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88" w:type="dxa"/>
        <w:tblLook w:val="01E0"/>
      </w:tblPr>
      <w:tblGrid>
        <w:gridCol w:w="4500"/>
        <w:gridCol w:w="575"/>
        <w:gridCol w:w="505"/>
        <w:gridCol w:w="4139"/>
      </w:tblGrid>
      <w:tr w:rsidR="00743CD8" w:rsidRPr="00AD0FB2" w:rsidTr="00DA00AB">
        <w:trPr>
          <w:trHeight w:val="1976"/>
        </w:trPr>
        <w:tc>
          <w:tcPr>
            <w:tcW w:w="4500" w:type="dxa"/>
          </w:tcPr>
          <w:p w:rsidR="00743CD8" w:rsidRPr="00AD0FB2" w:rsidRDefault="00743CD8" w:rsidP="00DA00AB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743CD8" w:rsidRDefault="00743CD8" w:rsidP="00DA00AB">
            <w:r w:rsidRPr="00F332FA">
              <w:t>Глава администрации ГО Богданович</w:t>
            </w:r>
          </w:p>
          <w:p w:rsidR="00743CD8" w:rsidRPr="00F332FA" w:rsidRDefault="00743CD8" w:rsidP="00DA00AB"/>
          <w:p w:rsidR="00743CD8" w:rsidRDefault="00743CD8" w:rsidP="00DA00AB">
            <w:r>
              <w:rPr>
                <w:sz w:val="16"/>
                <w:szCs w:val="16"/>
              </w:rPr>
              <w:t xml:space="preserve">               ________________                   </w:t>
            </w:r>
            <w:r w:rsidRPr="00F332FA">
              <w:t>Москвин В. А.</w:t>
            </w:r>
          </w:p>
          <w:p w:rsidR="00743CD8" w:rsidRPr="00D2789D" w:rsidRDefault="00743CD8" w:rsidP="00DA00AB">
            <w:pPr>
              <w:jc w:val="center"/>
              <w:rPr>
                <w:sz w:val="16"/>
                <w:szCs w:val="16"/>
              </w:rPr>
            </w:pPr>
          </w:p>
          <w:p w:rsidR="00743CD8" w:rsidRDefault="00743CD8" w:rsidP="00DA00AB">
            <w:r w:rsidRPr="00F332FA">
              <w:t xml:space="preserve"> «___»   _________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332FA">
                <w:t>2013 г</w:t>
              </w:r>
            </w:smartTag>
            <w:r w:rsidRPr="00F332FA">
              <w:t xml:space="preserve">.  </w:t>
            </w:r>
          </w:p>
          <w:p w:rsidR="00743CD8" w:rsidRDefault="00743CD8" w:rsidP="00DA00AB"/>
          <w:p w:rsidR="00743CD8" w:rsidRPr="00F332FA" w:rsidRDefault="00743CD8" w:rsidP="00DA00AB">
            <w:r w:rsidRPr="00F332FA">
              <w:t xml:space="preserve">  </w:t>
            </w:r>
          </w:p>
        </w:tc>
        <w:tc>
          <w:tcPr>
            <w:tcW w:w="575" w:type="dxa"/>
          </w:tcPr>
          <w:p w:rsidR="00743CD8" w:rsidRPr="00AD0FB2" w:rsidRDefault="00743CD8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43CD8" w:rsidRPr="00AD0FB2" w:rsidRDefault="00743CD8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43CD8" w:rsidRPr="00AD0FB2" w:rsidRDefault="00743CD8" w:rsidP="00AD0FB2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:rsidR="00743CD8" w:rsidRPr="00F332FA" w:rsidRDefault="00743CD8" w:rsidP="00F332FA">
            <w:r w:rsidRPr="00F332FA">
              <w:t>Заведующая МКДОУ № 37</w:t>
            </w:r>
          </w:p>
          <w:p w:rsidR="00743CD8" w:rsidRPr="00F332FA" w:rsidRDefault="00743CD8" w:rsidP="00F332FA"/>
          <w:p w:rsidR="00743CD8" w:rsidRPr="00F332FA" w:rsidRDefault="00743CD8" w:rsidP="00F332FA">
            <w:r>
              <w:t xml:space="preserve">  __________</w:t>
            </w:r>
            <w:r w:rsidRPr="00F332FA">
              <w:t xml:space="preserve"> </w:t>
            </w:r>
            <w:r>
              <w:t xml:space="preserve">                  </w:t>
            </w:r>
            <w:r w:rsidRPr="00F332FA">
              <w:t>Гаврина С. Л.</w:t>
            </w:r>
          </w:p>
          <w:p w:rsidR="00743CD8" w:rsidRPr="00F332FA" w:rsidRDefault="00743CD8" w:rsidP="00F332FA"/>
          <w:p w:rsidR="00743CD8" w:rsidRPr="00AD0FB2" w:rsidRDefault="00743CD8" w:rsidP="00F332FA">
            <w:pPr>
              <w:rPr>
                <w:sz w:val="28"/>
                <w:szCs w:val="28"/>
              </w:rPr>
            </w:pPr>
            <w:r w:rsidRPr="00F332FA">
              <w:t xml:space="preserve">«___» _________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332FA">
                <w:t>2013 г</w:t>
              </w:r>
            </w:smartTag>
            <w:r w:rsidRPr="00F332FA"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743CD8" w:rsidRPr="00AD0FB2" w:rsidTr="00DA00AB">
        <w:trPr>
          <w:trHeight w:val="480"/>
        </w:trPr>
        <w:tc>
          <w:tcPr>
            <w:tcW w:w="4500" w:type="dxa"/>
          </w:tcPr>
          <w:p w:rsidR="00743CD8" w:rsidRDefault="00743CD8" w:rsidP="00DA00AB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743CD8" w:rsidRPr="00AD0FB2" w:rsidRDefault="00743CD8" w:rsidP="00DA00AB">
            <w:pPr>
              <w:jc w:val="right"/>
              <w:rPr>
                <w:sz w:val="28"/>
                <w:szCs w:val="28"/>
              </w:rPr>
            </w:pPr>
          </w:p>
          <w:p w:rsidR="00743CD8" w:rsidRPr="00F332FA" w:rsidRDefault="00743CD8" w:rsidP="00DA00AB">
            <w:r>
              <w:t>Начальник ГИБДД</w:t>
            </w:r>
            <w:r w:rsidRPr="00F332FA">
              <w:t xml:space="preserve"> </w:t>
            </w:r>
          </w:p>
          <w:p w:rsidR="00743CD8" w:rsidRDefault="00743CD8" w:rsidP="00DA00AB">
            <w:r>
              <w:t xml:space="preserve">           ___________           Радионов К. В.</w:t>
            </w:r>
          </w:p>
          <w:p w:rsidR="00743CD8" w:rsidRPr="00F332FA" w:rsidRDefault="00743CD8" w:rsidP="00DA00AB">
            <w:pPr>
              <w:jc w:val="center"/>
            </w:pPr>
          </w:p>
          <w:p w:rsidR="00743CD8" w:rsidRPr="00F332FA" w:rsidRDefault="00743CD8" w:rsidP="00DA00AB">
            <w:r w:rsidRPr="00F332FA">
              <w:t xml:space="preserve">«___» _________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332FA">
                <w:t>2013 г</w:t>
              </w:r>
            </w:smartTag>
            <w:r w:rsidRPr="00F332FA">
              <w:t>.</w:t>
            </w:r>
          </w:p>
          <w:p w:rsidR="00743CD8" w:rsidRPr="00D2789D" w:rsidRDefault="00743CD8" w:rsidP="00DA00AB">
            <w:pPr>
              <w:jc w:val="right"/>
              <w:rPr>
                <w:sz w:val="28"/>
                <w:szCs w:val="28"/>
              </w:rPr>
            </w:pPr>
            <w:r w:rsidRPr="00D2789D">
              <w:rPr>
                <w:sz w:val="28"/>
                <w:szCs w:val="28"/>
              </w:rPr>
              <w:t xml:space="preserve">                     </w:t>
            </w:r>
          </w:p>
        </w:tc>
        <w:tc>
          <w:tcPr>
            <w:tcW w:w="575" w:type="dxa"/>
          </w:tcPr>
          <w:p w:rsidR="00743CD8" w:rsidRPr="00AD0FB2" w:rsidRDefault="00743CD8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43CD8" w:rsidRPr="00AD0FB2" w:rsidRDefault="00743CD8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43CD8" w:rsidRPr="00AD0FB2" w:rsidRDefault="00743CD8" w:rsidP="00AD0FB2">
            <w:pPr>
              <w:jc w:val="right"/>
              <w:rPr>
                <w:sz w:val="28"/>
                <w:szCs w:val="28"/>
              </w:rPr>
            </w:pPr>
          </w:p>
        </w:tc>
      </w:tr>
    </w:tbl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</w:p>
    <w:p w:rsidR="00743CD8" w:rsidRDefault="00743CD8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743CD8" w:rsidRDefault="00743CD8" w:rsidP="00370D9A">
      <w:pPr>
        <w:spacing w:line="360" w:lineRule="auto"/>
        <w:jc w:val="center"/>
      </w:pPr>
      <w:r>
        <w:rPr>
          <w:sz w:val="28"/>
          <w:szCs w:val="28"/>
        </w:rPr>
        <w:t>Детский сад № 37 «Берёзка»</w:t>
      </w: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</w:p>
    <w:p w:rsidR="00743CD8" w:rsidRDefault="00743CD8" w:rsidP="00370D9A">
      <w:pPr>
        <w:spacing w:line="360" w:lineRule="auto"/>
        <w:jc w:val="center"/>
      </w:pPr>
      <w:r>
        <w:t>г. Богданович</w:t>
      </w:r>
    </w:p>
    <w:p w:rsidR="00743CD8" w:rsidRDefault="00743CD8" w:rsidP="00370D9A">
      <w:pPr>
        <w:spacing w:line="360" w:lineRule="auto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 w:rsidRPr="00172598">
          <w:t>2013 г</w:t>
        </w:r>
      </w:smartTag>
      <w:r>
        <w:rPr>
          <w:sz w:val="28"/>
          <w:szCs w:val="28"/>
        </w:rPr>
        <w:t xml:space="preserve">. </w:t>
      </w:r>
    </w:p>
    <w:p w:rsidR="00743CD8" w:rsidRPr="009C6799" w:rsidRDefault="00743CD8" w:rsidP="009C679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казенное образовательное учреждение Детский сад № 37 «Берёзка» (</w:t>
      </w:r>
      <w:r w:rsidRPr="00637115">
        <w:rPr>
          <w:sz w:val="28"/>
          <w:szCs w:val="28"/>
        </w:rPr>
        <w:t>МКДОУ №</w:t>
      </w:r>
      <w:r>
        <w:rPr>
          <w:sz w:val="28"/>
          <w:szCs w:val="28"/>
        </w:rPr>
        <w:t xml:space="preserve"> </w:t>
      </w:r>
      <w:r w:rsidRPr="00637115">
        <w:rPr>
          <w:sz w:val="28"/>
          <w:szCs w:val="28"/>
        </w:rPr>
        <w:t>37</w:t>
      </w:r>
      <w:r>
        <w:rPr>
          <w:sz w:val="28"/>
          <w:szCs w:val="28"/>
        </w:rPr>
        <w:t>)</w:t>
      </w:r>
    </w:p>
    <w:p w:rsidR="00743CD8" w:rsidRDefault="00743CD8" w:rsidP="009C67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адрес: 623530, Свердловская область, г. Богданович, ул. Рокицанская, д. 15.</w:t>
      </w:r>
    </w:p>
    <w:p w:rsidR="00743CD8" w:rsidRDefault="00743CD8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 623530, Свердловская область, г. Богданович, ул. Рокицанская, д. 15.</w:t>
      </w:r>
    </w:p>
    <w:p w:rsidR="00743CD8" w:rsidRDefault="00743CD8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743CD8" w:rsidRPr="000431C8" w:rsidRDefault="00743CD8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Заведующая </w:t>
      </w:r>
      <w:r w:rsidRPr="00637115">
        <w:rPr>
          <w:sz w:val="28"/>
          <w:szCs w:val="28"/>
        </w:rPr>
        <w:t>МКДОУ №</w:t>
      </w:r>
      <w:r>
        <w:rPr>
          <w:sz w:val="28"/>
          <w:szCs w:val="28"/>
        </w:rPr>
        <w:t xml:space="preserve"> </w:t>
      </w:r>
      <w:r w:rsidRPr="00637115">
        <w:rPr>
          <w:sz w:val="28"/>
          <w:szCs w:val="28"/>
        </w:rPr>
        <w:t>37</w:t>
      </w:r>
      <w:r>
        <w:rPr>
          <w:sz w:val="28"/>
          <w:szCs w:val="28"/>
        </w:rPr>
        <w:t>: Гаврина Светлана Леонидовна 8-952-145-92-65</w:t>
      </w:r>
    </w:p>
    <w:p w:rsidR="00743CD8" w:rsidRPr="00DE3CEF" w:rsidRDefault="00743CD8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743CD8" w:rsidRPr="006E3F85" w:rsidRDefault="00743CD8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воспитатель: Черноскутова Лилия Викторовна   </w:t>
      </w:r>
    </w:p>
    <w:p w:rsidR="00743CD8" w:rsidRPr="00DE3CEF" w:rsidRDefault="00743CD8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743CD8" w:rsidRDefault="00743CD8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43CD8" w:rsidRDefault="00743CD8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743CD8" w:rsidRPr="006E3F85" w:rsidRDefault="00743CD8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образования:                          </w:t>
      </w:r>
    </w:p>
    <w:p w:rsidR="00743CD8" w:rsidRPr="00DE3CEF" w:rsidRDefault="00743CD8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43CD8" w:rsidRDefault="00743CD8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743CD8" w:rsidRDefault="00743CD8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43CD8" w:rsidRDefault="00743CD8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743CD8" w:rsidRDefault="00743CD8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Госавтоинспекции:                        _________________   ________________ </w:t>
      </w:r>
    </w:p>
    <w:p w:rsidR="00743CD8" w:rsidRDefault="00743CD8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43CD8" w:rsidRDefault="00743CD8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743CD8" w:rsidRPr="006E3F85" w:rsidRDefault="00743CD8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   ________________</w:t>
      </w:r>
    </w:p>
    <w:p w:rsidR="00743CD8" w:rsidRPr="00DE3CEF" w:rsidRDefault="00743CD8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43CD8" w:rsidRDefault="00743CD8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___________________________________</w:t>
      </w:r>
    </w:p>
    <w:p w:rsidR="00743CD8" w:rsidRDefault="00743CD8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43CD8" w:rsidRDefault="00743CD8" w:rsidP="00E935E9">
      <w:pPr>
        <w:jc w:val="both"/>
        <w:rPr>
          <w:sz w:val="28"/>
          <w:szCs w:val="28"/>
        </w:rPr>
      </w:pPr>
    </w:p>
    <w:p w:rsidR="00743CD8" w:rsidRDefault="00743CD8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43CD8" w:rsidRDefault="00743CD8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743CD8" w:rsidRDefault="00743CD8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травматизма:                       инструктор по физической культуре </w:t>
      </w:r>
    </w:p>
    <w:p w:rsidR="00743CD8" w:rsidRDefault="00743CD8" w:rsidP="0063711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Солопахина Галина Аркадьевна </w:t>
      </w:r>
    </w:p>
    <w:p w:rsidR="00743CD8" w:rsidRDefault="00743CD8" w:rsidP="0063711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8 (902) 502-76-78</w:t>
      </w:r>
    </w:p>
    <w:p w:rsidR="00743CD8" w:rsidRDefault="00743CD8" w:rsidP="00637115">
      <w:pPr>
        <w:tabs>
          <w:tab w:val="left" w:pos="9639"/>
        </w:tabs>
        <w:rPr>
          <w:sz w:val="28"/>
          <w:szCs w:val="28"/>
        </w:rPr>
      </w:pPr>
    </w:p>
    <w:p w:rsidR="00743CD8" w:rsidRDefault="00743CD8" w:rsidP="00E935E9">
      <w:pPr>
        <w:jc w:val="both"/>
        <w:rPr>
          <w:sz w:val="28"/>
          <w:szCs w:val="28"/>
        </w:rPr>
      </w:pPr>
    </w:p>
    <w:p w:rsidR="00743CD8" w:rsidRDefault="00743CD8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43CD8" w:rsidRDefault="00743CD8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743CD8" w:rsidRDefault="00743CD8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43CD8" w:rsidRDefault="00743CD8" w:rsidP="008C0FEF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FootnoteReference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:                         </w:t>
      </w:r>
      <w:r>
        <w:rPr>
          <w:sz w:val="28"/>
          <w:szCs w:val="28"/>
        </w:rPr>
        <w:tab/>
        <w:t xml:space="preserve">       _____________________  ______________</w:t>
      </w:r>
    </w:p>
    <w:p w:rsidR="00743CD8" w:rsidRPr="00E935E9" w:rsidRDefault="00743CD8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</w:p>
    <w:p w:rsidR="00743CD8" w:rsidRDefault="00743CD8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43CD8" w:rsidRDefault="00743CD8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743CD8" w:rsidRDefault="00743CD8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43CD8" w:rsidRDefault="00743CD8" w:rsidP="008C0FEF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:                    _____________________  ______________</w:t>
      </w:r>
    </w:p>
    <w:p w:rsidR="00743CD8" w:rsidRPr="00E935E9" w:rsidRDefault="00743CD8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воспитанников  122 ребёнка</w:t>
      </w:r>
    </w:p>
    <w:p w:rsidR="00743CD8" w:rsidRDefault="00743CD8" w:rsidP="009C679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уголка по БДД: коридор первого этажа, в каждой возрастной группе</w:t>
      </w:r>
    </w:p>
    <w:p w:rsidR="00743CD8" w:rsidRPr="009C6799" w:rsidRDefault="00743CD8" w:rsidP="009C679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класса по БДД нет</w:t>
      </w:r>
    </w:p>
    <w:p w:rsidR="00743CD8" w:rsidRDefault="00743CD8" w:rsidP="009C679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БДД: площадка имеется на территории ДОУ</w:t>
      </w:r>
    </w:p>
    <w:p w:rsidR="00743CD8" w:rsidRDefault="00743CD8" w:rsidP="009C679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__________ – ___________ (период)</w:t>
      </w: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__________ – ___________ (период)</w:t>
      </w: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__________ – ____________ (период)</w:t>
      </w:r>
    </w:p>
    <w:p w:rsidR="00743CD8" w:rsidRDefault="00743CD8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43CD8" w:rsidRDefault="00743CD8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743CD8" w:rsidRDefault="00743CD8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743CD8" w:rsidRDefault="00743CD8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743CD8" w:rsidRDefault="00743CD8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43CD8" w:rsidRDefault="00743CD8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образовательного учреждения.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743CD8" w:rsidRPr="00D33295" w:rsidRDefault="00743CD8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Приложения</w:t>
      </w:r>
    </w:p>
    <w:p w:rsidR="00743CD8" w:rsidRPr="00DA1E3E" w:rsidRDefault="00743CD8" w:rsidP="000120F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743CD8" w:rsidSect="00EF3256">
          <w:footerReference w:type="even" r:id="rId7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743CD8" w:rsidP="00F332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700C11">
        <w:rPr>
          <w:b/>
          <w:sz w:val="28"/>
          <w:szCs w:val="28"/>
        </w:rPr>
        <w:t>Район расположения образовательного учреждения,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пути движения транспортных средств и</w:t>
      </w:r>
      <w:r>
        <w:rPr>
          <w:b/>
          <w:sz w:val="28"/>
          <w:szCs w:val="28"/>
        </w:rPr>
        <w:t xml:space="preserve"> воспитанников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w:pict>
          <v:rect id="Rectangle 2082" o:spid="_x0000_s1026" style="position:absolute;left:0;text-align:left;margin-left:0;margin-top:11.4pt;width:765pt;height:3in;z-index:2511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">
            <v:textbox>
              <w:txbxContent>
                <w:p w:rsidR="00743CD8" w:rsidRPr="002D4830" w:rsidRDefault="00743CD8" w:rsidP="00AB12E9">
                  <w:pPr>
                    <w:tabs>
                      <w:tab w:val="left" w:pos="9639"/>
                    </w:tabs>
                    <w:jc w:val="center"/>
                    <w:rPr>
                      <w:b/>
                      <w:color w:val="000000"/>
                    </w:rPr>
                  </w:pPr>
                  <w:r w:rsidRPr="002D4830">
                    <w:rPr>
                      <w:b/>
                      <w:color w:val="000000"/>
                      <w:sz w:val="28"/>
                      <w:szCs w:val="28"/>
                    </w:rPr>
                    <w:t>Условные обозначения:</w:t>
                  </w:r>
                </w:p>
                <w:p w:rsidR="00743CD8" w:rsidRPr="002D4830" w:rsidRDefault="00743CD8" w:rsidP="00AB12E9">
                  <w:pPr>
                    <w:tabs>
                      <w:tab w:val="left" w:pos="9639"/>
                    </w:tabs>
                    <w:rPr>
                      <w:b/>
                      <w:color w:val="000000"/>
                    </w:rPr>
                  </w:pPr>
                </w:p>
                <w:p w:rsidR="00743CD8" w:rsidRPr="006B6D69" w:rsidRDefault="00743CD8" w:rsidP="00AB12E9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3" o:spid="_x0000_i1044" type="#_x0000_t75" style="width:27pt;height:27pt;visibility:visible">
                        <v:imagedata r:id="rId8" o:title=""/>
                      </v:shape>
                    </w:pict>
                  </w:r>
                  <w:r w:rsidRPr="006B6D69">
                    <w:rPr>
                      <w:sz w:val="28"/>
                      <w:szCs w:val="28"/>
                    </w:rPr>
                    <w:t xml:space="preserve">       КНС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              </w:t>
                  </w:r>
                  <w:r w:rsidRPr="00770F27">
                    <w:rPr>
                      <w:noProof/>
                      <w:color w:val="000000"/>
                    </w:rPr>
                    <w:pict>
                      <v:shape id="Рисунок 16" o:spid="_x0000_i1045" type="#_x0000_t75" style="width:37.5pt;height:15.75pt;visibility:visible">
                        <v:imagedata r:id="rId9" o:title=""/>
                      </v:shape>
                    </w:pict>
                  </w:r>
                  <w:r w:rsidRPr="00941C2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6B6D69">
                    <w:rPr>
                      <w:sz w:val="28"/>
                      <w:szCs w:val="28"/>
                    </w:rPr>
                    <w:t>Жилая застройка</w:t>
                  </w:r>
                  <w:r>
                    <w:rPr>
                      <w:sz w:val="28"/>
                      <w:szCs w:val="28"/>
                    </w:rPr>
                    <w:t xml:space="preserve">                 </w:t>
                  </w: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7" o:spid="_x0000_i1046" type="#_x0000_t75" style="width:37.5pt;height:19.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">
                        <v:imagedata r:id="rId10" o:title="" cropbottom="-3072f" cropright="-346f"/>
                        <o:lock v:ext="edit" aspectratio="f"/>
                      </v:shape>
                    </w:pict>
                  </w:r>
                  <w:r w:rsidRPr="00941C2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6B6D69">
                    <w:rPr>
                      <w:sz w:val="28"/>
                      <w:szCs w:val="28"/>
                    </w:rPr>
                    <w:t>Проезжая часть</w:t>
                  </w:r>
                </w:p>
                <w:p w:rsidR="00743CD8" w:rsidRDefault="00743CD8" w:rsidP="00AB12E9">
                  <w:pPr>
                    <w:tabs>
                      <w:tab w:val="left" w:pos="9639"/>
                    </w:tabs>
                  </w:pPr>
                </w:p>
                <w:p w:rsidR="00743CD8" w:rsidRDefault="00743CD8" w:rsidP="00941C2D">
                  <w:pPr>
                    <w:tabs>
                      <w:tab w:val="left" w:pos="9639"/>
                    </w:tabs>
                  </w:pPr>
                  <w:r w:rsidRPr="00770F27">
                    <w:rPr>
                      <w:noProof/>
                      <w:color w:val="000000"/>
                    </w:rPr>
                    <w:pict>
                      <v:shape id="Рисунок 14" o:spid="_x0000_i1047" type="#_x0000_t75" style="width:36.75pt;height:19.5pt;visibility:visible">
                        <v:imagedata r:id="rId11" o:title=""/>
                      </v:shape>
                    </w:pict>
                  </w:r>
                  <w:r w:rsidRPr="00AB12E9">
                    <w:t xml:space="preserve"> </w:t>
                  </w:r>
                  <w:r>
                    <w:t xml:space="preserve">  </w:t>
                  </w:r>
                  <w:r w:rsidRPr="006B6D69">
                    <w:rPr>
                      <w:sz w:val="28"/>
                      <w:szCs w:val="28"/>
                    </w:rPr>
                    <w:t>Детская игровая площадка</w:t>
                  </w:r>
                  <w:r>
                    <w:rPr>
                      <w:sz w:val="28"/>
                      <w:szCs w:val="28"/>
                    </w:rPr>
                    <w:t xml:space="preserve">                 </w:t>
                  </w:r>
                  <w:r w:rsidRPr="003C2F3A">
                    <w:rPr>
                      <w:noProof/>
                    </w:rPr>
                    <w:pict>
                      <v:shape id="Рисунок 4969" o:spid="_x0000_i1048" type="#_x0000_t75" style="width:36pt;height:15pt;visibility:visible">
                        <v:imagedata r:id="rId12" o:title=""/>
                      </v:shape>
                    </w:pict>
                  </w:r>
                  <w:r>
                    <w:t xml:space="preserve">          </w:t>
                  </w:r>
                  <w:r w:rsidRPr="006B6D69">
                    <w:rPr>
                      <w:sz w:val="28"/>
                      <w:szCs w:val="28"/>
                    </w:rPr>
                    <w:t>Зелёные насаждения</w:t>
                  </w:r>
                  <w:r>
                    <w:t xml:space="preserve">            </w:t>
                  </w:r>
                  <w:r w:rsidRPr="00770F27">
                    <w:rPr>
                      <w:noProof/>
                      <w:color w:val="000000"/>
                    </w:rPr>
                    <w:pict>
                      <v:shape id="Рисунок 18" o:spid="_x0000_i1049" type="#_x0000_t75" style="width:37.5pt;height:17.2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">
                        <v:imagedata r:id="rId13" o:title="" cropbottom="-2926f" cropleft="-910f" cropright="-1911f"/>
                        <o:lock v:ext="edit" aspectratio="f"/>
                      </v:shape>
                    </w:pict>
                  </w:r>
                  <w:r w:rsidRPr="00941C2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6B6D69">
                    <w:rPr>
                      <w:sz w:val="28"/>
                      <w:szCs w:val="28"/>
                    </w:rPr>
                    <w:t>Тротуар</w:t>
                  </w:r>
                </w:p>
                <w:p w:rsidR="00743CD8" w:rsidRDefault="00743CD8" w:rsidP="00AB12E9">
                  <w:pPr>
                    <w:tabs>
                      <w:tab w:val="left" w:pos="9639"/>
                    </w:tabs>
                  </w:pPr>
                  <w:r>
                    <w:t xml:space="preserve">          </w:t>
                  </w:r>
                </w:p>
                <w:p w:rsidR="00743CD8" w:rsidRPr="0060510F" w:rsidRDefault="00743CD8" w:rsidP="0060510F">
                  <w:pPr>
                    <w:rPr>
                      <w:sz w:val="28"/>
                      <w:szCs w:val="28"/>
                    </w:rPr>
                  </w:pP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5" o:spid="_x0000_i1050" type="#_x0000_t75" style="width:36.75pt;height:19.5pt;visibility:visible">
                        <v:imagedata r:id="rId14" o:title=""/>
                      </v:shape>
                    </w:pict>
                  </w:r>
                  <w:r w:rsidRPr="006B6D69">
                    <w:rPr>
                      <w:sz w:val="28"/>
                      <w:szCs w:val="28"/>
                    </w:rPr>
                    <w:t xml:space="preserve">   </w:t>
                  </w:r>
                  <w:r w:rsidRPr="0060510F">
                    <w:rPr>
                      <w:sz w:val="28"/>
                      <w:szCs w:val="28"/>
                    </w:rPr>
                    <w:t xml:space="preserve">Магазин                                                     </w:t>
                  </w:r>
                  <w:r w:rsidRPr="0060510F">
                    <w:rPr>
                      <w:sz w:val="28"/>
                      <w:szCs w:val="28"/>
                    </w:rPr>
                    <w:pict>
                      <v:shape id="_x0000_i1051" type="#_x0000_t75" style="width:9.75pt;height:9.75pt">
                        <v:imagedata r:id="rId15" o:title=""/>
                      </v:shape>
                    </w:pict>
                  </w:r>
                  <w:r w:rsidRPr="0060510F">
                    <w:rPr>
                      <w:sz w:val="28"/>
                      <w:szCs w:val="28"/>
                    </w:rPr>
                    <w:t xml:space="preserve">            Искусственное освещение</w:t>
                  </w:r>
                </w:p>
                <w:p w:rsidR="00743CD8" w:rsidRDefault="00743CD8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  <w:r w:rsidRPr="0060510F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9" o:spid="_x0000_i1052" type="#_x0000_t75" style="width:37.5pt;height:7.5pt;visibility:visible">
                        <v:imagedata r:id="rId16" o:title=""/>
                      </v:shape>
                    </w:pict>
                  </w:r>
                  <w:r w:rsidRPr="0060510F">
                    <w:rPr>
                      <w:color w:val="000000"/>
                      <w:sz w:val="28"/>
                      <w:szCs w:val="28"/>
                    </w:rPr>
                    <w:t xml:space="preserve">                                                   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                   </w:t>
                  </w:r>
                  <w:r w:rsidRPr="0060510F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770F27">
                    <w:rPr>
                      <w:noProof/>
                      <w:color w:val="000000"/>
                    </w:rPr>
                    <w:pict>
                      <v:shape id="Рисунок 21" o:spid="_x0000_i1053" type="#_x0000_t75" style="width:37.5pt;height:7.5pt;visibility:visible">
                        <v:imagedata r:id="rId17" o:title=""/>
                      </v:shape>
                    </w:pict>
                  </w:r>
                </w:p>
                <w:p w:rsidR="00743CD8" w:rsidRDefault="00743CD8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3C2F3A">
                    <w:rPr>
                      <w:noProof/>
                    </w:rPr>
                    <w:pict>
                      <v:shape id="Рисунок 20" o:spid="_x0000_i1054" type="#_x0000_t75" style="width:37.5pt;height:9pt;visibility:visible">
                        <v:imagedata r:id="rId18" o:title=""/>
                      </v:shape>
                    </w:pict>
                  </w:r>
                  <w:r w:rsidRPr="002306FB">
                    <w:t xml:space="preserve"> </w:t>
                  </w:r>
                  <w:r w:rsidRPr="006B6D69">
                    <w:rPr>
                      <w:sz w:val="28"/>
                      <w:szCs w:val="28"/>
                    </w:rPr>
                    <w:t>Движение транспортных средств</w:t>
                  </w:r>
                  <w:r>
                    <w:rPr>
                      <w:sz w:val="28"/>
                      <w:szCs w:val="28"/>
                    </w:rPr>
                    <w:t xml:space="preserve">               </w:t>
                  </w:r>
                  <w:r w:rsidRPr="00770F27">
                    <w:rPr>
                      <w:noProof/>
                      <w:color w:val="000000"/>
                    </w:rPr>
                    <w:pict>
                      <v:shape id="Рисунок 22" o:spid="_x0000_i1055" type="#_x0000_t75" style="width:37.5pt;height:7.5pt;visibility:visible">
                        <v:imagedata r:id="rId19" o:title="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E43F7">
                    <w:rPr>
                      <w:sz w:val="28"/>
                      <w:szCs w:val="28"/>
                    </w:rPr>
                    <w:t xml:space="preserve"> </w:t>
                  </w:r>
                  <w:r w:rsidRPr="006B6D69">
                    <w:rPr>
                      <w:sz w:val="28"/>
                      <w:szCs w:val="28"/>
                    </w:rPr>
                    <w:t>Движение воспитанников в (из) МКДОУ № 37</w:t>
                  </w:r>
                </w:p>
                <w:p w:rsidR="00743CD8" w:rsidRDefault="00743CD8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</w:p>
                <w:p w:rsidR="00743CD8" w:rsidRPr="0060510F" w:rsidRDefault="00743CD8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420DC0">
                    <w:pict>
                      <v:shape id="_x0000_i1056" type="#_x0000_t75" style="width:46.5pt;height:1.5pt">
                        <v:imagedata r:id="rId20" o:title=""/>
                      </v:shape>
                    </w:pict>
                  </w:r>
                  <w: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Пешеходные ограждения                                                  </w:t>
                  </w:r>
                  <w:r>
                    <w:t xml:space="preserve"> </w:t>
                  </w:r>
                  <w:r w:rsidRPr="0060510F">
                    <w:rPr>
                      <w:sz w:val="28"/>
                      <w:szCs w:val="28"/>
                    </w:rPr>
                    <w:t>Ограждение ДОУ</w:t>
                  </w:r>
                  <w:r>
                    <w:rPr>
                      <w:sz w:val="28"/>
                      <w:szCs w:val="28"/>
                    </w:rPr>
                    <w:t xml:space="preserve">                         Искусственная неровность</w:t>
                  </w:r>
                </w:p>
                <w:p w:rsidR="00743CD8" w:rsidRDefault="00743CD8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</w:p>
                <w:p w:rsidR="00743CD8" w:rsidRDefault="00743CD8"/>
              </w:txbxContent>
            </v:textbox>
          </v:rect>
        </w:pict>
      </w: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Pr="0077567F" w:rsidRDefault="00743CD8" w:rsidP="00271242">
      <w:pPr>
        <w:tabs>
          <w:tab w:val="left" w:pos="9639"/>
        </w:tabs>
        <w:ind w:left="-360"/>
        <w:rPr>
          <w:b/>
          <w:sz w:val="28"/>
          <w:szCs w:val="28"/>
        </w:rPr>
        <w:sectPr w:rsidR="00743CD8" w:rsidRPr="0077567F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pict>
          <v:line id="_x0000_s1027" style="position:absolute;left:0;text-align:left;z-index:252166656" from="522pt,80.6pt" to="567pt,80.6pt" strokeweight="6pt">
            <v:stroke linestyle="thickBetweenThin"/>
          </v:line>
        </w:pict>
      </w:r>
      <w:r>
        <w:rPr>
          <w:noProof/>
        </w:rPr>
        <w:pict>
          <v:line id="_x0000_s1028" style="position:absolute;left:0;text-align:left;z-index:252165632" from="306pt,80.6pt" to="378pt,80.6pt" strokeweight="3pt">
            <v:stroke dashstyle="1 1" endcap="round"/>
          </v:line>
        </w:pict>
      </w:r>
      <w:r>
        <w:rPr>
          <w:color w:val="000000"/>
        </w:rPr>
        <w:t xml:space="preserve">                                                                     </w:t>
      </w:r>
      <w:r>
        <w:rPr>
          <w:sz w:val="19"/>
        </w:rPr>
        <w:t xml:space="preserve">      </w:t>
      </w:r>
      <w:r>
        <w:rPr>
          <w:color w:val="000000"/>
        </w:rPr>
        <w:t xml:space="preserve">                  </w:t>
      </w:r>
    </w:p>
    <w:p w:rsidR="00743CD8" w:rsidRDefault="00743CD8" w:rsidP="00E4670E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Line 3180" o:spid="_x0000_s1029" style="position:absolute;z-index:25124403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JDwo6g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>
        <w:rPr>
          <w:noProof/>
        </w:rPr>
        <w:pict>
          <v:line id="Line 3181" o:spid="_x0000_s1030" style="position:absolute;flip:x y;z-index:25124300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" strokeweight="1.5pt">
            <v:stroke endarrow="block"/>
          </v:line>
        </w:pict>
      </w:r>
      <w:r>
        <w:rPr>
          <w:noProof/>
        </w:rPr>
        <w:pict>
          <v:rect id="Прямоугольник 4092" o:spid="_x0000_s1031" style="position:absolute;margin-left:669.15pt;margin-top:-35.45pt;width:32.65pt;height:583.85pt;rotation:-932621fd;z-index:251170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" fillcolor="#dbe5f1" strokecolor="#dbe5f1" strokeweight="2pt"/>
        </w:pict>
      </w:r>
      <w:r>
        <w:rPr>
          <w:noProof/>
        </w:rPr>
        <w:pict>
          <v:rect id="Rectangle 2969" o:spid="_x0000_s1032" style="position:absolute;margin-left:530.1pt;margin-top:3.45pt;width:51.75pt;height:48.95pt;z-index:2512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" fillcolor="#396" strokecolor="#396"/>
        </w:pict>
      </w:r>
      <w:r>
        <w:rPr>
          <w:noProof/>
        </w:rPr>
        <w:pict>
          <v:rect id="Rectangle 2970" o:spid="_x0000_s1033" style="position:absolute;margin-left:150.8pt;margin-top:3.2pt;width:44.05pt;height:16.6pt;z-index:2511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U&#10;SKT7SwIAAM8EAAAOAAAAAAAAAAAAAAAAAC4CAABkcnMvZTJvRG9jLnhtbFBLAQItABQABgAIAAAA&#10;IQCrR0823wAAAAgBAAAPAAAAAAAAAAAAAAAAAKUEAABkcnMvZG93bnJldi54bWxQSwUGAAAAAAQA&#10;BADzAAAAsQUAAAAA&#10;" fillcolor="#fbd4b4" strokecolor="#fbd4b4">
            <v:textbox style="mso-next-textbox:#Rectangle 2970" inset="1.40042mm,.70022mm,1.40042mm,.70022mm">
              <w:txbxContent>
                <w:p w:rsidR="00743CD8" w:rsidRPr="00271242" w:rsidRDefault="00743CD8" w:rsidP="00E4670E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 xml:space="preserve">МКОУ СОШ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71" o:spid="_x0000_s1034" style="position:absolute;margin-left:165.05pt;margin-top:23.35pt;width:14.8pt;height:7.45pt;rotation:90;z-index:2511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" fillcolor="#fbd4b4" strokecolor="#fbd4b4"/>
        </w:pict>
      </w:r>
      <w:r>
        <w:rPr>
          <w:noProof/>
        </w:rPr>
        <w:pict>
          <v:rect id="Прямоугольник 4213" o:spid="_x0000_s1035" style="position:absolute;margin-left:-30.85pt;margin-top:-30.85pt;width:817.95pt;height:570.15pt;z-index:251198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" filled="f" strokecolor="#243f60" strokeweight="2pt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Rectangle 2952" o:spid="_x0000_s1036" style="position:absolute;margin-left:350.95pt;margin-top:4.35pt;width:44.2pt;height:47.95pt;z-index:2511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" fillcolor="#f9c" strokecolor="#f9c">
            <v:textbox inset="2.09544mm,1.0477mm,2.09544mm,1.0477mm">
              <w:txbxContent>
                <w:p w:rsidR="00743CD8" w:rsidRPr="00271242" w:rsidRDefault="00743CD8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51" o:spid="_x0000_s1037" style="position:absolute;margin-left:422.1pt;margin-top:19.4pt;width:49.65pt;height:32.1pt;z-index:25119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XpOnpjQCAABT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743CD8" w:rsidRDefault="00743CD8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32" o:spid="_x0000_s1038" style="position:absolute;margin-left:318.35pt;margin-top:-28.5pt;width:22.55pt;height:103.6pt;z-index:251181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" fillcolor="#dbe5f1" strokecolor="#dbe5f1" strokeweight="2pt"/>
        </w:pict>
      </w:r>
      <w:r>
        <w:rPr>
          <w:noProof/>
        </w:rPr>
        <w:pict>
          <v:rect id="Прямоугольник 2931" o:spid="_x0000_s1039" style="position:absolute;margin-left:487.6pt;margin-top:-30.8pt;width:22.6pt;height:103.65pt;z-index:251180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" fillcolor="#dbe5f1" strokecolor="#dbe5f1" strokeweight="2pt"/>
        </w:pict>
      </w:r>
    </w:p>
    <w:p w:rsidR="00743CD8" w:rsidRDefault="00743CD8" w:rsidP="000264A3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040" type="#_x0000_t75" style="position:absolute;margin-left:4in;margin-top:20.85pt;width:14.25pt;height:27pt;z-index:252152320">
            <v:imagedata r:id="rId21" o:title="" chromakey="white"/>
          </v:shape>
        </w:pict>
      </w:r>
      <w:r>
        <w:rPr>
          <w:noProof/>
        </w:rPr>
        <w:pict>
          <v:shape id="_x0000_s1041" type="#_x0000_t75" style="position:absolute;margin-left:306pt;margin-top:2.85pt;width:19.9pt;height:17.6pt;z-index:252131840">
            <v:imagedata r:id="rId22" o:title="" chromakey="white"/>
          </v:shape>
        </w:pict>
      </w:r>
      <w:r>
        <w:rPr>
          <w:noProof/>
        </w:rPr>
        <w:pict>
          <v:shape id="Рисунок 7" o:spid="_x0000_s1042" type="#_x0000_t75" alt="http://peterburg-parking.ru/img/big_153775.gif" style="position:absolute;margin-left:306pt;margin-top:20.85pt;width:15.7pt;height:18pt;z-index:252050944;visibility:visible" wrapcoords="-864 -982 -864 21600 22464 21600 22464 -982 -864 -982" filled="t" fillcolor="yellow" stroked="t" strokecolor="yellow">
            <v:imagedata r:id="rId23" o:title=""/>
          </v:shape>
        </w:pict>
      </w:r>
      <w:r>
        <w:rPr>
          <w:noProof/>
        </w:rPr>
        <w:pict>
          <v:rect id="Rectangle 3155" o:spid="_x0000_s1043" style="position:absolute;margin-left:281.3pt;margin-top:6.9pt;width:14.7pt;height:14.75pt;z-index:2511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1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F5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" fillcolor="#f90" strokecolor="#f90"/>
        </w:pict>
      </w:r>
      <w:r>
        <w:rPr>
          <w:noProof/>
        </w:rPr>
        <w:pict>
          <v:rect id="Rectangle 2973" o:spid="_x0000_s1044" style="position:absolute;margin-left:60.95pt;margin-top:15.4pt;width:29.55pt;height:14.75pt;z-index:2512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" fillcolor="#f90" strokecolor="#f90">
            <v:textbox inset="2.09544mm,1.0477mm,2.09544mm,1.0477mm">
              <w:txbxContent>
                <w:p w:rsidR="00743CD8" w:rsidRPr="00271242" w:rsidRDefault="00743CD8" w:rsidP="000264A3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72" o:spid="_x0000_s1045" style="position:absolute;margin-left:150.8pt;margin-top:9.4pt;width:44.05pt;height:17.55pt;z-index:2511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" fillcolor="#fbd4b4" strokecolor="#fbd4b4">
            <v:textbox inset="1.40042mm,.70022mm,1.40042mm,.70022mm">
              <w:txbxContent>
                <w:p w:rsidR="00743CD8" w:rsidRPr="00E4670E" w:rsidRDefault="00743CD8" w:rsidP="00E4670E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2912" o:spid="_x0000_s1046" style="position:absolute;margin-left:569.65pt;margin-top:3.15pt;width:64.05pt;height:3.6pt;rotation:4992019fd;z-index:251174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AGp0oQ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743CD8" w:rsidP="006B1527">
      <w:pPr>
        <w:tabs>
          <w:tab w:val="left" w:pos="6066"/>
          <w:tab w:val="left" w:pos="6955"/>
          <w:tab w:val="left" w:pos="7323"/>
          <w:tab w:val="left" w:pos="7767"/>
          <w:tab w:val="left" w:pos="9025"/>
          <w:tab w:val="left" w:pos="9513"/>
          <w:tab w:val="left" w:pos="10616"/>
          <w:tab w:val="left" w:pos="12148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047" type="#_x0000_t75" style="position:absolute;margin-left:567pt;margin-top:14.7pt;width:9.95pt;height:9.95pt;z-index:252169728">
            <v:imagedata r:id="rId15" o:title=""/>
          </v:shape>
        </w:pict>
      </w:r>
      <w:r>
        <w:rPr>
          <w:noProof/>
        </w:rPr>
        <w:pict>
          <v:shape id="_x0000_s1048" type="#_x0000_t75" alt="треугольник, табличка, квадрат и круг" style="position:absolute;margin-left:270pt;margin-top:5.7pt;width:17.6pt;height:20.7pt;z-index:252150272;visibility:visible">
            <v:imagedata r:id="rId24" o:title="" cropright="48683f"/>
          </v:shape>
        </w:pict>
      </w:r>
      <w:r>
        <w:rPr>
          <w:noProof/>
        </w:rPr>
        <w:pict>
          <v:shape id="_x0000_s1049" type="#_x0000_t75" style="position:absolute;margin-left:306pt;margin-top:14.7pt;width:13.3pt;height:15.1pt;z-index:252120576;visibility:visible">
            <v:imagedata r:id="rId25" o:title="" chromakey="white"/>
          </v:shape>
        </w:pict>
      </w:r>
      <w:r>
        <w:rPr>
          <w:noProof/>
        </w:rPr>
        <w:pict>
          <v:line id="_x0000_s1050" style="position:absolute;z-index:252059136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>
        <w:rPr>
          <w:noProof/>
        </w:rPr>
        <w:pict>
          <v:line id="_x0000_s1051" style="position:absolute;z-index:252058112" from="126pt,5.7pt" to="2in,23.7pt" strokeweight="3pt">
            <v:stroke linestyle="thinThin"/>
          </v:line>
        </w:pict>
      </w:r>
      <w:r>
        <w:rPr>
          <w:noProof/>
        </w:rPr>
        <w:pict>
          <v:line id="_x0000_s1052" style="position:absolute;z-index:252056064" from="126pt,5.7pt" to="135pt,14.7pt"/>
        </w:pict>
      </w:r>
      <w:r>
        <w:rPr>
          <w:noProof/>
        </w:rPr>
        <w:pict>
          <v:shape id="_x0000_s1053" type="#_x0000_t75" alt="http://peterburg-parking.ru/img/big_153775.gif" style="position:absolute;margin-left:126pt;margin-top:5.7pt;width:15.7pt;height:18pt;z-index:252057088;visibility:visible" filled="t" fillcolor="yellow" stroked="t" strokecolor="yellow">
            <v:imagedata r:id="rId23" o:title=""/>
          </v:shape>
        </w:pict>
      </w:r>
      <w:r>
        <w:rPr>
          <w:noProof/>
        </w:rPr>
        <w:pict>
          <v:shape id="Рисунок 8" o:spid="_x0000_s1054" type="#_x0000_t75" alt="http://www.vodish.ru/i/_/sign/5.19.2.gif" style="position:absolute;margin-left:220.05pt;margin-top:1.1pt;width:13.95pt;height:13.6pt;z-index:252052992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>
        <w:rPr>
          <w:noProof/>
        </w:rPr>
        <w:pict>
          <v:line id="_x0000_s1055" style="position:absolute;z-index:251260416;visibility:visible" from="215.55pt,12pt" to="3in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" strokecolor="red" strokeweight="1.5pt">
            <v:stroke dashstyle="dash" startarrow="block" endarrow="block"/>
          </v:line>
        </w:pict>
      </w:r>
      <w:r>
        <w:rPr>
          <w:noProof/>
        </w:rPr>
        <w:t xml:space="preserve">      </w:t>
      </w:r>
      <w:r w:rsidRPr="0060510F">
        <w:rPr>
          <w:sz w:val="28"/>
          <w:szCs w:val="28"/>
        </w:rPr>
        <w:pict>
          <v:shape id="_x0000_i1057" type="#_x0000_t75" style="width:9.75pt;height:9.75pt">
            <v:imagedata r:id="rId15" o:title=""/>
          </v:shape>
        </w:pict>
      </w:r>
      <w:r>
        <w:rPr>
          <w:noProof/>
        </w:rPr>
        <w:t xml:space="preserve">            </w:t>
      </w:r>
      <w:r w:rsidRPr="0060510F">
        <w:rPr>
          <w:sz w:val="28"/>
          <w:szCs w:val="28"/>
        </w:rPr>
        <w:pict>
          <v:shape id="_x0000_i1058" type="#_x0000_t75" style="width:9.75pt;height:9.75pt">
            <v:imagedata r:id="rId15" o:title=""/>
          </v:shape>
        </w:pict>
      </w:r>
      <w:r>
        <w:rPr>
          <w:noProof/>
        </w:rPr>
        <w:t xml:space="preserve">            </w:t>
      </w:r>
      <w:r w:rsidRPr="0060510F">
        <w:rPr>
          <w:sz w:val="28"/>
          <w:szCs w:val="28"/>
        </w:rPr>
        <w:pict>
          <v:shape id="_x0000_i1059" type="#_x0000_t75" style="width:9.75pt;height:9.75pt">
            <v:imagedata r:id="rId15" o:title=""/>
          </v:shape>
        </w:pict>
      </w:r>
      <w:r>
        <w:rPr>
          <w:noProof/>
        </w:rPr>
        <w:t xml:space="preserve">              </w:t>
      </w:r>
      <w:r w:rsidRPr="0060510F">
        <w:rPr>
          <w:sz w:val="28"/>
          <w:szCs w:val="28"/>
        </w:rPr>
        <w:pict>
          <v:shape id="_x0000_i1060" type="#_x0000_t75" style="width:9.75pt;height:9.75pt">
            <v:imagedata r:id="rId15" o:title=""/>
          </v:shape>
        </w:pict>
      </w:r>
      <w:r>
        <w:rPr>
          <w:noProof/>
        </w:rPr>
        <w:t xml:space="preserve">          </w:t>
      </w:r>
      <w:r w:rsidRPr="00763E75">
        <w:rPr>
          <w:noProof/>
        </w:rPr>
        <w:pict>
          <v:shape id="Рисунок 5" o:spid="_x0000_i1061" type="#_x0000_t75" alt="Дорожный знак 5.19.1" style="width:17.25pt;height:14.25pt;visibility:visible">
            <v:imagedata r:id="rId27" o:title="" croptop="34812f" cropbottom="3946f" cropleft="5984f" cropright="4844f"/>
          </v:shape>
        </w:pict>
      </w:r>
      <w:r>
        <w:rPr>
          <w:noProof/>
        </w:rPr>
        <w:pict>
          <v:line id="_x0000_s1056" style="position:absolute;flip:y;z-index:251262464;visibility:visible;mso-position-horizontal-relative:text;mso-position-vertical-relative:text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DSyAq/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3005" o:spid="_x0000_s1057" style="position:absolute;margin-left:731.3pt;margin-top:23.95pt;width:28.35pt;height:13.8pt;rotation:1075658fd;z-index:2512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as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Y492rDACAABOBAAADgAAAAAAAAAAAAAAAAAu&#10;AgAAZHJzL2Uyb0RvYy54bWxQSwECLQAUAAYACAAAACEAJaKKfuAAAAALAQAADwAAAAAAAAAAAAAA&#10;AACKBAAAZHJzL2Rvd25yZXYueG1sUEsFBgAAAAAEAAQA8wAAAJcFAAAAAA==&#10;" fillcolor="#0cf" strokecolor="#0cf"/>
        </w:pict>
      </w:r>
      <w:r>
        <w:rPr>
          <w:noProof/>
        </w:rPr>
        <w:pict>
          <v:rect id="Прямоугольник 4081" o:spid="_x0000_s1058" style="position:absolute;margin-left:-30.85pt;margin-top:23pt;width:664.7pt;height:26.75pt;z-index:251164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" fillcolor="#dbe5f1" strokecolor="#dbe5f1" strokeweight="2pt"/>
        </w:pict>
      </w:r>
      <w:r>
        <w:rPr>
          <w:noProof/>
        </w:rPr>
        <w:pict>
          <v:rect id="Прямоугольник 4088" o:spid="_x0000_s1059" style="position:absolute;margin-left:-4.9pt;margin-top:13.6pt;width:421.1pt;height:3.55pt;rotation:180;flip:y;z-index:-252147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D2g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DSj8u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>
        <w:rPr>
          <w:noProof/>
        </w:rPr>
        <w:pict>
          <v:line id="Прямая соединительная линия 4086" o:spid="_x0000_s1060" style="position:absolute;z-index:251168256;visibility:visible;mso-position-horizontal-relative:text;mso-position-vertical-relative:text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926" o:spid="_x0000_s1061" type="#_x0000_t202" style="position:absolute;margin-left:10.2pt;margin-top:23pt;width:125.6pt;height:23.45pt;z-index:25117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" fillcolor="#dbe5f1" strokecolor="#dbe5f1" strokeweight=".5pt">
            <v:textbox style="mso-next-textbox:#Поле 2926">
              <w:txbxContent>
                <w:p w:rsidR="00743CD8" w:rsidRDefault="00743CD8">
                  <w:r>
                    <w:t>ул. Рокицанская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095" o:spid="_x0000_s1062" style="position:absolute;margin-left:516.7pt;margin-top:12.95pt;width:93.75pt;height:3.6pt;rotation:180;flip:y;z-index:251173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GNrHI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>
        <w:rPr>
          <w:b/>
          <w:sz w:val="28"/>
          <w:szCs w:val="28"/>
        </w:rPr>
        <w:t xml:space="preserve">        </w:t>
      </w:r>
      <w:r w:rsidRPr="0060510F">
        <w:rPr>
          <w:sz w:val="28"/>
          <w:szCs w:val="28"/>
        </w:rPr>
        <w:pict>
          <v:shape id="_x0000_i1062" type="#_x0000_t75" style="width:9.75pt;height:9.75pt">
            <v:imagedata r:id="rId15" o:title=""/>
          </v:shape>
        </w:pict>
      </w:r>
      <w:r>
        <w:rPr>
          <w:noProof/>
          <w:color w:val="000000"/>
        </w:rPr>
        <w:t xml:space="preserve"> </w:t>
      </w:r>
      <w:r w:rsidRPr="00770F27">
        <w:rPr>
          <w:noProof/>
          <w:color w:val="000000"/>
        </w:rPr>
        <w:pict>
          <v:shape id="Рисунок 2915" o:spid="_x0000_i1063" type="#_x0000_t75" style="width:12.75pt;height:12.75pt;rotation:-90;visibility:visible">
            <v:imagedata r:id="rId28" o:title="" chromakey="white"/>
          </v:shape>
        </w:pict>
      </w:r>
      <w:r>
        <w:rPr>
          <w:noProof/>
        </w:rPr>
        <w:pict>
          <v:rect id="Прямоугольник 4084" o:spid="_x0000_s1063" style="position:absolute;margin-left:208.05pt;margin-top:23.2pt;width:19.25pt;height:4.15pt;z-index:251167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MlJDz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>
        <w:rPr>
          <w:noProof/>
          <w:color w:val="000000"/>
        </w:rPr>
        <w:t xml:space="preserve">     </w:t>
      </w:r>
      <w:r>
        <w:rPr>
          <w:b/>
          <w:sz w:val="28"/>
          <w:szCs w:val="28"/>
        </w:rPr>
        <w:tab/>
      </w:r>
      <w:r w:rsidRPr="0060510F">
        <w:rPr>
          <w:sz w:val="28"/>
          <w:szCs w:val="28"/>
        </w:rPr>
        <w:pict>
          <v:shape id="_x0000_i1064" type="#_x0000_t75" style="width:9.75pt;height:9.75pt">
            <v:imagedata r:id="rId15" o:title=""/>
          </v:shape>
        </w:pict>
      </w:r>
      <w:r>
        <w:rPr>
          <w:b/>
          <w:sz w:val="28"/>
          <w:szCs w:val="28"/>
        </w:rPr>
        <w:tab/>
      </w:r>
      <w:r w:rsidRPr="0060510F">
        <w:rPr>
          <w:sz w:val="28"/>
          <w:szCs w:val="28"/>
        </w:rPr>
        <w:pict>
          <v:shape id="_x0000_i1065" type="#_x0000_t75" style="width:9.75pt;height:9.75pt">
            <v:imagedata r:id="rId15" o:title=""/>
          </v:shape>
        </w:pict>
      </w:r>
      <w:r w:rsidRPr="00540211">
        <w:rPr>
          <w:color w:val="000000"/>
        </w:rPr>
        <w:pict>
          <v:shape id="_x0000_i1066" type="#_x0000_t75" style="width:23.25pt;height:23.25pt">
            <v:imagedata r:id="rId29" o:title="" chromakey="white"/>
          </v:shape>
        </w:pict>
      </w:r>
      <w:r>
        <w:rPr>
          <w:b/>
          <w:sz w:val="28"/>
          <w:szCs w:val="28"/>
        </w:rPr>
        <w:tab/>
      </w:r>
      <w:r w:rsidRPr="00763E75">
        <w:rPr>
          <w:noProof/>
        </w:rPr>
        <w:pict>
          <v:shape id="Рисунок 3" o:spid="_x0000_i1067" type="#_x0000_t75" alt="треугольник, табличка, квадрат и круг" style="width:20.25pt;height:18pt;visibility:visible">
            <v:imagedata r:id="rId30" o:title="" cropbottom="48683f"/>
          </v:shape>
        </w:pict>
      </w:r>
      <w:r>
        <w:rPr>
          <w:b/>
          <w:sz w:val="28"/>
          <w:szCs w:val="28"/>
        </w:rPr>
        <w:t xml:space="preserve"> </w:t>
      </w:r>
      <w:r w:rsidRPr="0060510F">
        <w:rPr>
          <w:sz w:val="28"/>
          <w:szCs w:val="28"/>
        </w:rPr>
        <w:pict>
          <v:shape id="_x0000_i1068" type="#_x0000_t75" style="width:9.75pt;height:9.75pt">
            <v:imagedata r:id="rId15" o:title=""/>
          </v:shape>
        </w:pict>
      </w:r>
      <w:r>
        <w:rPr>
          <w:b/>
          <w:sz w:val="28"/>
          <w:szCs w:val="28"/>
        </w:rPr>
        <w:t xml:space="preserve">   </w:t>
      </w:r>
      <w:r w:rsidRPr="00763E75">
        <w:rPr>
          <w:noProof/>
        </w:rPr>
        <w:pict>
          <v:shape id="Рисунок 6" o:spid="_x0000_i1069" type="#_x0000_t75" alt="http://im6-tub-ru.yandex.net/i?id=505602500-46-72&amp;n=21" style="width:14.25pt;height:14.25pt;visibility:visible">
            <v:imagedata r:id="rId31" o:title="" croptop="12729f" cropbottom="38885f" cropleft="1234f" cropright="54330f"/>
          </v:shape>
        </w:pict>
      </w:r>
      <w:r>
        <w:rPr>
          <w:b/>
          <w:sz w:val="28"/>
          <w:szCs w:val="28"/>
        </w:rPr>
        <w:tab/>
      </w:r>
      <w:r w:rsidRPr="0060510F">
        <w:rPr>
          <w:sz w:val="28"/>
          <w:szCs w:val="28"/>
        </w:rPr>
        <w:pict>
          <v:shape id="_x0000_i1070" type="#_x0000_t75" style="width:9.75pt;height:9.75pt">
            <v:imagedata r:id="rId15" o:title=""/>
          </v:shape>
        </w:pict>
      </w:r>
      <w:r>
        <w:rPr>
          <w:b/>
          <w:sz w:val="28"/>
          <w:szCs w:val="28"/>
        </w:rPr>
        <w:tab/>
      </w:r>
      <w:r w:rsidRPr="0060510F">
        <w:rPr>
          <w:sz w:val="28"/>
          <w:szCs w:val="28"/>
        </w:rPr>
        <w:pict>
          <v:shape id="_x0000_i1071" type="#_x0000_t75" style="width:9.75pt;height:9.75pt">
            <v:imagedata r:id="rId15" o:title=""/>
          </v:shape>
        </w:pict>
      </w:r>
      <w:r>
        <w:rPr>
          <w:noProof/>
        </w:rPr>
        <w:pict>
          <v:shape id="_x0000_s1064" type="#_x0000_t75" style="position:absolute;margin-left:531.15pt;margin-top:13.35pt;width:9.95pt;height:9.95pt;z-index:252168704;mso-position-horizontal-relative:text;mso-position-vertical-relative:text">
            <v:imagedata r:id="rId15" o:title=""/>
          </v:shap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_x0000_s1065" type="#_x0000_t75" style="position:absolute;margin-left:607.75pt;margin-top:13.35pt;width:9.95pt;height:9.95pt;z-index:252170752;mso-position-horizontal-relative:text;mso-position-vertical-relative:text">
            <v:imagedata r:id="rId15" o:title=""/>
          </v:shape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066" type="#_x0000_t75" style="position:absolute;left:0;text-align:left;margin-left:2in;margin-top:19.3pt;width:12.85pt;height:24.35pt;z-index:252153344">
            <v:imagedata r:id="rId32" o:title="" chromakey="white"/>
          </v:shape>
        </w:pict>
      </w:r>
      <w:r>
        <w:rPr>
          <w:noProof/>
        </w:rPr>
        <w:pict>
          <v:shape id="_x0000_s1067" type="#_x0000_t75" alt="треугольник, табличка, квадрат и круг" style="position:absolute;left:0;text-align:left;margin-left:151.45pt;margin-top:20.85pt;width:20.7pt;height:17.6pt;rotation:5725775fd;z-index:252151296;visibility:visible">
            <v:imagedata r:id="rId30" o:title="" cropbottom="48683f"/>
          </v:shape>
        </w:pict>
      </w:r>
      <w:r>
        <w:rPr>
          <w:noProof/>
        </w:rPr>
        <w:pict>
          <v:shape id="_x0000_s1068" type="#_x0000_t75" style="position:absolute;left:0;text-align:left;margin-left:-27pt;margin-top:19.3pt;width:23pt;height:23pt;z-index:252122624">
            <v:imagedata r:id="rId29" o:title="" chromakey="white"/>
          </v:shape>
        </w:pict>
      </w:r>
      <w:r>
        <w:rPr>
          <w:noProof/>
        </w:rPr>
        <w:pict>
          <v:shape id="_x0000_s1069" type="#_x0000_t75" style="position:absolute;left:0;text-align:left;margin-left:126pt;margin-top:15.8pt;width:11.25pt;height:14.85pt;z-index:252121600;visibility:visible">
            <v:imagedata r:id="rId33" o:title="" chromakey="white"/>
          </v:shape>
        </w:pict>
      </w:r>
      <w:r>
        <w:rPr>
          <w:noProof/>
        </w:rPr>
        <w:pict>
          <v:line id="_x0000_s1070" style="position:absolute;left:0;text-align:left;flip:y;z-index:251551232;visibility:visible" from="-13.45pt,20.6pt" to="-13.45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" strokeweight="1.5pt">
            <v:stroke startarrow="block"/>
          </v:line>
        </w:pict>
      </w:r>
      <w:r>
        <w:rPr>
          <w:noProof/>
        </w:rPr>
        <w:pict>
          <v:line id="Line 3179" o:spid="_x0000_s1071" style="position:absolute;left:0;text-align:left;flip:x y;z-index:251280896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T3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ZlPVx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kI8k9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>
        <w:rPr>
          <w:noProof/>
        </w:rPr>
        <w:pict>
          <v:line id="Line 3509" o:spid="_x0000_s1072" style="position:absolute;left:0;text-align:left;z-index:25123788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Se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ynqx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Ikm&#10;VJ4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>
        <w:rPr>
          <w:noProof/>
        </w:rPr>
        <w:pict>
          <v:line id="Line 3175" o:spid="_x0000_s1073" style="position:absolute;left:0;text-align:left;flip:x y;z-index:25124608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" strokeweight="1.5pt">
            <v:stroke endarrow="block"/>
          </v:line>
        </w:pict>
      </w:r>
      <w:r>
        <w:rPr>
          <w:noProof/>
        </w:rPr>
        <w:pict>
          <v:line id="Line 3172" o:spid="_x0000_s1074" style="position:absolute;left:0;text-align:left;z-index:25124198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gUFQ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line id="Line 3508" o:spid="_x0000_s1075" style="position:absolute;left:0;text-align:left;z-index:25123686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yL&#10;vtc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>
        <w:rPr>
          <w:noProof/>
        </w:rPr>
        <w:pict>
          <v:shape id="Поле 4814" o:spid="_x0000_s1076" type="#_x0000_t202" style="position:absolute;left:0;text-align:left;margin-left:651.9pt;margin-top:21.35pt;width:125.75pt;height:21.95pt;rotation:1074311fd;z-index:2512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" fillcolor="#dbe5f1" strokecolor="#dbe5f1" strokeweight=".5pt">
            <v:textbox style="mso-next-textbox:#Поле 4814">
              <w:txbxContent>
                <w:p w:rsidR="00743CD8" w:rsidRPr="00A5746E" w:rsidRDefault="00743CD8" w:rsidP="00A5746E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2930" o:spid="_x0000_s1077" style="position:absolute;left:0;text-align:left;margin-left:644.2pt;margin-top:20.95pt;width:139.5pt;height:24.3pt;rotation:1194279fd;z-index:25117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" fillcolor="#dbe5f1" strokecolor="#dbe5f1" strokeweight="2pt"/>
        </w:pict>
      </w:r>
      <w:r>
        <w:rPr>
          <w:noProof/>
        </w:rPr>
        <w:pict>
          <v:rect id="Прямоугольник 2927" o:spid="_x0000_s1078" style="position:absolute;left:0;text-align:left;margin-left:544.65pt;margin-top:14.75pt;width:33.45pt;height:449.55pt;rotation:-967699fd;z-index:25117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A2oeI7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>
        <w:rPr>
          <w:noProof/>
        </w:rPr>
        <w:pict>
          <v:rect id="Прямоугольник 4083" o:spid="_x0000_s1079" style="position:absolute;left:0;text-align:left;margin-left:207.75pt;margin-top:11.35pt;width:19.25pt;height:4.15pt;z-index:25116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DLMfgb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>
        <w:rPr>
          <w:noProof/>
        </w:rPr>
        <w:pict>
          <v:rect id="Прямоугольник 4082" o:spid="_x0000_s1080" style="position:absolute;left:0;text-align:left;margin-left:207.75pt;margin-top:22pt;width:19.25pt;height:3.55pt;flip:y;z-index:25116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KchPbL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743CD8" w:rsidP="006B1527">
      <w:pPr>
        <w:tabs>
          <w:tab w:val="left" w:pos="5009"/>
          <w:tab w:val="left" w:pos="5714"/>
          <w:tab w:val="left" w:pos="6082"/>
          <w:tab w:val="left" w:pos="6894"/>
          <w:tab w:val="left" w:pos="7522"/>
          <w:tab w:val="left" w:pos="8364"/>
          <w:tab w:val="left" w:pos="8900"/>
          <w:tab w:val="left" w:pos="9651"/>
          <w:tab w:val="left" w:pos="10708"/>
          <w:tab w:val="left" w:pos="11566"/>
          <w:tab w:val="left" w:pos="12301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081" type="#_x0000_t75" style="position:absolute;margin-left:612pt;margin-top:4.15pt;width:9.95pt;height:9.95pt;z-index:252171776">
            <v:imagedata r:id="rId15" o:title=""/>
          </v:shape>
        </w:pict>
      </w:r>
      <w:r>
        <w:rPr>
          <w:noProof/>
        </w:rPr>
        <w:pict>
          <v:line id="_x0000_s1082" style="position:absolute;z-index:251258368;visibility:visible" from="9pt,13.15pt" to="624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5FbC0y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shape id="_x0000_s1083" type="#_x0000_t75" style="position:absolute;margin-left:0;margin-top:4.15pt;width:19.9pt;height:17.6pt;z-index:252132864">
            <v:imagedata r:id="rId34" o:title="" chromakey="white"/>
          </v:shape>
        </w:pict>
      </w:r>
      <w:r>
        <w:rPr>
          <w:noProof/>
        </w:rPr>
        <w:pict>
          <v:line id="_x0000_s1084" style="position:absolute;z-index:252055040" from="297pt,.65pt" to="315pt,18.65pt" strokeweight="3pt">
            <v:stroke linestyle="thinThin"/>
          </v:line>
        </w:pict>
      </w:r>
      <w:r>
        <w:rPr>
          <w:noProof/>
        </w:rPr>
        <w:pict>
          <v:shape id="_x0000_s1085" type="#_x0000_t75" alt="http://peterburg-parking.ru/img/big_153775.gif" style="position:absolute;margin-left:297pt;margin-top:.65pt;width:17.7pt;height:18.9pt;z-index:252054016;visibility:visible" wrapcoords="-864 -982 -864 21600 22464 21600 22464 -982 -864 -982" filled="t" fillcolor="yellow" stroked="t" strokecolor="yellow">
            <v:imagedata r:id="rId35" o:title=""/>
          </v:shape>
        </w:pict>
      </w:r>
      <w:r>
        <w:rPr>
          <w:noProof/>
        </w:rPr>
        <w:pict>
          <v:line id="_x0000_s1086" style="position:absolute;flip:x;z-index:251546112;visibility:visible" from="198pt,.65pt" to="3in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" strokeweight="1.5pt">
            <v:stroke startarrow="block"/>
          </v:line>
        </w:pict>
      </w:r>
      <w:r>
        <w:rPr>
          <w:noProof/>
        </w:rPr>
        <w:pict>
          <v:shape id="_x0000_s1087" type="#_x0000_t75" alt="http://peterburg-parking.ru/img/big_153775.gif" style="position:absolute;margin-left:126pt;margin-top:.65pt;width:17.7pt;height:18.9pt;z-index:252051968;visibility:visible" wrapcoords="-864 -982 -864 21600 22464 21600 22464 -982 -864 -982" filled="t" fillcolor="yellow" stroked="t" strokecolor="yellow">
            <v:imagedata r:id="rId35" o:title=""/>
          </v:shape>
        </w:pict>
      </w:r>
      <w:r>
        <w:rPr>
          <w:noProof/>
        </w:rPr>
        <w:pict>
          <v:line id="_x0000_s1088" style="position:absolute;flip:x;z-index:251261440;visibility:visible" from="187.65pt,20.4pt" to="3in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4Aum2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089" style="position:absolute;margin-left:6.6pt;margin-top:15.75pt;width:14.7pt;height:14.75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Wv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pc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090" style="position:absolute;margin-left:538.55pt;margin-top:22.65pt;width:14.7pt;height:14.7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Sc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" fillcolor="#f90" strokecolor="#f90"/>
        </w:pict>
      </w:r>
      <w:r>
        <w:rPr>
          <w:noProof/>
        </w:rPr>
        <w:pict>
          <v:line id="_x0000_s1091" style="position:absolute;flip:x y;z-index:251553280;visibility:visible" from="-10.4pt,11.7pt" to="-8.1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092" style="position:absolute;z-index:251552256;visibility:visible" from="4.15pt,1pt" to="4.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" strokeweight="1.5pt">
            <v:stroke startarrow="block"/>
          </v:line>
        </w:pict>
      </w:r>
      <w:r>
        <w:rPr>
          <w:noProof/>
        </w:rPr>
        <w:pict>
          <v:line id="_x0000_s1093" style="position:absolute;flip:y;z-index:251545088;visibility:visible" from="191.8pt,4.1pt" to="191.8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YR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FhlG&#10;inRwS09CcTTPimXoT29cCbCterHjyhk4c+g/aQZYcvI6ln5pbIcaKcx3MEKMQHnoEnt9vfeaXzyi&#10;Q5BCNMuXxcNiEf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" strokeweight="1.5pt">
            <v:stroke startarrow="block"/>
          </v:line>
        </w:pict>
      </w:r>
      <w:r>
        <w:rPr>
          <w:noProof/>
        </w:rPr>
        <w:pict>
          <v:line id="_x0000_s1094" style="position:absolute;flip:x;z-index:251544064;visibility:visible" from="122.1pt,4.05pt" to="122.1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" strokeweight="1.5pt">
            <v:stroke startarrow="block"/>
          </v:line>
        </w:pict>
      </w:r>
      <w:r>
        <w:rPr>
          <w:noProof/>
        </w:rPr>
        <w:pict>
          <v:line id="_x0000_s1095" style="position:absolute;flip:y;z-index:251543040;visibility:visible" from="111.4pt,4.1pt" to="111.4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x9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8hVG&#10;inRwS09CcTTPimXoT29cCbCterHjyhk4c+g/aQZYcvI6ln5pbIcaKcx3MEKMQHnoEnt9vfeaXzyi&#10;Q5BCNMtXi3n2EP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" strokeweight="1.5pt">
            <v:stroke startarrow="block"/>
          </v:line>
        </w:pict>
      </w:r>
      <w:r>
        <w:rPr>
          <w:noProof/>
        </w:rPr>
        <w:pict>
          <v:line id="Line 3178" o:spid="_x0000_s1096" style="position:absolute;z-index:251281920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8sWqJ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>
        <w:rPr>
          <w:noProof/>
        </w:rPr>
        <w:pict>
          <v:line id="Line 3210" o:spid="_x0000_s1097" style="position:absolute;z-index:251274752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Line 3173" o:spid="_x0000_s1098" style="position:absolute;flip:x y;z-index:25124096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BHYFlL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>
        <w:rPr>
          <w:noProof/>
        </w:rPr>
        <w:pict>
          <v:rect id="Rectangle 2965" o:spid="_x0000_s1099" style="position:absolute;margin-left:341.15pt;margin-top:18.05pt;width:51.05pt;height:14.75pt;z-index:2512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" fillcolor="#f90" strokecolor="#f90">
            <v:textbox style="mso-next-textbox:#Rectangle 2965" inset="2.09544mm,1.0477mm,2.09544mm,1.0477mm">
              <w:txbxContent>
                <w:p w:rsidR="00743CD8" w:rsidRPr="00271242" w:rsidRDefault="00743CD8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line id="Line 3201" o:spid="_x0000_s1100" style="position:absolute;z-index:251259392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tdjXz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01" style="position:absolute;flip:x y;z-index:251257344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" strokecolor="red" strokeweight="1.5pt">
            <v:stroke dashstyle="dash" endarrow="block"/>
          </v:line>
        </w:pict>
      </w:r>
      <w:r>
        <w:rPr>
          <w:noProof/>
        </w:rPr>
        <w:pict>
          <v:line id="_x0000_s1102" style="position:absolute;z-index:251256320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5/k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vduf5C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>
        <w:rPr>
          <w:noProof/>
        </w:rPr>
        <w:pict>
          <v:line id="Line 3208" o:spid="_x0000_s1103" style="position:absolute;flip:x y;z-index:251253248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2962" o:spid="_x0000_s1104" style="position:absolute;margin-left:126.2pt;margin-top:22.25pt;width:57.55pt;height:18.55pt;z-index:2511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n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PaFmfIyAgAAVAQAAA4AAAAAAAAAAAAAAAAA&#10;LgIAAGRycy9lMm9Eb2MueG1sUEsBAi0AFAAGAAgAAAAhAEGxi63fAAAACQEAAA8AAAAAAAAAAAAA&#10;AAAAjAQAAGRycy9kb3ducmV2LnhtbFBLBQYAAAAABAAEAPMAAACYBQAAAAA=&#10;" fillcolor="#f90" strokecolor="#f90">
            <v:textbox style="mso-next-textbox:#Rectangle 2962" inset="2.09544mm,1.0477mm,2.09544mm,1.0477mm">
              <w:txbxContent>
                <w:p w:rsidR="00743CD8" w:rsidRPr="00271242" w:rsidRDefault="00743CD8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>
        <w:rPr>
          <w:noProof/>
        </w:rPr>
        <w:pict>
          <v:line id="Line 3174" o:spid="_x0000_s1105" style="position:absolute;z-index:25124505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" strokeweight="1.5pt">
            <v:stroke endarrow="block"/>
          </v:line>
        </w:pict>
      </w:r>
      <w:r>
        <w:rPr>
          <w:noProof/>
        </w:rPr>
        <w:pict>
          <v:rect id="Rectangle 2968" o:spid="_x0000_s1106" style="position:absolute;margin-left:449.75pt;margin-top:15.95pt;width:37.85pt;height:72.75pt;z-index:2512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GqDN6iUCAABBBAAADgAAAAAAAAAAAAAAAAAuAgAAZHJzL2Uy&#10;b0RvYy54bWxQSwECLQAUAAYACAAAACEAVwW6j+IAAAAKAQAADwAAAAAAAAAAAAAAAAB/BAAAZHJz&#10;L2Rvd25yZXYueG1sUEsFBgAAAAAEAAQA8wAAAI4FAAAAAA==&#10;" fillcolor="#396" strokecolor="#396"/>
        </w:pict>
      </w:r>
      <w:r>
        <w:rPr>
          <w:noProof/>
        </w:rPr>
        <w:pict>
          <v:rect id="Rectangle 2966" o:spid="_x0000_s1107" style="position:absolute;margin-left:416.3pt;margin-top:16.15pt;width:22.15pt;height:14.75pt;z-index:2512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" fillcolor="#f90" strokecolor="#f90"/>
        </w:pict>
      </w:r>
      <w:r>
        <w:rPr>
          <w:noProof/>
        </w:rPr>
        <w:pict>
          <v:rect id="Прямоугольник 2933" o:spid="_x0000_s1108" style="position:absolute;margin-left:322.05pt;margin-top:.95pt;width:22.55pt;height:330.6pt;rotation:-224816fd;z-index:25118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4Mf8y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>
        <w:rPr>
          <w:noProof/>
        </w:rPr>
        <w:pict>
          <v:rect id="Rectangle 2961" o:spid="_x0000_s1109" style="position:absolute;margin-left:64.7pt;margin-top:21.45pt;width:29.55pt;height:14.75pt;z-index:2512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" fillcolor="#f90" strokecolor="#f90"/>
        </w:pict>
      </w:r>
      <w:r>
        <w:rPr>
          <w:noProof/>
        </w:rPr>
        <w:pict>
          <v:rect id="Rectangle 2953" o:spid="_x0000_s1110" style="position:absolute;margin-left:684.05pt;margin-top:23.45pt;width:22.85pt;height:44.25pt;z-index:25120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" fillcolor="#fc0" strokecolor="#fc0">
            <v:textbox style="mso-next-textbox:#Rectangle 2953" inset="2.09544mm,1.0477mm,2.09544mm,1.0477mm">
              <w:txbxContent>
                <w:p w:rsidR="00743CD8" w:rsidRPr="00271242" w:rsidRDefault="00743CD8" w:rsidP="0032054C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39" o:spid="_x0000_s1111" style="position:absolute;margin-left:-13.25pt;margin-top:1.1pt;width:17.6pt;height:429.3pt;z-index:251188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" fillcolor="#dbe5f1" strokecolor="#dbe5f1" strokeweight="2pt"/>
        </w:pict>
      </w:r>
      <w:r>
        <w:rPr>
          <w:noProof/>
        </w:rPr>
        <w:pict>
          <v:rect id="Прямоугольник 4089" o:spid="_x0000_s1112" style="position:absolute;margin-left:-4.85pt;margin-top:9.65pt;width:626.2pt;height:3.55pt;z-index:-25217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VT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DrK9VT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>
        <w:rPr>
          <w:b/>
          <w:sz w:val="28"/>
          <w:szCs w:val="28"/>
        </w:rPr>
        <w:t xml:space="preserve">    </w:t>
      </w:r>
      <w:r w:rsidRPr="0060510F">
        <w:rPr>
          <w:sz w:val="28"/>
          <w:szCs w:val="28"/>
        </w:rPr>
        <w:pict>
          <v:shape id="_x0000_i1072" type="#_x0000_t75" style="width:9.75pt;height:9.75pt">
            <v:imagedata r:id="rId15" o:title=""/>
          </v:shape>
        </w:pict>
      </w:r>
      <w:r w:rsidRPr="00763E75">
        <w:rPr>
          <w:noProof/>
        </w:rPr>
        <w:pict>
          <v:shape id="_x0000_i1073" type="#_x0000_t75" alt="http://im6-tub-ru.yandex.net/i?id=505602500-46-72&amp;n=21" style="width:14.25pt;height:14.25pt;visibility:visible">
            <v:imagedata r:id="rId31" o:title="" croptop="12729f" cropbottom="38885f" cropleft="1234f" cropright="54330f"/>
          </v:shape>
        </w:pict>
      </w:r>
      <w:r>
        <w:rPr>
          <w:b/>
          <w:sz w:val="28"/>
          <w:szCs w:val="28"/>
        </w:rPr>
        <w:t xml:space="preserve">  </w:t>
      </w:r>
      <w:r w:rsidRPr="00763E75">
        <w:rPr>
          <w:noProof/>
        </w:rPr>
        <w:pict>
          <v:shape id="_x0000_i1074" type="#_x0000_t75" alt="треугольник, табличка, квадрат и круг" style="width:20.25pt;height:18pt;visibility:visible">
            <v:imagedata r:id="rId30" o:title="" cropbottom="48683f"/>
          </v:shape>
        </w:pict>
      </w:r>
      <w:r>
        <w:rPr>
          <w:b/>
          <w:sz w:val="28"/>
          <w:szCs w:val="28"/>
        </w:rPr>
        <w:t xml:space="preserve">  </w:t>
      </w:r>
      <w:r w:rsidRPr="0060510F">
        <w:rPr>
          <w:sz w:val="28"/>
          <w:szCs w:val="28"/>
        </w:rPr>
        <w:pict>
          <v:shape id="_x0000_i1075" type="#_x0000_t75" style="width:9.75pt;height:9.75pt">
            <v:imagedata r:id="rId15" o:title=""/>
          </v:shape>
        </w:pict>
      </w:r>
      <w:r>
        <w:rPr>
          <w:b/>
          <w:sz w:val="28"/>
          <w:szCs w:val="28"/>
        </w:rPr>
        <w:t xml:space="preserve">     </w:t>
      </w:r>
      <w:r w:rsidRPr="0060510F">
        <w:rPr>
          <w:sz w:val="28"/>
          <w:szCs w:val="28"/>
        </w:rPr>
        <w:pict>
          <v:shape id="_x0000_i1076" type="#_x0000_t75" style="width:9.75pt;height:9.75pt">
            <v:imagedata r:id="rId15" o:title=""/>
          </v:shape>
        </w:pic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</w:t>
      </w:r>
      <w:r w:rsidRPr="00770F27">
        <w:rPr>
          <w:noProof/>
          <w:color w:val="000000"/>
        </w:rPr>
        <w:pict>
          <v:shape id="Рисунок 2918" o:spid="_x0000_i1077" type="#_x0000_t75" style="width:15.75pt;height:15.75pt;rotation:90;visibility:visible">
            <v:imagedata r:id="rId28" o:title="" chromakey="white"/>
          </v:shape>
        </w:pict>
      </w:r>
      <w:r>
        <w:rPr>
          <w:b/>
          <w:sz w:val="28"/>
          <w:szCs w:val="28"/>
        </w:rPr>
        <w:t xml:space="preserve"> </w:t>
      </w:r>
      <w:r w:rsidRPr="0060510F">
        <w:rPr>
          <w:sz w:val="28"/>
          <w:szCs w:val="28"/>
        </w:rPr>
        <w:pict>
          <v:shape id="_x0000_i1078" type="#_x0000_t75" style="width:9.75pt;height:9.75pt">
            <v:imagedata r:id="rId15" o:title=""/>
          </v:shape>
        </w:pict>
      </w:r>
      <w:r w:rsidRPr="00763E75">
        <w:rPr>
          <w:noProof/>
        </w:rPr>
        <w:pict>
          <v:shape id="Рисунок 8" o:spid="_x0000_i1079" type="#_x0000_t75" alt="http://www.vodish.ru/i/_/sign/5.19.2.gif" style="width:14.25pt;height:13.5pt;visibility:visible" o:bordertopcolor="yellow" o:borderleftcolor="yellow" o:borderbottomcolor="yellow" o:borderrightcolor="yellow">
            <v:imagedata r:id="rId26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 w:rsidRPr="00763E75">
        <w:rPr>
          <w:noProof/>
        </w:rPr>
        <w:pict>
          <v:shape id="_x0000_i1080" type="#_x0000_t75" alt="Дорожный знак 5.19.1" style="width:17.25pt;height:14.25pt;visibility:visible">
            <v:imagedata r:id="rId27" o:title="" croptop="34812f" cropbottom="3946f" cropleft="5984f" cropright="4844f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1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2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3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4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5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6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>
        <w:rPr>
          <w:noProof/>
        </w:rPr>
        <w:pict>
          <v:shape id="_x0000_s1113" type="#_x0000_t75" style="position:absolute;margin-left:482.9pt;margin-top:7.6pt;width:9.95pt;height:9.95pt;z-index:252172800;mso-position-horizontal-relative:text;mso-position-vertical-relative:tex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7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  <w:r w:rsidRPr="0060510F">
        <w:rPr>
          <w:sz w:val="28"/>
          <w:szCs w:val="28"/>
        </w:rPr>
        <w:pict>
          <v:shape id="_x0000_i1088" type="#_x0000_t75" style="width:9.75pt;height:9.75pt">
            <v:imagedata r:id="rId15" o:title=""/>
          </v:shape>
        </w:pict>
      </w:r>
      <w:r>
        <w:rPr>
          <w:noProof/>
          <w:color w:val="000000"/>
        </w:rPr>
        <w:tab/>
      </w:r>
    </w:p>
    <w:p w:rsidR="00743CD8" w:rsidRDefault="00743CD8" w:rsidP="004E534D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oval id="Oval 3014" o:spid="_x0000_s1114" style="position:absolute;margin-left:342pt;margin-top:19.75pt;width:18.75pt;height:15.85pt;z-index:2512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" fillcolor="#396"/>
        </w:pict>
      </w:r>
      <w:r>
        <w:rPr>
          <w:noProof/>
        </w:rPr>
        <w:pict>
          <v:rect id="_x0000_s1115" style="position:absolute;margin-left:-29.35pt;margin-top:7.55pt;width:14.7pt;height:14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X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116" style="position:absolute;margin-left:6.6pt;margin-top:8.65pt;width:14.7pt;height:14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U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" fillcolor="#f90" strokecolor="#f90"/>
        </w:pict>
      </w:r>
      <w:r>
        <w:rPr>
          <w:noProof/>
        </w:rPr>
        <w:pict>
          <v:rect id="_x0000_s1117" style="position:absolute;margin-left:604.7pt;margin-top:.8pt;width:14.7pt;height:14.7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3S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" fillcolor="#f90" strokecolor="#f90"/>
        </w:pict>
      </w:r>
      <w:r>
        <w:rPr>
          <w:noProof/>
        </w:rPr>
        <w:pict>
          <v:rect id="_x0000_s1118" style="position:absolute;margin-left:540pt;margin-top:18.45pt;width:14.7pt;height:14.7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cj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" fillcolor="#f90" strokecolor="#f90"/>
        </w:pict>
      </w:r>
      <w:r>
        <w:rPr>
          <w:noProof/>
        </w:rPr>
        <w:pict>
          <v:line id="_x0000_s1119" style="position:absolute;flip:x;z-index:251269632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vS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BnvTvS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20" style="position:absolute;flip:x;z-index:251266560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1xyb+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21" style="position:absolute;flip:x;z-index:251265536;visibility:visible" from="116.55pt,22.55pt" to="205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2978" o:spid="_x0000_s1122" style="position:absolute;margin-left:371pt;margin-top:21.95pt;width:30.05pt;height:21.6pt;z-index:2512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E9Jw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" fillcolor="#fc9" strokecolor="#fc9"/>
        </w:pict>
      </w:r>
      <w:r>
        <w:rPr>
          <w:noProof/>
        </w:rPr>
        <w:pict>
          <v:rect id="Rectangle 2963" o:spid="_x0000_s1123" style="position:absolute;margin-left:230.65pt;margin-top:.25pt;width:45.45pt;height:17.75pt;z-index:2511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BmJ2THLAIAAFQEAAAOAAAAAAAAAAAAAAAAAC4CAABkcnMv&#10;ZTJvRG9jLnhtbFBLAQItABQABgAIAAAAIQBgDwsw3QAAAAcBAAAPAAAAAAAAAAAAAAAAAIYEAABk&#10;cnMvZG93bnJldi54bWxQSwUGAAAAAAQABADzAAAAkAUAAAAA&#10;" fillcolor="#0cf" strokecolor="#0cf">
            <v:textbox style="mso-next-textbox:#Rectangle 2963" inset="2.09544mm,1.0477mm,2.09544mm,1.0477mm">
              <w:txbxContent>
                <w:p w:rsidR="00743CD8" w:rsidRPr="00271242" w:rsidRDefault="00743CD8" w:rsidP="0032054C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Rectangle 2954" o:spid="_x0000_s1124" style="position:absolute;margin-left:731.05pt;margin-top:13.6pt;width:52.75pt;height:95.95pt;z-index:2512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CyRcb7MgIAAFUEAAAOAAAAAAAAAAAAAAAA&#10;AC4CAABkcnMvZTJvRG9jLnhtbFBLAQItABQABgAIAAAAIQCOdw/E4AAAAAwBAAAPAAAAAAAAAAAA&#10;AAAAAIwEAABkcnMvZG93bnJldi54bWxQSwUGAAAAAAQABADzAAAAmQUAAAAA&#10;" fillcolor="#396" strokecolor="#396">
            <v:textbox style="mso-next-textbox:#Rectangle 2954" inset="2.09544mm,1.0477mm,2.09544mm,1.0477mm">
              <w:txbxContent>
                <w:p w:rsidR="00743CD8" w:rsidRPr="00271242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32054C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743CD8" w:rsidP="004E534D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125" style="position:absolute;margin-left:-29.35pt;margin-top:4.65pt;width:14.7pt;height:14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V+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" fillcolor="#f90" strokecolor="#f90"/>
        </w:pict>
      </w:r>
      <w:r>
        <w:rPr>
          <w:noProof/>
        </w:rPr>
        <w:pict>
          <v:rect id="_x0000_s1126" style="position:absolute;margin-left:6.6pt;margin-top:5.75pt;width:14.7pt;height:14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k2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" fillcolor="#f90" strokecolor="#f90"/>
        </w:pict>
      </w:r>
      <w:r>
        <w:rPr>
          <w:noProof/>
        </w:rPr>
        <w:pict>
          <v:rect id="_x0000_s1127" style="position:absolute;margin-left:609.3pt;margin-top:.2pt;width:14.7pt;height:14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T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128" style="position:absolute;margin-left:543.55pt;margin-top:13.95pt;width:14.7pt;height:14.7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3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" fillcolor="#f90" strokecolor="#f90"/>
        </w:pict>
      </w:r>
      <w:r>
        <w:rPr>
          <w:noProof/>
        </w:rPr>
        <w:pict>
          <v:rect id="Прямоугольник 4816" o:spid="_x0000_s1129" style="position:absolute;margin-left:154.7pt;margin-top:8.6pt;width:102.05pt;height:11.8pt;rotation:6411674fd;z-index:-25208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" fillcolor="#dbe5f1" strokecolor="#dbe5f1" strokeweight="2pt"/>
        </w:pict>
      </w:r>
      <w:r>
        <w:rPr>
          <w:noProof/>
        </w:rPr>
        <w:pict>
          <v:rect id="Rectangle 2976" o:spid="_x0000_s1130" style="position:absolute;margin-left:137.7pt;margin-top:5.3pt;width:38.5pt;height:24.2pt;z-index:2512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" fillcolor="#fc9" strokecolor="#fc9"/>
        </w:pict>
      </w:r>
      <w:r>
        <w:rPr>
          <w:noProof/>
        </w:rPr>
        <w:pict>
          <v:rect id="Прямоугольник 4817" o:spid="_x0000_s1131" style="position:absolute;margin-left:54.65pt;margin-top:6.95pt;width:123.95pt;height:12.35pt;rotation:90;z-index:251141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t5oFG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>
        <w:rPr>
          <w:noProof/>
        </w:rPr>
        <w:pict>
          <v:rect id="Rectangle 2977" o:spid="_x0000_s1132" style="position:absolute;margin-left:59.2pt;margin-top:9.55pt;width:31.8pt;height:15.85pt;z-index:2512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Coaw5nJQIAAEEEAAAOAAAAAAAAAAAAAAAAAC4CAABkcnMvZTJvRG9j&#10;LnhtbFBLAQItABQABgAIAAAAIQAzX/Th3gAAAAkBAAAPAAAAAAAAAAAAAAAAAH8EAABkcnMvZG93&#10;bnJldi54bWxQSwUGAAAAAAQABADzAAAAigUAAAAA&#10;" fillcolor="#fc9" strokecolor="#fc9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7B2A14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Прямоугольник 4094" o:spid="_x0000_s1133" style="position:absolute;margin-left:565.15pt;margin-top:192.8pt;width:349.3pt;height:3.55pt;rotation:-4973115fd;flip:y;z-index:25117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BIkF79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  <w:r>
        <w:rPr>
          <w:noProof/>
        </w:rPr>
        <w:pict>
          <v:rect id="_x0000_s1134" style="position:absolute;margin-left:-30.1pt;margin-top:4.55pt;width:14.7pt;height:14.7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l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135" style="position:absolute;margin-left:7.4pt;margin-top:5.25pt;width:14.7pt;height:14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pY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" fillcolor="#f90" strokecolor="#f90"/>
        </w:pict>
      </w:r>
      <w:r>
        <w:rPr>
          <w:noProof/>
        </w:rPr>
        <w:pict>
          <v:rect id="_x0000_s1136" style="position:absolute;margin-left:620.95pt;margin-top:21.25pt;width:14.7pt;height:14.7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RZ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y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37" style="position:absolute;margin-left:616.2pt;margin-top:-.55pt;width:14.7pt;height:14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S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38" style="position:absolute;margin-left:552.35pt;margin-top:9.95pt;width:14.7pt;height:14.7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z+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" fillcolor="#f90" strokecolor="#f90"/>
        </w:pict>
      </w:r>
      <w:r>
        <w:rPr>
          <w:noProof/>
        </w:rPr>
        <w:pict>
          <v:rect id="Rectangle 2964" o:spid="_x0000_s1139" style="position:absolute;margin-left:340.8pt;margin-top:11.25pt;width:59.95pt;height:13.05pt;z-index:2512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CFK7zRMwIAAFQEAAAOAAAAAAAAAAAAAAAA&#10;AC4CAABkcnMvZTJvRG9jLnhtbFBLAQItABQABgAIAAAAIQC4zBqj3wAAAAkBAAAPAAAAAAAAAAAA&#10;AAAAAI0EAABkcnMvZG93bnJldi54bWxQSwUGAAAAAAQABADzAAAAmQUAAAAA&#10;" fillcolor="#f90" strokecolor="#f90">
            <v:textbox style="mso-next-textbox:#Rectangle 2964" inset="2.09544mm,1.0477mm,2.09544mm,1.0477mm">
              <w:txbxContent>
                <w:p w:rsidR="00743CD8" w:rsidRPr="00271242" w:rsidRDefault="00743CD8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line id="_x0000_s1140" style="position:absolute;flip:x;z-index:251270656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LmVJV8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41" style="position:absolute;flip:x;z-index:251268608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BBRhiS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42" style="position:absolute;flip:x;z-index:251267584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PH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UuFvkS&#10;I0V6eEuPQnE0y7Ms+DMYVwJso57sZeUMPLMbvmoGWHLwOko/tbZHrRTmCwQh7oA8dIpen29e85NH&#10;FDbvZ3k6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2960" o:spid="_x0000_s1143" style="position:absolute;margin-left:216.7pt;margin-top:15.7pt;width:44.55pt;height:14.75pt;z-index:2512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V/XQUS4CAABUBAAADgAAAAAAAAAAAAAAAAAuAgAA&#10;ZHJzL2Uyb0RvYy54bWxQSwECLQAUAAYACAAAACEAkBNMON8AAAAJAQAADwAAAAAAAAAAAAAAAACI&#10;BAAAZHJzL2Rvd25yZXYueG1sUEsFBgAAAAAEAAQA8wAAAJQFAAAAAA==&#10;" fillcolor="#f90" strokecolor="#f90">
            <v:textbox style="mso-next-textbox:#Rectangle 2960" inset="2.09544mm,1.0477mm,2.09544mm,1.0477mm">
              <w:txbxContent>
                <w:p w:rsidR="00743CD8" w:rsidRPr="00271242" w:rsidRDefault="00743CD8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>
        <w:rPr>
          <w:noProof/>
        </w:rPr>
        <w:pict>
          <v:oval id="Oval 3013" o:spid="_x0000_s1144" style="position:absolute;margin-left:96.45pt;margin-top:.1pt;width:10.85pt;height:8.3pt;z-index:25121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GAGg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DGmkYAaAgAAMgQAAA4AAAAAAAAAAAAAAAAALgIAAGRycy9lMm9Eb2MueG1sUEsBAi0AFAAGAAgA&#10;AAAhAI9WpIjZAAAABwEAAA8AAAAAAAAAAAAAAAAAdAQAAGRycy9kb3ducmV2LnhtbFBLBQYAAAAA&#10;BAAEAPMAAAB6BQAAAAA=&#10;" fillcolor="#333" strokecolor="#333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7B2A14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145" type="#_x0000_t75" style="position:absolute;margin-left:99pt;margin-top:13.8pt;width:19.9pt;height:19.9pt;z-index:252155392">
            <v:imagedata r:id="rId36" o:title="" chromakey="white"/>
          </v:shape>
        </w:pict>
      </w:r>
      <w:r>
        <w:rPr>
          <w:noProof/>
        </w:rPr>
        <w:pict>
          <v:rect id="_x0000_s1146" style="position:absolute;margin-left:-30.1pt;margin-top:3.45pt;width:14.7pt;height:14.7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o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" fillcolor="#f90" strokecolor="#f90"/>
        </w:pict>
      </w:r>
      <w:r>
        <w:rPr>
          <w:noProof/>
        </w:rPr>
        <w:pict>
          <v:rect id="_x0000_s1147" style="position:absolute;margin-left:7.4pt;margin-top:4pt;width:14.7pt;height:14.7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rG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4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" fillcolor="#f90" strokecolor="#f90"/>
        </w:pict>
      </w:r>
      <w:r>
        <w:rPr>
          <w:noProof/>
        </w:rPr>
        <w:pict>
          <v:rect id="_x0000_s1148" style="position:absolute;margin-left:627.65pt;margin-top:22pt;width:14.7pt;height:14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Q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49" style="position:absolute;margin-left:557.35pt;margin-top:6.7pt;width:14.7pt;height:14.7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PY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150" style="position:absolute;margin-left:494.4pt;margin-top:.2pt;width:14.7pt;height:14.7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T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151" style="position:absolute;margin-left:499.15pt;margin-top:18.55pt;width:14.7pt;height:14.7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X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5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152" style="position:absolute;margin-left:427.15pt;margin-top:11.05pt;width:14.7pt;height:14.7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j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" fillcolor="#f90" strokecolor="#f90"/>
        </w:pict>
      </w:r>
      <w:r>
        <w:rPr>
          <w:noProof/>
        </w:rPr>
        <w:pict>
          <v:rect id="_x0000_s1153" style="position:absolute;margin-left:400.15pt;margin-top:12.05pt;width:14.7pt;height:14.7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9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154" style="position:absolute;margin-left:371.25pt;margin-top:10.35pt;width:14.7pt;height:14.7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m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O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155" style="position:absolute;margin-left:345.55pt;margin-top:10.65pt;width:14.7pt;height:14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l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W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" fillcolor="#f90" strokecolor="#f90"/>
        </w:pict>
      </w:r>
      <w:r>
        <w:rPr>
          <w:noProof/>
        </w:rPr>
        <w:pict>
          <v:line id="_x0000_s1156" style="position:absolute;flip:x;z-index:251548160;visibility:visible" from="195.65pt,23.15pt" to="318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" strokeweight="1.5pt">
            <v:stroke startarrow="block"/>
          </v:line>
        </w:pict>
      </w:r>
      <w:r>
        <w:rPr>
          <w:noProof/>
        </w:rPr>
        <w:pict>
          <v:line id="_x0000_s1157" style="position:absolute;z-index:251547136;visibility:visible" from="202.55pt,14.9pt" to="318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" strokeweight="1.5pt">
            <v:stroke startarrow="block"/>
          </v:line>
        </w:pict>
      </w:r>
      <w:r>
        <w:rPr>
          <w:noProof/>
        </w:rPr>
        <w:pict>
          <v:line id="_x0000_s1158" style="position:absolute;flip:x;z-index:251264512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2959" o:spid="_x0000_s1159" style="position:absolute;margin-left:125.45pt;margin-top:3.15pt;width:56.95pt;height:14.75pt;z-index:2512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JZ/XBwtAgAAVAQAAA4AAAAAAAAAAAAAAAAALgIAAGRy&#10;cy9lMm9Eb2MueG1sUEsBAi0AFAAGAAgAAAAhAGjm1T/eAAAACAEAAA8AAAAAAAAAAAAAAAAAhwQA&#10;AGRycy9kb3ducmV2LnhtbFBLBQYAAAAABAAEAPMAAACSBQAAAAA=&#10;" fillcolor="#f90" strokecolor="#f90">
            <v:textbox style="mso-next-textbox:#Rectangle 2959" inset="2.09544mm,1.0477mm,2.09544mm,1.0477mm">
              <w:txbxContent>
                <w:p w:rsidR="00743CD8" w:rsidRPr="00271242" w:rsidRDefault="00743CD8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</w:rPr>
        <w:pict>
          <v:shape id="Поле 4635" o:spid="_x0000_s1160" type="#_x0000_t202" style="position:absolute;margin-left:100.2pt;margin-top:17.7pt;width:27.6pt;height:15.9pt;z-index:2512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" filled="f" stroked="f" strokeweight=".5pt">
            <v:textbox style="mso-next-textbox:#Поле 4635">
              <w:txbxContent>
                <w:p w:rsidR="00743CD8" w:rsidRPr="00533401" w:rsidRDefault="00743CD8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</w:t>
      </w:r>
      <w:r>
        <w:rPr>
          <w:noProof/>
        </w:rPr>
        <w:pict>
          <v:rect id="Rectangle 2958" o:spid="_x0000_s1161" style="position:absolute;margin-left:57.55pt;margin-top:-.2pt;width:44.3pt;height:14.75pt;z-index:25121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" fillcolor="#f90" strokecolor="#f90">
            <v:textbox style="mso-next-textbox:#Rectangle 2958" inset="2.09544mm,1.0477mm,2.09544mm,1.0477mm">
              <w:txbxContent>
                <w:p w:rsidR="00743CD8" w:rsidRPr="00271242" w:rsidRDefault="00743CD8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743CD8" w:rsidP="00355BFB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162" style="position:absolute;margin-left:-30.1pt;margin-top:.55pt;width:14.7pt;height:14.7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q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" fillcolor="#f90" strokecolor="#f90"/>
        </w:pict>
      </w:r>
      <w:r>
        <w:rPr>
          <w:noProof/>
        </w:rPr>
        <w:pict>
          <v:rect id="_x0000_s1163" style="position:absolute;margin-left:7.55pt;margin-top:6.1pt;width:14.7pt;height:14.7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u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164" style="position:absolute;margin-left:-29.4pt;margin-top:22.95pt;width:14.7pt;height:14.7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v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" fillcolor="#f90" strokecolor="#f90"/>
        </w:pict>
      </w:r>
      <w:r>
        <w:rPr>
          <w:noProof/>
        </w:rPr>
        <w:pict>
          <v:rect id="_x0000_s1165" style="position:absolute;margin-left:633.75pt;margin-top:22.15pt;width:14.7pt;height:14.7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U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166" style="position:absolute;margin-left:565.8pt;margin-top:22.2pt;width:14.7pt;height:14.7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67" style="position:absolute;margin-left:563.4pt;margin-top:2.25pt;width:14.7pt;height:14.7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O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168" style="position:absolute;margin-left:502.8pt;margin-top:12.9pt;width:14.7pt;height:14.7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W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169" style="position:absolute;margin-left:287.15pt;margin-top:23.2pt;width:14.7pt;height:14.75pt;z-index:2512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" fillcolor="#f90" strokecolor="#f90"/>
        </w:pict>
      </w:r>
      <w:r>
        <w:rPr>
          <w:noProof/>
        </w:rPr>
        <w:pict>
          <v:line id="_x0000_s1170" style="position:absolute;z-index:251283968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NpFQIAACM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bi5DaR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line id="_x0000_s1171" style="position:absolute;flip:x y;z-index:251282944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WUIQ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" strokeweight="1.5pt">
            <v:stroke endarrow="block"/>
          </v:line>
        </w:pict>
      </w:r>
      <w:r>
        <w:rPr>
          <w:noProof/>
        </w:rPr>
        <w:pict>
          <v:line id="_x0000_s1172" style="position:absolute;flip:y;z-index:251272704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CdgQIA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Line 3211" o:spid="_x0000_s1173" style="position:absolute;flip:x;z-index:251263488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+pTCYS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Rectangle 2950" o:spid="_x0000_s1174" style="position:absolute;margin-left:118.65pt;margin-top:8.55pt;width:58.35pt;height:19.25pt;z-index:2512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DAxcFodAgAAGQQAAA4AAAAAAAAAAAAAAAAALgIAAGRycy9lMm9Eb2MueG1sUEsB&#10;Ai0AFAAGAAgAAAAhAILQQMvfAAAACQEAAA8AAAAAAAAAAAAAAAAAdwQAAGRycy9kb3ducmV2Lnht&#10;bFBLBQYAAAAABAAEAPMAAACDBQAAAAA=&#10;" filled="f" strokeweight="2.25pt"/>
        </w:pict>
      </w:r>
      <w:r>
        <w:rPr>
          <w:noProof/>
        </w:rPr>
        <w:pict>
          <v:rect id="Rectangle 2967" o:spid="_x0000_s1175" style="position:absolute;margin-left:86.55pt;margin-top:3.3pt;width:14.7pt;height:21.95pt;z-index:2512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IVJQIAAEE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XjGiFSUCAABBBAAADgAAAAAAAAAAAAAAAAAuAgAAZHJzL2Uyb0Rv&#10;Yy54bWxQSwECLQAUAAYACAAAACEAD4qYTt8AAAAIAQAADwAAAAAAAAAAAAAAAAB/BAAAZHJzL2Rv&#10;d25yZXYueG1sUEsFBgAAAAAEAAQA8wAAAIsFAAAAAA==&#10;" fillcolor="#fc9" strokecolor="#fc9"/>
        </w:pict>
      </w:r>
      <w:r>
        <w:rPr>
          <w:noProof/>
        </w:rPr>
        <w:pict>
          <v:rect id="Rectangle 2949" o:spid="_x0000_s1176" style="position:absolute;margin-left:101.3pt;margin-top:1.9pt;width:86.2pt;height:37.65pt;z-index:2512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" fillcolor="#9c0" strokeweight="3pt">
            <v:stroke dashstyle="1 1" endcap="round"/>
            <v:textbox style="mso-next-textbox:#Rectangle 2949" inset="2.09544mm,1.0477mm,2.09544mm,1.0477mm">
              <w:txbxContent>
                <w:p w:rsidR="00743CD8" w:rsidRPr="00271242" w:rsidRDefault="00743CD8" w:rsidP="000264A3">
                  <w:pPr>
                    <w:rPr>
                      <w:sz w:val="19"/>
                    </w:rPr>
                  </w:pPr>
                </w:p>
                <w:p w:rsidR="00743CD8" w:rsidRPr="000264A3" w:rsidRDefault="00743CD8" w:rsidP="000264A3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МКДОУ № 37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56" o:spid="_x0000_s1177" style="position:absolute;margin-left:224.75pt;margin-top:22.45pt;width:30.4pt;height:17.4pt;z-index:2512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" fillcolor="#669" strokecolor="#669"/>
        </w:pict>
      </w:r>
      <w:r>
        <w:rPr>
          <w:noProof/>
        </w:rPr>
        <w:pict>
          <v:shape id="Поле 2934" o:spid="_x0000_s1178" type="#_x0000_t202" style="position:absolute;margin-left:272.85pt;margin-top:.15pt;width:115.5pt;height:19.25pt;rotation:5703448fd;z-index:2511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" fillcolor="#dbe5f1" strokecolor="#dbe5f1" strokeweight=".5pt">
            <v:textbox style="mso-next-textbox:#Поле 2934">
              <w:txbxContent>
                <w:p w:rsidR="00743CD8" w:rsidRPr="0044549F" w:rsidRDefault="00743CD8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4215" o:spid="_x0000_s1179" style="position:absolute;margin-left:344pt;margin-top:9.1pt;width:105.7pt;height:16.75pt;z-index:251201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" fillcolor="#dbe5f1" strokecolor="#dbe5f1" strokeweight="2pt"/>
        </w:pict>
      </w:r>
      <w:r>
        <w:rPr>
          <w:noProof/>
        </w:rPr>
        <w:pict>
          <v:shape id="Поле 2925" o:spid="_x0000_s1180" type="#_x0000_t202" style="position:absolute;margin-left:635.25pt;margin-top:5.3pt;width:87.05pt;height:21.85pt;rotation:5056465fd;z-index:25117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" fillcolor="#dbe5f1" strokecolor="#dbe5f1" strokeweight=".5pt">
            <v:textbox style="mso-next-textbox:#Поле 2925">
              <w:txbxContent>
                <w:p w:rsidR="00743CD8" w:rsidRDefault="00743CD8">
                  <w:r>
                    <w:t>ул. Кунавина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ab/>
      </w:r>
    </w:p>
    <w:p w:rsidR="00743CD8" w:rsidRDefault="00743CD8" w:rsidP="00A5746E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181" style="position:absolute;margin-left:7.4pt;margin-top:2.95pt;width:14.7pt;height:14.75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s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" fillcolor="#f90" strokecolor="#f90"/>
        </w:pict>
      </w:r>
      <w:r>
        <w:rPr>
          <w:noProof/>
        </w:rPr>
        <w:pict>
          <v:rect id="_x0000_s1182" style="position:absolute;margin-left:-30.15pt;margin-top:21pt;width:14.7pt;height:14.7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t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183" style="position:absolute;margin-left:642pt;margin-top:21pt;width:14.7pt;height:14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84" style="position:absolute;margin-left:572.05pt;margin-top:18.5pt;width:14.7pt;height:14.7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Y9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WpY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85" style="position:absolute;margin-left:509.25pt;margin-top:7.2pt;width:14.7pt;height:14.7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l9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186" style="position:absolute;margin-left:377.65pt;margin-top:7.8pt;width:14.7pt;height:14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bgIQIAAEEEAAAOAAAAZHJzL2Uyb0RvYy54bWysU9tu2zAMfR+wfxD0vthOnT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187" style="position:absolute;margin-left:404.1pt;margin-top:7.95pt;width:14.7pt;height:14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a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188" style="position:absolute;margin-left:432.8pt;margin-top:7.95pt;width:14.7pt;height:14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U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189" style="position:absolute;margin-left:348.7pt;margin-top:7pt;width:14.7pt;height:14.7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+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" fillcolor="#f90" strokecolor="#f90"/>
        </w:pict>
      </w:r>
      <w:r>
        <w:rPr>
          <w:noProof/>
        </w:rPr>
        <w:pict>
          <v:line id="_x0000_s1190" style="position:absolute;flip:y;z-index:251550208;visibility:visible" from="120.75pt,21.55pt" to="125.1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191" style="position:absolute;flip:x;z-index:251549184;visibility:visible" from="130.4pt,22.3pt" to="136.1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" strokeweight="1.5pt">
            <v:stroke startarrow="block"/>
          </v:line>
        </w:pict>
      </w:r>
      <w:r>
        <w:rPr>
          <w:noProof/>
        </w:rPr>
        <w:pict>
          <v:line id="_x0000_s1192" style="position:absolute;flip:x;z-index:251273728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AbWy70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193" style="position:absolute;flip:y;z-index:251271680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AlvWot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shape id="Поле 4630" o:spid="_x0000_s1194" type="#_x0000_t202" style="position:absolute;margin-left:40.6pt;margin-top:3.6pt;width:57.2pt;height:19.15pt;rotation:90;z-index:2512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BK57BhpQIAANUFAAAOAAAAAAAAAAAA&#10;AAAAAC4CAABkcnMvZTJvRG9jLnhtbFBLAQItABQABgAIAAAAIQC5/1Z/4gAAAAoBAAAPAAAAAAAA&#10;AAAAAAAAAP8EAABkcnMvZG93bnJldi54bWxQSwUGAAAAAAQABADzAAAADgYAAAAA&#10;" fillcolor="#f79646" strokecolor="#f79646" strokeweight=".5pt">
            <v:textbox style="mso-next-textbox:#Поле 4630">
              <w:txbxContent>
                <w:p w:rsidR="00743CD8" w:rsidRPr="00076732" w:rsidRDefault="00743CD8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355BFB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195" style="position:absolute;margin-left:-29.4pt;margin-top:20.6pt;width:14.7pt;height:14.7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HK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s9L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196" style="position:absolute;margin-left:6.65pt;margin-top:.7pt;width:14.7pt;height:14.7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N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" fillcolor="#f90" strokecolor="#f90"/>
        </w:pict>
      </w:r>
      <w:r>
        <w:rPr>
          <w:noProof/>
        </w:rPr>
        <w:pict>
          <v:rect id="_x0000_s1197" style="position:absolute;margin-left:6.6pt;margin-top:22.1pt;width:14.7pt;height:14.7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M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198" style="position:absolute;margin-left:645.3pt;margin-top:19.65pt;width:14.7pt;height:14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W/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" fillcolor="#f90" strokecolor="#f90"/>
        </w:pict>
      </w:r>
      <w:r>
        <w:rPr>
          <w:noProof/>
        </w:rPr>
        <w:pict>
          <v:rect id="_x0000_s1199" style="position:absolute;margin-left:577.5pt;margin-top:14.45pt;width:14.7pt;height:14.7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c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00" style="position:absolute;margin-left:515.3pt;margin-top:2.8pt;width:14.7pt;height:14.7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q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" fillcolor="#f90" strokecolor="#f90"/>
        </w:pict>
      </w:r>
      <w:r>
        <w:rPr>
          <w:noProof/>
        </w:rPr>
        <w:pict>
          <v:rect id="_x0000_s1201" style="position:absolute;margin-left:517.65pt;margin-top:22.1pt;width:14.7pt;height:14.7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r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202" style="position:absolute;margin-left:354.65pt;margin-top:21.4pt;width:14.7pt;height:14.7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h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/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203" style="position:absolute;margin-left:351.3pt;margin-top:3.05pt;width:14.7pt;height:14.7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i+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k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204" style="position:absolute;margin-left:299.85pt;margin-top:14.7pt;width:14.7pt;height:14.7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BS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205" style="position:absolute;margin-left:276.25pt;margin-top:13.7pt;width:14.7pt;height:14.7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w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06" style="position:absolute;margin-left:256.35pt;margin-top:12.95pt;width:14.7pt;height:14.7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07" style="position:absolute;margin-left:237.45pt;margin-top:8.6pt;width:14.7pt;height:14.7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90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" fillcolor="#f90" strokecolor="#f90"/>
        </w:pict>
      </w:r>
      <w:r>
        <w:rPr>
          <w:noProof/>
        </w:rPr>
        <w:pict>
          <v:rect id="_x0000_s1208" style="position:absolute;margin-left:215.75pt;margin-top:8.05pt;width:14.7pt;height:14.7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8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09" style="position:absolute;margin-left:195.8pt;margin-top:6.2pt;width:14.7pt;height:14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/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10" style="position:absolute;margin-left:173.1pt;margin-top:2.8pt;width:14.7pt;height:14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+l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" fillcolor="#f90" strokecolor="#f90"/>
        </w:pict>
      </w:r>
      <w:r>
        <w:rPr>
          <w:noProof/>
        </w:rPr>
        <w:pict>
          <v:line id="Line 3190" o:spid="_x0000_s1211" style="position:absolute;z-index:251249152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" strokecolor="red" strokeweight="1.5pt">
            <v:stroke dashstyle="dash" endarrow="block"/>
          </v:line>
        </w:pict>
      </w:r>
      <w:r>
        <w:rPr>
          <w:noProof/>
        </w:rPr>
        <w:pict>
          <v:line id="Line 3162" o:spid="_x0000_s1212" style="position:absolute;z-index:25125017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" strokeweight="1.5pt">
            <v:stroke startarrow="block"/>
          </v:lin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Поле 2929" o:spid="_x0000_s1213" type="#_x0000_t202" style="position:absolute;margin-left:496.85pt;margin-top:-.05pt;width:113.85pt;height:20.05pt;rotation:4747255fd;z-index:25117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" fillcolor="#dbe5f1" strokecolor="#dbe5f1" strokeweight=".5pt">
            <v:textbox style="mso-next-textbox:#Поле 2929">
              <w:txbxContent>
                <w:p w:rsidR="00743CD8" w:rsidRDefault="00743CD8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214" style="position:absolute;left:0;text-align:left;margin-left:-30pt;margin-top:20.05pt;width:14.7pt;height:14.7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GF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215" style="position:absolute;left:0;text-align:left;margin-left:7.4pt;margin-top:19.05pt;width:14.7pt;height:14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c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i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" fillcolor="#f90" strokecolor="#f90"/>
        </w:pict>
      </w:r>
      <w:r>
        <w:rPr>
          <w:noProof/>
        </w:rPr>
        <w:pict>
          <v:rect id="_x0000_s1216" style="position:absolute;left:0;text-align:left;margin-left:31pt;margin-top:16.35pt;width:14.7pt;height:14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/b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217" style="position:absolute;left:0;text-align:left;margin-left:651.55pt;margin-top:16.9pt;width:14.7pt;height:14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X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18" style="position:absolute;left:0;text-align:left;margin-left:581.8pt;margin-top:9.45pt;width:14.7pt;height:14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dF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19" style="position:absolute;left:0;text-align:left;margin-left:516.75pt;margin-top:16.2pt;width:14.7pt;height:14.7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v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/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20" style="position:absolute;left:0;text-align:left;margin-left:494.55pt;margin-top:13.1pt;width:14.7pt;height:14.7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u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" fillcolor="#f90" strokecolor="#f90"/>
        </w:pict>
      </w:r>
      <w:r>
        <w:rPr>
          <w:noProof/>
        </w:rPr>
        <w:pict>
          <v:rect id="_x0000_s1221" style="position:absolute;left:0;text-align:left;margin-left:471.85pt;margin-top:11pt;width:14.7pt;height:14.7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t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22" style="position:absolute;left:0;text-align:left;margin-left:447.6pt;margin-top:10.05pt;width:14.7pt;height:14.7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k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23" style="position:absolute;left:0;text-align:left;margin-left:425.25pt;margin-top:5.1pt;width:14.7pt;height:14.7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t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24" style="position:absolute;left:0;text-align:left;margin-left:400.7pt;margin-top:4.85pt;width:14.7pt;height:14.7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g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225" style="position:absolute;left:0;text-align:left;margin-left:378.15pt;margin-top:-.25pt;width:14.7pt;height:14.7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s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S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" fillcolor="#f90" strokecolor="#f90"/>
        </w:pict>
      </w:r>
      <w:r>
        <w:rPr>
          <w:noProof/>
        </w:rPr>
        <w:pict>
          <v:rect id="Прямоугольник 2935" o:spid="_x0000_s1226" style="position:absolute;left:0;text-align:left;margin-left:158.8pt;margin-top:19.55pt;width:419.05pt;height:22.6pt;rotation:396431fd;z-index:251184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" fillcolor="#dbe5f1" strokecolor="#dbe5f1" strokeweight="2pt"/>
        </w:pict>
      </w:r>
      <w:r>
        <w:rPr>
          <w:noProof/>
        </w:rPr>
        <w:pict>
          <v:rect id="Прямоугольник 4003" o:spid="_x0000_s1227" style="position:absolute;left:0;text-align:left;margin-left:395.7pt;margin-top:306.35pt;width:7.35pt;height:7.4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" fillcolor="#f90" strokecolor="#f90"/>
        </w:pict>
      </w:r>
      <w:r>
        <w:rPr>
          <w:noProof/>
        </w:rPr>
        <w:pict>
          <v:line id="Line 3189" o:spid="_x0000_s1228" style="position:absolute;left:0;text-align:left;flip:x y;z-index:251252224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" strokecolor="red" strokeweight="1.5pt">
            <v:stroke dashstyle="dash" endarrow="block"/>
          </v:line>
        </w:pict>
      </w:r>
      <w:r>
        <w:rPr>
          <w:noProof/>
        </w:rPr>
        <w:pict>
          <v:line id="Line 3163" o:spid="_x0000_s1229" style="position:absolute;left:0;text-align:left;z-index:25125120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2BT5AB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rect id="Rectangle 2975" o:spid="_x0000_s1230" style="position:absolute;left:0;text-align:left;margin-left:140.35pt;margin-top:14.45pt;width:11.3pt;height:10.9pt;z-index:2512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CxsvjZJgIAAEEEAAAOAAAAAAAAAAAAAAAAAC4CAABkcnMvZTJv&#10;RG9jLnhtbFBLAQItABQABgAIAAAAIQDg852V4AAAAAkBAAAPAAAAAAAAAAAAAAAAAIAEAABkcnMv&#10;ZG93bnJldi54bWxQSwUGAAAAAAQABADzAAAAjQUAAAAA&#10;" fillcolor="#fc9" strokecolor="#fc9"/>
        </w:pict>
      </w:r>
      <w:r>
        <w:rPr>
          <w:noProof/>
        </w:rPr>
        <w:pict>
          <v:shape id="Поле 4632" o:spid="_x0000_s1231" type="#_x0000_t202" style="position:absolute;left:0;text-align:left;margin-left:71pt;margin-top:10.85pt;width:49.95pt;height:20.8pt;rotation:90;z-index:2512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Ass0keqgIAANUFAAAOAAAAAAAA&#10;AAAAAAAAAC4CAABkcnMvZTJvRG9jLnhtbFBLAQItABQABgAIAAAAIQAV1jra4AAAAAkBAAAPAAAA&#10;AAAAAAAAAAAAAAQFAABkcnMvZG93bnJldi54bWxQSwUGAAAAAAQABADzAAAAEQYAAAAA&#10;" fillcolor="#f79646" strokecolor="#f79646" strokeweight=".5pt">
            <v:textbox style="mso-next-textbox:#Поле 4632">
              <w:txbxContent>
                <w:p w:rsidR="00743CD8" w:rsidRPr="00076732" w:rsidRDefault="00743CD8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2940" o:spid="_x0000_s1232" style="position:absolute;left:0;text-align:left;margin-left:51.2pt;margin-top:4.45pt;width:21.75pt;height:97pt;z-index:251189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" fillcolor="#dbe5f1" strokecolor="#dbe5f1" strokeweight="2pt"/>
        </w:pict>
      </w:r>
      <w:r>
        <w:rPr>
          <w:noProof/>
        </w:rPr>
        <w:pict>
          <v:shape id="Поле 2936" o:spid="_x0000_s1233" type="#_x0000_t202" style="position:absolute;left:0;text-align:left;margin-left:246.15pt;margin-top:10.75pt;width:82.5pt;height:18.75pt;z-index:2511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" fillcolor="#dbe5f1" strokecolor="#dbe5f1" strokeweight=".5pt">
            <v:textbox style="mso-next-textbox:#Поле 2936">
              <w:txbxContent>
                <w:p w:rsidR="00743CD8" w:rsidRPr="0044549F" w:rsidRDefault="00743CD8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</w:p>
    <w:p w:rsidR="00743CD8" w:rsidRDefault="00743CD8" w:rsidP="00A5746E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234" style="position:absolute;margin-left:-29.4pt;margin-top:19.05pt;width:14.7pt;height:14.7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K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35" style="position:absolute;margin-left:7pt;margin-top:18.85pt;width:14.7pt;height:14.7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OT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k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" fillcolor="#f90" strokecolor="#f90"/>
        </w:pict>
      </w:r>
      <w:r>
        <w:rPr>
          <w:noProof/>
        </w:rPr>
        <w:pict>
          <v:rect id="_x0000_s1236" style="position:absolute;margin-left:657.05pt;margin-top:15.8pt;width:14.7pt;height:14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b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37" style="position:absolute;margin-left:377.7pt;margin-top:23.1pt;width:14.7pt;height:14.7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i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238" style="position:absolute;margin-left:352.2pt;margin-top:21.55pt;width:14.7pt;height:14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39" style="position:absolute;margin-left:587.85pt;margin-top:5.65pt;width:14.7pt;height:14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eU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40" style="position:absolute;margin-left:290.55pt;margin-top:11.5pt;width:14.7pt;height:14.75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J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241" style="position:absolute;margin-left:269.2pt;margin-top:10.75pt;width:14.7pt;height:14.75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JE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42" style="position:absolute;margin-left:247.1pt;margin-top:7.9pt;width:14.7pt;height:14.75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Fl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243" style="position:absolute;margin-left:225.95pt;margin-top:7.6pt;width:14.7pt;height:14.7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G0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44" style="position:absolute;margin-left:203.5pt;margin-top:4.6pt;width:14.7pt;height:14.75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C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2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245" style="position:absolute;margin-left:181.3pt;margin-top:3.1pt;width:14.7pt;height:14.7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D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246" style="position:absolute;margin-left:159pt;margin-top:.8pt;width:14.7pt;height:14.7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A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" fillcolor="#f90" strokecolor="#f90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Поле 2942" o:spid="_x0000_s1247" type="#_x0000_t202" style="position:absolute;margin-left:26.45pt;margin-top:6.7pt;width:72.95pt;height:18.95pt;rotation:90;z-index:2511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A2S58gyQIAAEsGAAAOAAAAAAAAAAAAAAAAAC4CAABkcnMvZTJvRG9jLnhtbFBL&#10;AQItABQABgAIAAAAIQCnEiJP3wAAAAsBAAAPAAAAAAAAAAAAAAAAACMFAABkcnMvZG93bnJldi54&#10;bWxQSwUGAAAAAAQABADzAAAALwYAAAAA&#10;" fillcolor="#dbe5f1" strokecolor="#dbe5f1" strokeweight=".5pt">
            <v:textbox style="mso-next-textbox:#Поле 2942">
              <w:txbxContent>
                <w:p w:rsidR="00743CD8" w:rsidRPr="00102770" w:rsidRDefault="00743CD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214" o:spid="_x0000_s1248" style="position:absolute;margin-left:19.4pt;margin-top:10.45pt;width:31.8pt;height:8.7pt;z-index:251200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I5/FG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>
        <w:rPr>
          <w:noProof/>
        </w:rPr>
        <w:pict>
          <v:rect id="Прямоугольник 4093" o:spid="_x0000_s1249" style="position:absolute;margin-left:453.5pt;margin-top:8pt;width:443.85pt;height:3.55pt;rotation:-4973115fd;flip:y;z-index:251171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" fillcolor="#b9cde5" strokecolor="#b9cde5" strokeweight="2pt"/>
        </w:pict>
      </w:r>
    </w:p>
    <w:p w:rsidR="00743CD8" w:rsidRDefault="00743CD8" w:rsidP="00873D0C">
      <w:pPr>
        <w:tabs>
          <w:tab w:val="center" w:pos="7568"/>
          <w:tab w:val="left" w:pos="9639"/>
          <w:tab w:val="left" w:pos="12991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250" style="position:absolute;margin-left:-29.75pt;margin-top:20.95pt;width:14.7pt;height:14.7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L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51" style="position:absolute;margin-left:6.25pt;margin-top:18.5pt;width:14.7pt;height:14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+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252" style="position:absolute;margin-left:31pt;margin-top:.3pt;width:14.7pt;height:14.7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y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" fillcolor="#f90" strokecolor="#f90"/>
        </w:pict>
      </w:r>
      <w:r>
        <w:rPr>
          <w:noProof/>
        </w:rPr>
        <w:pict>
          <v:rect id="_x0000_s1253" style="position:absolute;margin-left:660.15pt;margin-top:13.3pt;width:14.7pt;height:14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54" style="position:absolute;margin-left:403.85pt;margin-top:1.6pt;width:14.7pt;height:14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/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" fillcolor="#f90" strokecolor="#f90"/>
        </w:pict>
      </w:r>
      <w:r>
        <w:rPr>
          <w:noProof/>
        </w:rPr>
        <w:pict>
          <v:rect id="_x0000_s1255" style="position:absolute;margin-left:428pt;margin-top:5.95pt;width:14.7pt;height:14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g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56" style="position:absolute;margin-left:537.65pt;margin-top:15.8pt;width:14.7pt;height:14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q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tHZsd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57" style="position:absolute;margin-left:515.25pt;margin-top:14.25pt;width:14.7pt;height:14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rz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58" style="position:absolute;margin-left:494.55pt;margin-top:12.75pt;width:14.7pt;height:14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nS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" fillcolor="#f90" strokecolor="#f90"/>
        </w:pict>
      </w:r>
      <w:r>
        <w:rPr>
          <w:noProof/>
        </w:rPr>
        <w:pict>
          <v:rect id="_x0000_s1259" style="position:absolute;margin-left:474.05pt;margin-top:9.3pt;width:14.7pt;height:14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m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260" style="position:absolute;margin-left:451.35pt;margin-top:6.45pt;width:14.7pt;height:14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lM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6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61" style="position:absolute;margin-left:591.7pt;margin-top:2pt;width:14.7pt;height:14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fb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UpZ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262" style="position:absolute;margin-left:150.6pt;margin-top:21.1pt;width:14.7pt;height:14.7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e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" fillcolor="#f90" strokecolor="#f90"/>
        </w:pict>
      </w:r>
      <w:r>
        <w:rPr>
          <w:noProof/>
        </w:rPr>
        <w:pict>
          <v:rect id="Прямоугольник 4002" o:spid="_x0000_s1263" style="position:absolute;margin-left:395.7pt;margin-top:306.35pt;width:7.35pt;height:7.4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20&#10;xiZIAgAAUAQAAA4AAAAAAAAAAAAAAAAALgIAAGRycy9lMm9Eb2MueG1sUEsBAi0AFAAGAAgAAAAh&#10;AASEjXPhAAAACwEAAA8AAAAAAAAAAAAAAAAAogQAAGRycy9kb3ducmV2LnhtbFBLBQYAAAAABAAE&#10;APMAAACwBQAAAAA=&#10;" fillcolor="#f90" strokecolor="#f90"/>
        </w:pict>
      </w:r>
      <w:r>
        <w:rPr>
          <w:b/>
          <w:sz w:val="28"/>
          <w:szCs w:val="28"/>
        </w:rPr>
        <w:tab/>
      </w:r>
      <w:r>
        <w:rPr>
          <w:noProof/>
        </w:rPr>
        <w:pict>
          <v:rect id="Rectangle 2955" o:spid="_x0000_s1264" style="position:absolute;margin-left:81.35pt;margin-top:-.3pt;width:37.6pt;height:24.3pt;z-index:25120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6kwLJCUCAABBBAAADgAAAAAAAAAAAAAAAAAuAgAAZHJzL2Uyb0Rv&#10;Yy54bWxQSwECLQAUAAYACAAAACEAOVQx/N8AAAAIAQAADwAAAAAAAAAAAAAAAAB/BAAAZHJzL2Rv&#10;d25yZXYueG1sUEsFBgAAAAAEAAQA8wAAAIsFAAAAAA==&#10;" fillcolor="#0cf" strokecolor="#0cf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265" style="position:absolute;left:0;text-align:left;margin-left:-29.75pt;margin-top:20.55pt;width:14.7pt;height:14.7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I6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66" style="position:absolute;left:0;text-align:left;margin-left:11.6pt;margin-top:16pt;width:14.7pt;height:14.7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z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" fillcolor="#f90" strokecolor="#f90"/>
        </w:pict>
      </w:r>
      <w:r>
        <w:rPr>
          <w:noProof/>
        </w:rPr>
        <w:pict>
          <v:rect id="_x0000_s1267" style="position:absolute;left:0;text-align:left;margin-left:32.15pt;margin-top:9.85pt;width:14.7pt;height:14.7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w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" fillcolor="#f90" strokecolor="#f90"/>
        </w:pict>
      </w:r>
      <w:r>
        <w:rPr>
          <w:noProof/>
        </w:rPr>
        <w:pict>
          <v:rect id="_x0000_s1268" style="position:absolute;left:0;text-align:left;margin-left:666.25pt;margin-top:9.85pt;width:14.7pt;height:14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rW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269" style="position:absolute;left:0;text-align:left;margin-left:543.55pt;margin-top:15.75pt;width:14.7pt;height:14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T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70" style="position:absolute;left:0;text-align:left;margin-left:424pt;margin-top:23.8pt;width:14.7pt;height:14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Z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271" style="position:absolute;left:0;text-align:left;margin-left:400.55pt;margin-top:20.3pt;width:14.7pt;height:14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k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72" style="position:absolute;left:0;text-align:left;margin-left:378.15pt;margin-top:19.8pt;width:14.7pt;height:14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+a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73" style="position:absolute;left:0;text-align:left;margin-left:356.5pt;margin-top:15.3pt;width:14.7pt;height:14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b0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274" style="position:absolute;left:0;text-align:left;margin-left:602.55pt;margin-top:20.4pt;width:14.7pt;height:14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S1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75" style="position:absolute;left:0;text-align:left;margin-left:597.15pt;margin-top:-.2pt;width:14.7pt;height:14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T6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276" style="position:absolute;left:0;text-align:left;margin-left:173.6pt;margin-top:.4pt;width:14.7pt;height:14.7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A4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277" style="position:absolute;left:0;text-align:left;margin-left:194.7pt;margin-top:.4pt;width:14.7pt;height:14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B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278" style="position:absolute;left:0;text-align:left;margin-left:216.5pt;margin-top:2.75pt;width:14.7pt;height:14.7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N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279" style="position:absolute;left:0;text-align:left;margin-left:237.8pt;margin-top:4.85pt;width:14.7pt;height:14.7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M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" fillcolor="#f90" strokecolor="#f90"/>
        </w:pict>
      </w:r>
      <w:r>
        <w:rPr>
          <w:noProof/>
        </w:rPr>
        <w:pict>
          <v:rect id="_x0000_s1280" style="position:absolute;left:0;text-align:left;margin-left:261.05pt;margin-top:9.1pt;width:14.7pt;height:14.7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281" style="position:absolute;left:0;text-align:left;margin-left:284.2pt;margin-top:9.85pt;width:14.7pt;height:14.75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O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282" style="position:absolute;left:0;text-align:left;margin-left:308.4pt;margin-top:11.1pt;width:14.7pt;height:14.7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I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" fillcolor="#f90" strokecolor="#f90"/>
        </w:pict>
      </w:r>
      <w:r>
        <w:rPr>
          <w:noProof/>
        </w:rPr>
        <w:pict>
          <v:line id="Line 3197" o:spid="_x0000_s1283" style="position:absolute;left:0;text-align:left;flip:y;z-index:251279872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axEd0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Line 3186" o:spid="_x0000_s1284" style="position:absolute;left:0;text-align:left;flip:y;z-index:251278848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kR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dbJpE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285" style="position:absolute;left:0;text-align:left;z-index:251275776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KcJZnk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>
        <w:rPr>
          <w:noProof/>
        </w:rPr>
        <w:pict>
          <v:line id="Line 3170" o:spid="_x0000_s1286" style="position:absolute;left:0;text-align:left;flip:x y;z-index:25123993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JNPUMk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287" style="position:absolute;left:0;text-align:left;margin-left:96.85pt;margin-top:20.15pt;width:14.7pt;height:14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2C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288" style="position:absolute;left:0;text-align:left;margin-left:175.9pt;margin-top:24.2pt;width:14.7pt;height:14.7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89" style="position:absolute;left:0;text-align:left;margin-left:150.65pt;margin-top:21.15pt;width:14.7pt;height:14.7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E+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290" style="position:absolute;left:0;text-align:left;margin-left:126.1pt;margin-top:19.7pt;width:14.7pt;height:14.7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H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291" style="position:absolute;left:0;text-align:left;margin-left:674.7pt;margin-top:6.35pt;width:14.7pt;height:14.7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q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292" style="position:absolute;left:0;text-align:left;margin-left:541.65pt;margin-top:15.65pt;width:14.7pt;height:14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fD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" fillcolor="#f90" strokecolor="#f90"/>
        </w:pict>
      </w:r>
      <w:r>
        <w:rPr>
          <w:noProof/>
        </w:rPr>
        <w:pict>
          <v:rect id="_x0000_s1293" style="position:absolute;left:0;text-align:left;margin-left:518.6pt;margin-top:11.2pt;width:14.7pt;height:14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9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294" style="position:absolute;left:0;text-align:left;margin-left:495.5pt;margin-top:9.4pt;width:14.7pt;height:14.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d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295" style="position:absolute;left:0;text-align:left;margin-left:472.35pt;margin-top:5.95pt;width:14.7pt;height:14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cS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296" style="position:absolute;left:0;text-align:left;margin-left:447.45pt;margin-top:3.85pt;width:14.7pt;height:14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Y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" fillcolor="#f90" strokecolor="#f90"/>
        </w:pict>
      </w:r>
      <w:r>
        <w:rPr>
          <w:noProof/>
        </w:rPr>
        <w:pict>
          <v:line id="Line 3187" o:spid="_x0000_s1297" style="position:absolute;left:0;text-align:left;flip:y;z-index:251277824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3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pdkD&#10;Ro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Aly93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>
        <w:rPr>
          <w:noProof/>
        </w:rPr>
        <w:pict>
          <v:line id="_x0000_s1298" style="position:absolute;left:0;text-align:left;flip:x y;z-index:251276800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AY/Fmj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>
        <w:rPr>
          <w:noProof/>
        </w:rPr>
        <w:pict>
          <v:line id="Line 3176" o:spid="_x0000_s1299" style="position:absolute;left:0;text-align:left;flip:x y;z-index:25124710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E2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Cezgu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LdPRNi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>
        <w:rPr>
          <w:noProof/>
        </w:rPr>
        <w:pict>
          <v:line id="Line 3171" o:spid="_x0000_s1300" style="position:absolute;left:0;text-align:left;z-index:25123891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iJFQ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rect id="_x0000_s1301" style="position:absolute;left:0;text-align:left;margin-left:657.6pt;margin-top:11.05pt;width:14.8pt;height:7.3pt;z-index:2512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DBJQ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3U9QwSUCAABABAAADgAAAAAAAAAAAAAAAAAuAgAAZHJzL2Uyb0Rv&#10;Yy54bWxQSwECLQAUAAYACAAAACEAUoKZJN8AAAALAQAADwAAAAAAAAAAAAAAAAB/BAAAZHJzL2Rv&#10;d25yZXYueG1sUEsFBgAAAAAEAAQA8wAAAIsFAAAAAA==&#10;" fillcolor="#0cf" strokecolor="#0cf"/>
        </w:pict>
      </w:r>
      <w:r>
        <w:rPr>
          <w:noProof/>
        </w:rPr>
        <w:pict>
          <v:rect id="Прямоугольник 2943" o:spid="_x0000_s1302" style="position:absolute;left:0;text-align:left;margin-left:598.4pt;margin-top:21.9pt;width:116.4pt;height:16.7pt;rotation:222574fd;z-index:251192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7h7zq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>
        <w:rPr>
          <w:noProof/>
        </w:rPr>
        <w:pict>
          <v:rect id="Прямоугольник 2941" o:spid="_x0000_s1303" style="position:absolute;left:0;text-align:left;margin-left:-9.5pt;margin-top:1.45pt;width:139.1pt;height:24.25pt;rotation:-866444fd;z-index:251190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" fillcolor="#dbe5f1" strokecolor="#dbe5f1" strokeweight="2pt"/>
        </w:pict>
      </w:r>
      <w:r>
        <w:rPr>
          <w:noProof/>
        </w:rPr>
        <w:pict>
          <v:shape id="Поле 2938" o:spid="_x0000_s1304" type="#_x0000_t202" style="position:absolute;left:0;text-align:left;margin-left:205.95pt;margin-top:9.5pt;width:87.9pt;height:15.9pt;rotation:369525fd;z-index:2511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" fillcolor="#dbe5f1" strokecolor="#dbe5f1" strokeweight=".5pt">
            <v:textbox style="mso-next-textbox:#Поле 2938">
              <w:txbxContent>
                <w:p w:rsidR="00743CD8" w:rsidRPr="0044549F" w:rsidRDefault="00743CD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2937" o:spid="_x0000_s1305" style="position:absolute;left:0;text-align:left;margin-left:120.55pt;margin-top:13.55pt;width:481.4pt;height:22.6pt;rotation:402551fd;z-index:251186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/z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H80//P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743CD8" w:rsidP="0032054C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Line 3207" o:spid="_x0000_s1306" style="position:absolute;z-index:251255296;visibility:visible" from="702.7pt,22.25pt" to="729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PponRS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307" style="position:absolute;margin-left:-29.4pt;margin-top:21.7pt;width:14.7pt;height:14.7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J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308" style="position:absolute;margin-left:5.9pt;margin-top:19pt;width:14.7pt;height:14.7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xk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" fillcolor="#f90" strokecolor="#f90"/>
        </w:pict>
      </w:r>
      <w:r>
        <w:rPr>
          <w:noProof/>
        </w:rPr>
        <w:pict>
          <v:rect id="_x0000_s1309" style="position:absolute;margin-left:23.5pt;margin-top:14.4pt;width:14.7pt;height:14.7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1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310" style="position:absolute;margin-left:45.95pt;margin-top:7.8pt;width:14.7pt;height:14.7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0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" fillcolor="#f90" strokecolor="#f90"/>
        </w:pict>
      </w:r>
      <w:r>
        <w:rPr>
          <w:noProof/>
        </w:rPr>
        <w:pict>
          <v:rect id="_x0000_s1311" style="position:absolute;margin-left:70.05pt;margin-top:1.15pt;width:14.7pt;height:14.7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3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312" style="position:absolute;margin-left:408.75pt;margin-top:23.6pt;width:14.7pt;height:14.7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/+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4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3" style="position:absolute;margin-left:386.55pt;margin-top:22.5pt;width:14.7pt;height:14.7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+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4" style="position:absolute;margin-left:361.8pt;margin-top:19pt;width:14.7pt;height:14.7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P5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5" style="position:absolute;margin-left:308.4pt;margin-top:14.55pt;width:14.7pt;height:14.7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6" style="position:absolute;margin-left:258.6pt;margin-top:7.85pt;width:14.7pt;height:14.7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D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317" style="position:absolute;margin-left:283.9pt;margin-top:10.55pt;width:14.7pt;height:14.7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CX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8" style="position:absolute;margin-left:230.15pt;margin-top:5.2pt;width:14.7pt;height:14.7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A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19" style="position:absolute;margin-left:203.45pt;margin-top:4.2pt;width:14.7pt;height:14.7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BG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" fillcolor="#f90" strokecolor="#f90"/>
        </w:pict>
      </w:r>
      <w:r>
        <w:rPr>
          <w:noProof/>
        </w:rPr>
        <w:pict>
          <v:rect id="_x0000_s1320" style="position:absolute;margin-left:614pt;margin-top:19.05pt;width:14.7pt;height:14.7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p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" fillcolor="#f90" strokecolor="#f90"/>
        </w:pict>
      </w:r>
      <w:r>
        <w:rPr>
          <w:noProof/>
        </w:rPr>
        <w:pict>
          <v:line id="Line 3206" o:spid="_x0000_s1321" style="position:absolute;flip:x y;z-index:251254272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cR9QL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Line 3177" o:spid="_x0000_s1322" style="position:absolute;z-index:25124812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Pty8Tk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>
        <w:rPr>
          <w:noProof/>
        </w:rPr>
        <w:pict>
          <v:rect id="Rectangle 2979" o:spid="_x0000_s1323" style="position:absolute;margin-left:641.9pt;margin-top:23.3pt;width:14.8pt;height:7.3pt;z-index:2512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P3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lZ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" fillcolor="#0cf" strokecolor="#0cf"/>
        </w:pict>
      </w:r>
      <w:r>
        <w:rPr>
          <w:b/>
          <w:sz w:val="28"/>
          <w:szCs w:val="28"/>
        </w:rPr>
        <w:tab/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Rectangle 3159" o:spid="_x0000_s1324" style="position:absolute;left:0;text-align:left;margin-left:-19.95pt;margin-top:12.75pt;width:535.15pt;height:74.55pt;z-index:25120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" fillcolor="teal" strokecolor="teal">
            <v:textbox style="mso-next-textbox:#Rectangle 3159" inset="2.09544mm,1.0477mm,2.09544mm,1.0477mm">
              <w:txbxContent>
                <w:p w:rsidR="00743CD8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32054C">
                  <w:pPr>
                    <w:jc w:val="center"/>
                    <w:rPr>
                      <w:sz w:val="19"/>
                    </w:rPr>
                  </w:pPr>
                </w:p>
                <w:p w:rsidR="00743CD8" w:rsidRPr="00140DE6" w:rsidRDefault="00743CD8" w:rsidP="0032054C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5" style="position:absolute;left:0;text-align:left;margin-left:559.2pt;margin-top:18pt;width:14.7pt;height:14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6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26" style="position:absolute;left:0;text-align:left;margin-left:533.75pt;margin-top:14.4pt;width:14.7pt;height:14.7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7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27" style="position:absolute;left:0;text-align:left;margin-left:510pt;margin-top:13.25pt;width:14.7pt;height:14.7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4Y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328" style="position:absolute;left:0;text-align:left;margin-left:484.45pt;margin-top:9.6pt;width:14.7pt;height:14.7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5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29" style="position:absolute;left:0;text-align:left;margin-left:457.65pt;margin-top:5pt;width:14.7pt;height:14.7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9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30" style="position:absolute;left:0;text-align:left;margin-left:433.1pt;margin-top:3.05pt;width:14.7pt;height:14.7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8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331" style="position:absolute;left:0;text-align:left;margin-left:685.9pt;margin-top:13.05pt;width:14.7pt;height:14.7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v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32" style="position:absolute;left:0;text-align:left;margin-left:620.9pt;margin-top:18.55pt;width:14.7pt;height:14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o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33" style="position:absolute;left:0;text-align:left;margin-left:657.2pt;margin-top:5.75pt;width:14.8pt;height:7.3pt;z-index:2512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9xI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" fillcolor="#0cf" strokecolor="#0cf"/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334" style="position:absolute;left:0;text-align:left;margin-left:692.65pt;margin-top:9.15pt;width:14.7pt;height:14.7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j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35" style="position:absolute;left:0;text-align:left;margin-left:627.65pt;margin-top:16.65pt;width:14.7pt;height:14.7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s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" fillcolor="#f90" strokecolor="#f90"/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336" style="position:absolute;left:0;text-align:left;margin-left:574.35pt;margin-top:22.6pt;width:14.7pt;height:14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3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337" style="position:absolute;left:0;text-align:left;margin-left:571.3pt;margin-top:.35pt;width:14.7pt;height:14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2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338" style="position:absolute;left:0;text-align:left;margin-left:703.05pt;margin-top:30.25pt;width:14.7pt;height:14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G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339" style="position:absolute;left:0;text-align:left;margin-left:699.1pt;margin-top:7.25pt;width:14.7pt;height:14.7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iP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k9K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340" style="position:absolute;left:0;text-align:left;margin-left:633.75pt;margin-top:15.45pt;width:14.7pt;height:14.7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t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" fillcolor="#f90" strokecolor="#f90"/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Схема организации дорожного движения в непосредственной близости от образовательного учреждения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размещением соответствующих технических средств организации дорожного движения,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маршрутов движения детей и расположения парковочных мест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Rectangle 3613" o:spid="_x0000_s1341" style="position:absolute;left:0;text-align:left;margin-left:8.75pt;margin-top:12.85pt;width:727.65pt;height:317.85pt;z-index:2511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" strokecolor="gray">
            <v:textbox style="mso-next-textbox:#Rectangle 3613">
              <w:txbxContent>
                <w:p w:rsidR="00743CD8" w:rsidRPr="002D4830" w:rsidRDefault="00743CD8" w:rsidP="00773CE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743CD8" w:rsidRDefault="00743CD8" w:rsidP="00773CEB"/>
                <w:p w:rsidR="00743CD8" w:rsidRDefault="00743CD8" w:rsidP="00773CEB">
                  <w:r w:rsidRPr="003C2F3A">
                    <w:rPr>
                      <w:noProof/>
                    </w:rPr>
                    <w:pict>
                      <v:shape id="Рисунок 4713" o:spid="_x0000_i1102" type="#_x0000_t75" style="width:45.75pt;height:15.75pt;visibility:visible">
                        <v:imagedata r:id="rId37" o:title=""/>
                      </v:shape>
                    </w:pict>
                  </w:r>
                  <w:r>
                    <w:t xml:space="preserve">      Жилая застройка                                </w:t>
                  </w: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6" o:spid="_x0000_i1103" type="#_x0000_t75" style="width:27pt;height:27pt;visibility:visible">
                        <v:imagedata r:id="rId8" o:title=""/>
                      </v:shape>
                    </w:pict>
                  </w:r>
                  <w:r>
                    <w:t xml:space="preserve">    КНС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4717" o:spid="_x0000_i1104" type="#_x0000_t75" style="width:45.75pt;height:7.5pt;visibility:visible">
                        <v:imagedata r:id="rId38" o:title=""/>
                      </v:shape>
                    </w:pict>
                  </w:r>
                  <w:r w:rsidRPr="00941C2D">
                    <w:t xml:space="preserve"> </w:t>
                  </w:r>
                  <w:r>
                    <w:t>Движение транспортных  средств</w:t>
                  </w:r>
                </w:p>
                <w:p w:rsidR="00743CD8" w:rsidRDefault="00743CD8" w:rsidP="00773CEB">
                  <w:r>
                    <w:t xml:space="preserve">                                                                                                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4718" o:spid="_x0000_i1105" type="#_x0000_t75" style="width:45.75pt;height:7.5pt;visibility:visible">
                        <v:imagedata r:id="rId39" o:title=""/>
                      </v:shape>
                    </w:pict>
                  </w:r>
                </w:p>
                <w:p w:rsidR="00743CD8" w:rsidRPr="0060510F" w:rsidRDefault="00743CD8" w:rsidP="00773CEB">
                  <w:r w:rsidRPr="003C2F3A">
                    <w:rPr>
                      <w:noProof/>
                    </w:rPr>
                    <w:pict>
                      <v:shape id="Рисунок 4714" o:spid="_x0000_i1106" type="#_x0000_t75" style="width:46.5pt;height:15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0" o:title="" cropbottom="-2348f"/>
                        <o:lock v:ext="edit" aspectratio="f"/>
                      </v:shape>
                    </w:pict>
                  </w:r>
                  <w:r>
                    <w:t xml:space="preserve">      Проезжая часть                                  </w:t>
                  </w: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7" o:spid="_x0000_i1107" type="#_x0000_t75" style="width:36.75pt;height:19.5pt;visibility:visible">
                        <v:imagedata r:id="rId14" o:title=""/>
                      </v:shape>
                    </w:pict>
                  </w:r>
                  <w:r>
                    <w:t xml:space="preserve">   Магазин                               </w:t>
                  </w:r>
                  <w:r w:rsidRPr="0060510F">
                    <w:pict>
                      <v:shape id="_x0000_i1108" type="#_x0000_t75" style="width:51pt;height:6pt">
                        <v:imagedata r:id="rId41" o:title=""/>
                      </v:shape>
                    </w:pict>
                  </w:r>
                  <w:r>
                    <w:t>Искусственная неровность</w:t>
                  </w:r>
                </w:p>
                <w:p w:rsidR="00743CD8" w:rsidRDefault="00743CD8" w:rsidP="00773CEB"/>
                <w:p w:rsidR="00743CD8" w:rsidRDefault="00743CD8" w:rsidP="00773CEB">
                  <w:r w:rsidRPr="003C2F3A">
                    <w:rPr>
                      <w:noProof/>
                    </w:rPr>
                    <w:pict>
                      <v:shape id="Рисунок 4715" o:spid="_x0000_i1109" type="#_x0000_t75" style="width:46.5pt;height:15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2" o:title="" cropbottom="-2348f"/>
                        <o:lock v:ext="edit" aspectratio="f"/>
                      </v:shape>
                    </w:pict>
                  </w:r>
                  <w:r>
                    <w:t xml:space="preserve">      Тротуар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48" o:spid="_x0000_i1110" type="#_x0000_t75" style="width:36pt;height:15pt;visibility:visible">
                        <v:imagedata r:id="rId12" o:title=""/>
                      </v:shape>
                    </w:pict>
                  </w:r>
                  <w:r>
                    <w:t xml:space="preserve">   Зелёные насаждения           </w:t>
                  </w:r>
                  <w:r w:rsidRPr="003C2F3A">
                    <w:rPr>
                      <w:noProof/>
                    </w:rPr>
                    <w:pict>
                      <v:shape id="Рисунок 4719" o:spid="_x0000_i1111" type="#_x0000_t75" style="width:45.75pt;height:7.5pt;visibility:visible">
                        <v:imagedata r:id="rId43" o:title=""/>
                      </v:shape>
                    </w:pict>
                  </w:r>
                  <w:r>
                    <w:t xml:space="preserve">   Движение воспитанников</w:t>
                  </w:r>
                </w:p>
                <w:p w:rsidR="00743CD8" w:rsidRPr="006C7284" w:rsidRDefault="00743CD8" w:rsidP="00941C2D">
                  <w:r>
                    <w:t xml:space="preserve">                                                                                                 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4720" o:spid="_x0000_i1112" type="#_x0000_t75" style="width:45.75pt;height:7.5pt;visibility:visible">
                        <v:imagedata r:id="rId44" o:title=""/>
                      </v:shape>
                    </w:pict>
                  </w:r>
                  <w:r>
                    <w:t xml:space="preserve">    в (из) МКДОУ № 37</w:t>
                  </w:r>
                </w:p>
                <w:p w:rsidR="00743CD8" w:rsidRDefault="00743CD8" w:rsidP="00773CEB"/>
                <w:p w:rsidR="00743CD8" w:rsidRPr="00420DC0" w:rsidRDefault="00743CD8" w:rsidP="00773CEB">
                  <w:r w:rsidRPr="003C2F3A">
                    <w:rPr>
                      <w:noProof/>
                    </w:rPr>
                    <w:pict>
                      <v:shape id="Рисунок 4716" o:spid="_x0000_i1113" type="#_x0000_t75" style="width:45.75pt;height:15.75pt;visibility:visible">
                        <v:imagedata r:id="rId45" o:title=""/>
                      </v:shape>
                    </w:pict>
                  </w:r>
                  <w:r>
                    <w:t xml:space="preserve">      Игровая детская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Ограждение ДОУ</w:t>
                  </w:r>
                  <w:r>
                    <w:tab/>
                    <w:t xml:space="preserve">              </w:t>
                  </w:r>
                  <w:r w:rsidRPr="00420DC0">
                    <w:pict>
                      <v:shape id="_x0000_i1114" type="#_x0000_t75" style="width:46.5pt;height:1.5pt">
                        <v:imagedata r:id="rId20" o:title=""/>
                      </v:shape>
                    </w:pict>
                  </w:r>
                  <w:r>
                    <w:t xml:space="preserve"> Пешеходные ограждения</w:t>
                  </w:r>
                </w:p>
                <w:p w:rsidR="00743CD8" w:rsidRDefault="00743CD8" w:rsidP="00941C2D">
                  <w:r>
                    <w:t xml:space="preserve">                      площадка</w:t>
                  </w:r>
                </w:p>
                <w:p w:rsidR="00743CD8" w:rsidRPr="0060510F" w:rsidRDefault="00743CD8" w:rsidP="00941C2D">
                  <w:r w:rsidRPr="0060510F">
                    <w:rPr>
                      <w:color w:val="FF9900"/>
                      <w:sz w:val="96"/>
                      <w:szCs w:val="96"/>
                    </w:rPr>
                    <w:t xml:space="preserve">    </w:t>
                  </w:r>
                </w:p>
                <w:p w:rsidR="00743CD8" w:rsidRDefault="00743CD8" w:rsidP="00773CEB">
                  <w:r>
                    <w:t xml:space="preserve">                  Искусственное освещение</w:t>
                  </w:r>
                </w:p>
                <w:p w:rsidR="00743CD8" w:rsidRDefault="00743CD8" w:rsidP="00773CEB">
                  <w:r>
                    <w:t xml:space="preserve">     </w:t>
                  </w:r>
                </w:p>
                <w:p w:rsidR="00743CD8" w:rsidRDefault="00743CD8" w:rsidP="00773CEB">
                  <w:r>
                    <w:t xml:space="preserve">     </w:t>
                  </w:r>
                </w:p>
                <w:p w:rsidR="00743CD8" w:rsidRPr="006C7284" w:rsidRDefault="00743CD8" w:rsidP="00773CEB">
                  <w:r>
                    <w:t xml:space="preserve">                    </w:t>
                  </w:r>
                </w:p>
              </w:txbxContent>
            </v:textbox>
          </v:rect>
        </w:pict>
      </w:r>
      <w:r>
        <w:rPr>
          <w:sz w:val="14"/>
        </w:rPr>
        <w:t xml:space="preserve">                                                                                                             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oval id="_x0000_s1342" style="position:absolute;left:0;text-align:left;margin-left:36pt;margin-top:197.1pt;width:9pt;height:9pt;z-index:252167680" fillcolor="#f60"/>
        </w:pict>
      </w:r>
      <w:r>
        <w:rPr>
          <w:noProof/>
        </w:rPr>
        <w:pict>
          <v:line id="_x0000_s1343" style="position:absolute;left:0;text-align:left;z-index:252164608" from="261pt,161.1pt" to="306pt,161.1pt" strokeweight="3pt">
            <v:stroke dashstyle="1 1" endcap="round"/>
          </v:line>
        </w:pict>
      </w:r>
    </w:p>
    <w:p w:rsidR="00743CD8" w:rsidRPr="00452F11" w:rsidRDefault="00743CD8" w:rsidP="00452F11">
      <w:pPr>
        <w:sectPr w:rsidR="00743CD8" w:rsidRPr="00452F11" w:rsidSect="002306FB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743CD8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344" type="#_x0000_t202" style="position:absolute;margin-left:284.5pt;margin-top:3.5pt;width:22pt;height:33pt;rotation:-90;flip:y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44">
              <w:txbxContent>
                <w:p w:rsidR="00743CD8" w:rsidRPr="00533401" w:rsidRDefault="00743CD8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45" style="position:absolute;z-index:252141056" from="315pt,9pt" to="333pt,9pt"/>
        </w:pict>
      </w:r>
      <w:r>
        <w:rPr>
          <w:noProof/>
        </w:rPr>
        <w:pict>
          <v:line id="_x0000_s1346" style="position:absolute;flip:y;z-index:252140032" from="315pt,9pt" to="315pt,18pt"/>
        </w:pict>
      </w:r>
      <w:r>
        <w:rPr>
          <w:noProof/>
        </w:rPr>
        <w:pict>
          <v:shape id="_x0000_s1347" type="#_x0000_t202" style="position:absolute;margin-left:315.7pt;margin-top:-9.7pt;width:25.6pt;height:27pt;rotation:-90;z-index:25213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47">
              <w:txbxContent>
                <w:p w:rsidR="00743CD8" w:rsidRPr="001840F5" w:rsidRDefault="00743CD8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194" o:spid="_x0000_s1348" type="#_x0000_t202" style="position:absolute;margin-left:328.5pt;margin-top:13.5pt;width:27pt;height:36pt;rotation:-90;z-index:2513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Поле 4194"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9" type="#_x0000_t75" style="position:absolute;margin-left:306pt;margin-top:18pt;width:19.9pt;height:17.6pt;z-index:252133888">
            <v:imagedata r:id="rId22" o:title="" chromakey="white"/>
          </v:shape>
        </w:pict>
      </w:r>
      <w:r>
        <w:rPr>
          <w:noProof/>
        </w:rPr>
        <w:pict>
          <v:shape id="Поле 37" o:spid="_x0000_s1350" type="#_x0000_t202" style="position:absolute;margin-left:223pt;margin-top:11pt;width:22pt;height:36pt;rotation:-90;flip:y;z-index:2513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Поле 37"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51" style="position:absolute;z-index:251380224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" strokeweight="1.5pt">
            <v:stroke endarrow="block"/>
          </v:line>
        </w:pict>
      </w:r>
      <w:r>
        <w:rPr>
          <w:noProof/>
        </w:rPr>
        <w:pict>
          <v:line id="_x0000_s1352" style="position:absolute;flip:x y;z-index:251379200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m1Ig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" strokeweight="1.5pt">
            <v:stroke endarrow="block"/>
          </v:line>
        </w:pict>
      </w:r>
      <w:r>
        <w:rPr>
          <w:noProof/>
        </w:rPr>
        <w:pict>
          <v:rect id="Прямоугольник 24" o:spid="_x0000_s1353" style="position:absolute;margin-left:669.15pt;margin-top:-35.45pt;width:32.65pt;height:583.85pt;rotation:-932621fd;z-index:25129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" fillcolor="#dbe5f1" strokecolor="#dbe5f1" strokeweight="2pt"/>
        </w:pict>
      </w:r>
      <w:r>
        <w:rPr>
          <w:noProof/>
        </w:rPr>
        <w:pict>
          <v:rect id="_x0000_s1354" style="position:absolute;margin-left:530.1pt;margin-top:3.45pt;width:51.75pt;height:48.95pt;z-index:2513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" fillcolor="#396" strokecolor="#396"/>
        </w:pict>
      </w:r>
      <w:r>
        <w:rPr>
          <w:noProof/>
        </w:rPr>
        <w:pict>
          <v:rect id="_x0000_s1355" style="position:absolute;margin-left:150.8pt;margin-top:3.2pt;width:44.05pt;height:16.6pt;z-index:2513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G&#10;y1eeSwIAAM4EAAAOAAAAAAAAAAAAAAAAAC4CAABkcnMvZTJvRG9jLnhtbFBLAQItABQABgAIAAAA&#10;IQCrR0823wAAAAgBAAAPAAAAAAAAAAAAAAAAAKUEAABkcnMvZG93bnJldi54bWxQSwUGAAAAAAQA&#10;BADzAAAAsQUAAAAA&#10;" fillcolor="#fbd4b4" strokecolor="#fbd4b4">
            <v:textbox style="mso-next-textbox:#_x0000_s1355" inset="1.40042mm,.70022mm,1.40042mm,.70022mm">
              <w:txbxContent>
                <w:p w:rsidR="00743CD8" w:rsidRPr="00271242" w:rsidRDefault="00743CD8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 xml:space="preserve">МКОУ СОШ 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6" style="position:absolute;margin-left:165.05pt;margin-top:23.35pt;width:14.8pt;height:7.45pt;rotation:90;z-index:2513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" fillcolor="#fbd4b4" strokecolor="#fbd4b4"/>
        </w:pict>
      </w:r>
      <w:r>
        <w:rPr>
          <w:noProof/>
        </w:rPr>
        <w:pict>
          <v:rect id="Прямоугольник 40" o:spid="_x0000_s1357" style="position:absolute;margin-left:-30.85pt;margin-top:-30.85pt;width:817.95pt;height:570.15pt;z-index:25133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" filled="f" strokecolor="#243f60" strokeweight="2pt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_x0000_s1358" style="position:absolute;margin-left:350.95pt;margin-top:4.35pt;width:44.2pt;height:47.95pt;z-index:2513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" fillcolor="#f9c" strokecolor="#f9c">
            <v:textbox style="mso-next-textbox:#_x0000_s1358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9" style="position:absolute;margin-left:422.1pt;margin-top:19.4pt;width:49.65pt;height:32.1pt;z-index:2513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" fillcolor="red" strokecolor="fuchsia">
            <v:textbox style="mso-next-textbox:#_x0000_s1359" inset="1.44372mm,.72189mm,1.44372mm,.72189mm">
              <w:txbxContent>
                <w:p w:rsidR="00743CD8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" o:spid="_x0000_s1360" style="position:absolute;margin-left:318.35pt;margin-top:-28.5pt;width:22.55pt;height:103.6pt;z-index:251309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" fillcolor="#dbe5f1" strokecolor="#dbe5f1" strokeweight="2pt"/>
        </w:pict>
      </w:r>
      <w:r>
        <w:rPr>
          <w:noProof/>
        </w:rPr>
        <w:pict>
          <v:rect id="Прямоугольник 53" o:spid="_x0000_s1361" style="position:absolute;margin-left:487.6pt;margin-top:-30.8pt;width:22.6pt;height:103.65pt;z-index:251308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" fillcolor="#dbe5f1" strokecolor="#dbe5f1" strokeweight="2pt"/>
        </w:pict>
      </w:r>
    </w:p>
    <w:p w:rsidR="00743CD8" w:rsidRDefault="00743CD8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362" style="position:absolute;z-index:252145152" from="4in,2.85pt" to="306pt,2.85pt"/>
        </w:pict>
      </w:r>
      <w:r>
        <w:rPr>
          <w:noProof/>
        </w:rPr>
        <w:pict>
          <v:line id="_x0000_s1363" style="position:absolute;flip:x y;z-index:252144128" from="4in,2.85pt" to="297pt,20.85pt"/>
        </w:pict>
      </w:r>
      <w:r>
        <w:rPr>
          <w:noProof/>
        </w:rPr>
        <w:pict>
          <v:shape id="_x0000_s1364" type="#_x0000_t75" style="position:absolute;margin-left:292.75pt;margin-top:20.85pt;width:9.5pt;height:18pt;z-index:252142080">
            <v:imagedata r:id="rId21" o:title="" chromakey="white"/>
          </v:shape>
        </w:pict>
      </w:r>
      <w:r>
        <w:rPr>
          <w:noProof/>
        </w:rPr>
        <w:pict>
          <v:shape id="_x0000_s1365" type="#_x0000_t75" alt="треугольник, табличка, квадрат и круг" style="position:absolute;margin-left:274.55pt;margin-top:22.2pt;width:17.6pt;height:20.7pt;z-index:252099072;visibility:visible">
            <v:imagedata r:id="rId24" o:title="" cropright="48683f"/>
          </v:shape>
        </w:pict>
      </w:r>
      <w:r>
        <w:rPr>
          <w:noProof/>
        </w:rPr>
        <w:pict>
          <v:line id="_x0000_s1366" style="position:absolute;flip:y;z-index:252084736" from="315pt,11.85pt" to="324pt,20.85pt"/>
        </w:pict>
      </w:r>
      <w:r>
        <w:rPr>
          <w:noProof/>
        </w:rPr>
        <w:pict>
          <v:line id="_x0000_s1367" style="position:absolute;z-index:252085760" from="324pt,11.85pt" to="342pt,11.85pt"/>
        </w:pict>
      </w:r>
      <w:r>
        <w:rPr>
          <w:noProof/>
        </w:rPr>
        <w:pict>
          <v:shape id="_x0000_s1368" type="#_x0000_t202" style="position:absolute;margin-left:338.2pt;margin-top:6.65pt;width:25.6pt;height:18pt;rotation:-90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68">
              <w:txbxContent>
                <w:p w:rsidR="00743CD8" w:rsidRPr="001840F5" w:rsidRDefault="00743CD8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69" style="position:absolute;z-index:252125696" from="342pt,20.85pt" to="5in,20.85pt"/>
        </w:pict>
      </w:r>
      <w:r>
        <w:rPr>
          <w:noProof/>
        </w:rPr>
        <w:pict>
          <v:line id="_x0000_s1370" style="position:absolute;flip:x y;z-index:252124672" from="342pt,20.85pt" to="351pt,29.85pt"/>
        </w:pict>
      </w:r>
      <w:r>
        <w:rPr>
          <w:noProof/>
        </w:rPr>
        <w:pict>
          <v:shape id="Поле 4193" o:spid="_x0000_s1371" type="#_x0000_t202" style="position:absolute;margin-left:261pt;margin-top:2.85pt;width:27pt;height:27pt;rotation:-90;flip:y;z-index:2513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" filled="f" stroked="f" strokeweight=".5pt">
            <v:textbox style="mso-next-textbox:#Поле 4193"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72" style="position:absolute;z-index:252081664" from="261pt,20.85pt" to="279pt,20.85pt"/>
        </w:pict>
      </w:r>
      <w:r>
        <w:rPr>
          <w:noProof/>
        </w:rPr>
        <w:pict>
          <v:line id="_x0000_s1373" style="position:absolute;flip:y;z-index:252080640" from="261pt,20.85pt" to="261pt,29.85pt"/>
        </w:pict>
      </w:r>
      <w:r>
        <w:rPr>
          <w:noProof/>
        </w:rPr>
        <w:pict>
          <v:line id="_x0000_s1374" style="position:absolute;z-index:252117504" from="396pt,20.85pt" to="414pt,20.85pt"/>
        </w:pict>
      </w:r>
      <w:r>
        <w:rPr>
          <w:noProof/>
        </w:rPr>
        <w:pict>
          <v:line id="_x0000_s1375" style="position:absolute;flip:y;z-index:252116480" from="396pt,20.85pt" to="396pt,29.85pt"/>
        </w:pict>
      </w:r>
      <w:r>
        <w:rPr>
          <w:noProof/>
        </w:rPr>
        <w:pict>
          <v:shape id="_x0000_s1376" type="#_x0000_t202" style="position:absolute;margin-left:400.5pt;margin-top:-1.65pt;width:27pt;height:36pt;rotation:-90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6">
              <w:txbxContent>
                <w:p w:rsidR="00743CD8" w:rsidRPr="001840F5" w:rsidRDefault="00743CD8" w:rsidP="006271B8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77" style="position:absolute;z-index:252114432" from="117pt,20.85pt" to="135pt,20.85pt"/>
        </w:pict>
      </w:r>
      <w:r>
        <w:rPr>
          <w:noProof/>
        </w:rPr>
        <w:pict>
          <v:line id="_x0000_s1378" style="position:absolute;flip:y;z-index:252113408" from="117pt,20.85pt" to="117pt,29.85pt"/>
        </w:pict>
      </w:r>
      <w:r>
        <w:rPr>
          <w:noProof/>
        </w:rPr>
        <w:pict>
          <v:shape id="_x0000_s1379" type="#_x0000_t202" style="position:absolute;margin-left:121.5pt;margin-top:-1.65pt;width:27pt;height:36pt;rotation:-9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9">
              <w:txbxContent>
                <w:p w:rsidR="00743CD8" w:rsidRPr="001840F5" w:rsidRDefault="00743CD8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80" style="position:absolute;flip:y;z-index:252101120" from="369pt,20.85pt" to="369pt,29.85pt"/>
        </w:pict>
      </w:r>
      <w:r>
        <w:rPr>
          <w:noProof/>
        </w:rPr>
        <w:pict>
          <v:line id="_x0000_s1381" style="position:absolute;z-index:252102144" from="369pt,20.85pt" to="387pt,20.85pt"/>
        </w:pict>
      </w:r>
      <w:r>
        <w:rPr>
          <w:noProof/>
        </w:rPr>
        <w:pict>
          <v:shape id="_x0000_s1382" type="#_x0000_t202" style="position:absolute;margin-left:371.4pt;margin-top:.45pt;width:25.6pt;height:30.35pt;rotation:-90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82">
              <w:txbxContent>
                <w:p w:rsidR="00743CD8" w:rsidRPr="001840F5" w:rsidRDefault="00743CD8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83" style="position:absolute;z-index:252092928" from="4in,20.85pt" to="306pt,20.85pt"/>
        </w:pict>
      </w:r>
      <w:r>
        <w:rPr>
          <w:noProof/>
        </w:rPr>
        <w:pict>
          <v:line id="_x0000_s1384" style="position:absolute;flip:x;z-index:252091904" from="4in,20.85pt" to="4in,29.85pt"/>
        </w:pict>
      </w:r>
      <w:r>
        <w:rPr>
          <w:noProof/>
        </w:rPr>
        <w:pict>
          <v:shape id="Поле 4195" o:spid="_x0000_s1385" type="#_x0000_t202" style="position:absolute;margin-left:290.4pt;margin-top:.45pt;width:25.6pt;height:30.35pt;rotation:-90;z-index:2513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Поле 4195"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86" style="position:absolute;flip:y;z-index:252072448" from="234pt,20.85pt" to="234pt,29.85pt"/>
        </w:pict>
      </w:r>
      <w:r>
        <w:rPr>
          <w:noProof/>
        </w:rPr>
        <w:pict>
          <v:shape id="Поле 4202" o:spid="_x0000_s1387" type="#_x0000_t202" style="position:absolute;margin-left:324pt;margin-top:20.85pt;width:27pt;height:27pt;rotation:90;flip:x;z-index:2513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" filled="f" stroked="f" strokeweight=".5pt">
            <v:textbox style="mso-next-textbox:#Поле 4202"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8" type="#_x0000_t202" style="position:absolute;margin-left:233.5pt;margin-top:.35pt;width:22pt;height:33pt;rotation:-90;flip:y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88">
              <w:txbxContent>
                <w:p w:rsidR="00743CD8" w:rsidRPr="00533401" w:rsidRDefault="00743CD8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89" style="position:absolute;z-index:252073472" from="234pt,20.85pt" to="252pt,20.85pt"/>
        </w:pict>
      </w:r>
      <w:r>
        <w:rPr>
          <w:noProof/>
        </w:rPr>
        <w:pict>
          <v:line id="_x0000_s1390" style="position:absolute;z-index:252070400" from="225pt,11.85pt" to="243pt,11.85pt"/>
        </w:pict>
      </w:r>
      <w:r>
        <w:rPr>
          <w:noProof/>
        </w:rPr>
        <w:pict>
          <v:line id="_x0000_s1391" style="position:absolute;flip:y;z-index:252069376" from="3in,11.85pt" to="225pt,29.85pt"/>
        </w:pict>
      </w:r>
      <w:r>
        <w:rPr>
          <w:noProof/>
        </w:rPr>
        <w:pict>
          <v:shape id="_x0000_s1392" type="#_x0000_t75" alt="http://peterburg-parking.ru/img/big_153775.gif" style="position:absolute;margin-left:306pt;margin-top:20.85pt;width:17.7pt;height:18.9pt;rotation:11636792fd;z-index:252063232;visibility:visible" wrapcoords="-864 -982 -864 21600 22464 21600 22464 -982 -864 -982" filled="t" fillcolor="yellow" stroked="t" strokecolor="yellow">
            <v:imagedata r:id="rId35" o:title=""/>
          </v:shape>
        </w:pict>
      </w:r>
      <w:r>
        <w:rPr>
          <w:noProof/>
        </w:rPr>
        <w:pict>
          <v:rect id="_x0000_s1393" style="position:absolute;margin-left:281.3pt;margin-top:6.9pt;width:14.7pt;height:14.75pt;z-index:2512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d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fzhd8IQIAAEEEAAAOAAAAAAAAAAAAAAAAAC4CAABkcnMvZTJvRG9jLnht&#10;bFBLAQItABQABgAIAAAAIQDj37N3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394" style="position:absolute;margin-left:60.95pt;margin-top:15.4pt;width:29.55pt;height:14.75pt;z-index:2513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3IjAfy0CAABUBAAADgAAAAAAAAAAAAAAAAAuAgAAZHJz&#10;L2Uyb0RvYy54bWxQSwECLQAUAAYACAAAACEA6ova5d0AAAAJAQAADwAAAAAAAAAAAAAAAACHBAAA&#10;ZHJzL2Rvd25yZXYueG1sUEsFBgAAAAAEAAQA8wAAAJEFAAAAAA==&#10;" fillcolor="#f90" strokecolor="#f90">
            <v:textbox style="mso-next-textbox:#_x0000_s1394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5" style="position:absolute;margin-left:150.8pt;margin-top:9.4pt;width:44.05pt;height:17.55pt;z-index:2513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" fillcolor="#fbd4b4" strokecolor="#fbd4b4">
            <v:textbox style="mso-next-textbox:#_x0000_s1395" inset="1.40042mm,.70022mm,1.40042mm,.70022mm">
              <w:txbxContent>
                <w:p w:rsidR="00743CD8" w:rsidRPr="00E4670E" w:rsidRDefault="00743CD8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4199" o:spid="_x0000_s1396" style="position:absolute;margin-left:569.65pt;margin-top:3.15pt;width:64.05pt;height:3.6pt;rotation:4992019fd;z-index:251300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l35hK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743CD8" w:rsidP="00FD739E">
      <w:pPr>
        <w:tabs>
          <w:tab w:val="left" w:pos="5929"/>
          <w:tab w:val="left" w:pos="6924"/>
          <w:tab w:val="left" w:pos="7706"/>
          <w:tab w:val="left" w:pos="7920"/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Прямоугольник 4204" o:spid="_x0000_s1397" style="position:absolute;margin-left:-36pt;margin-top:23.7pt;width:664.7pt;height:26.75pt;z-index:25129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" fillcolor="#dbe5f1" strokecolor="#dbe5f1" strokeweight="2pt"/>
        </w:pict>
      </w:r>
      <w:r>
        <w:rPr>
          <w:noProof/>
        </w:rPr>
        <w:pict>
          <v:line id="_x0000_s1398" style="position:absolute;z-index:252161536" from="234pt,23.7pt" to="279pt,23.7pt" strokeweight="1.5pt">
            <v:stroke dashstyle="1 1"/>
          </v:line>
        </w:pict>
      </w:r>
      <w:r>
        <w:rPr>
          <w:noProof/>
        </w:rPr>
        <w:pict>
          <v:line id="_x0000_s1399" style="position:absolute;z-index:252160512" from="162pt,23.7pt" to="207pt,23.7pt" strokeweight="1.5pt">
            <v:stroke dashstyle="1 1"/>
          </v:line>
        </w:pict>
      </w:r>
      <w:r>
        <w:rPr>
          <w:noProof/>
        </w:rPr>
        <w:pict>
          <v:shape id="Рисунок 4711" o:spid="_x0000_s1400" type="#_x0000_t75" style="position:absolute;margin-left:297pt;margin-top:14.7pt;width:13.3pt;height:15.1pt;z-index:251301376;visibility:visible">
            <v:imagedata r:id="rId25" o:title="" chromakey="white"/>
          </v:shape>
        </w:pict>
      </w:r>
      <w:r>
        <w:rPr>
          <w:noProof/>
        </w:rPr>
        <w:pict>
          <v:shape id="_x0000_s1401" type="#_x0000_t75" style="position:absolute;margin-left:342pt;margin-top:5.7pt;width:23pt;height:23pt;z-index:252123648">
            <v:imagedata r:id="rId29" o:title="" chromakey="white"/>
          </v:shape>
        </w:pict>
      </w:r>
      <w:r>
        <w:rPr>
          <w:noProof/>
        </w:rPr>
        <w:pict>
          <v:shape id="Рисунок 4722" o:spid="_x0000_s1402" type="#_x0000_t75" style="position:absolute;margin-left:252pt;margin-top:5.7pt;width:16.1pt;height:16.1pt;z-index:252079616;visibility:visible">
            <v:imagedata r:id="rId46" o:title="" chromakey="white"/>
          </v:shape>
        </w:pict>
      </w:r>
      <w:r>
        <w:rPr>
          <w:noProof/>
        </w:rPr>
        <w:pict>
          <v:shape id="Рисунок 6" o:spid="_x0000_s1403" type="#_x0000_t75" alt="http://im6-tub-ru.yandex.net/i?id=505602500-46-72&amp;n=21" style="position:absolute;margin-left:387pt;margin-top:5.7pt;width:18pt;height:18pt;z-index:252097024;visibility:visible">
            <v:imagedata r:id="rId31" o:title="" croptop="12729f" cropbottom="38885f" cropleft="1234f" cropright="54330f"/>
          </v:shape>
        </w:pict>
      </w:r>
      <w:r>
        <w:rPr>
          <w:noProof/>
        </w:rPr>
        <w:pict>
          <v:shape id="Рисунок 3" o:spid="_x0000_s1404" type="#_x0000_t75" alt="треугольник, табличка, квадрат и круг" style="position:absolute;margin-left:5in;margin-top:5.7pt;width:20.7pt;height:17.6pt;z-index:252098048;visibility:visible">
            <v:imagedata r:id="rId30" o:title="" cropbottom="48683f"/>
          </v:shape>
        </w:pict>
      </w:r>
      <w:r>
        <w:rPr>
          <w:noProof/>
        </w:rPr>
        <w:pict>
          <v:line id="_x0000_s1405" style="position:absolute;z-index:252087808" from="324pt,14.7pt" to="342pt,14.7pt"/>
        </w:pict>
      </w:r>
      <w:r>
        <w:rPr>
          <w:noProof/>
        </w:rPr>
        <w:pict>
          <v:line id="_x0000_s1406" style="position:absolute;flip:y;z-index:252086784" from="315pt,14.7pt" to="324pt,23.7pt"/>
        </w:pict>
      </w:r>
      <w:r>
        <w:rPr>
          <w:noProof/>
        </w:rPr>
        <w:pict>
          <v:line id="_x0000_s1407" style="position:absolute;z-index:252066304" from="117pt,5.7pt" to="135pt,23.7pt" strokeweight="3pt">
            <v:stroke linestyle="thinThin"/>
          </v:line>
        </w:pict>
      </w:r>
      <w:r>
        <w:rPr>
          <w:noProof/>
        </w:rPr>
        <w:pict>
          <v:shape id="_x0000_s1408" type="#_x0000_t75" alt="http://peterburg-parking.ru/img/big_153775.gif" style="position:absolute;margin-left:117pt;margin-top:5.7pt;width:17.7pt;height:18.9pt;z-index:252065280;visibility:visible" wrapcoords="-864 -982 -864 21600 22464 21600 22464 -982 -864 -982" filled="t" fillcolor="yellow" stroked="t" strokecolor="yellow">
            <v:imagedata r:id="rId47" o:title=""/>
          </v:shape>
        </w:pict>
      </w:r>
      <w:r>
        <w:rPr>
          <w:noProof/>
        </w:rPr>
        <w:pict>
          <v:shape id="_x0000_s1409" type="#_x0000_t75" alt="http://www.vodish.ru/i/_/sign/5.19.2.gif" style="position:absolute;margin-left:225pt;margin-top:5.7pt;width:13.95pt;height:13.6pt;z-index:252062208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>
        <w:rPr>
          <w:noProof/>
        </w:rPr>
        <w:pict>
          <v:line id="Прямая соединительная линия 4206" o:spid="_x0000_s1410" style="position:absolute;z-index:251294208;visibility:visible" from="243pt,23.7pt" to="24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>
        <w:rPr>
          <w:noProof/>
        </w:rPr>
        <w:pict>
          <v:line id="_x0000_s1411" style="position:absolute;z-index:252060160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>
        <w:rPr>
          <w:noProof/>
        </w:rPr>
        <w:pict>
          <v:line id="_x0000_s1412" style="position:absolute;flip:y;z-index:251398656;visibility:visible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BfdvoS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413" style="position:absolute;z-index:251396608;visibility:visible" from="215.55pt,12pt" to="216.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414" style="position:absolute;margin-left:731.3pt;margin-top:23.95pt;width:28.35pt;height:13.8pt;rotation:1075658fd;z-index:2513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0C6sUzACAABOBAAADgAAAAAAAAAAAAAAAAAu&#10;AgAAZHJzL2Uyb0RvYy54bWxQSwECLQAUAAYACAAAACEAJaKKfuAAAAALAQAADwAAAAAAAAAAAAAA&#10;AACKBAAAZHJzL2Rvd25yZXYueG1sUEsFBgAAAAAEAAQA8wAAAJcFAAAAAA==&#10;" fillcolor="#0cf" strokecolor="#0cf"/>
        </w:pict>
      </w:r>
      <w:r>
        <w:rPr>
          <w:noProof/>
        </w:rPr>
        <w:pict>
          <v:rect id="Прямоугольник 4205" o:spid="_x0000_s1415" style="position:absolute;margin-left:-4.9pt;margin-top:13.75pt;width:421.1pt;height:3.55pt;rotation:180;flip:y;z-index:25129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CaNTD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>
        <w:rPr>
          <w:noProof/>
        </w:rPr>
        <w:pict>
          <v:shape id="Поле 4207" o:spid="_x0000_s1416" type="#_x0000_t202" style="position:absolute;margin-left:10.2pt;margin-top:23pt;width:125.6pt;height:23.45pt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" fillcolor="#dbe5f1" strokecolor="#dbe5f1" strokeweight=".5pt">
            <v:textbox style="mso-next-textbox:#Поле 4207">
              <w:txbxContent>
                <w:p w:rsidR="00743CD8" w:rsidRDefault="00743CD8" w:rsidP="00D64137">
                  <w:r>
                    <w:t>ул. Рокицанская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208" o:spid="_x0000_s1417" style="position:absolute;margin-left:516.7pt;margin-top:12.95pt;width:93.75pt;height:3.6pt;rotation:180;flip:y;z-index:25129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sk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4HK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iF7J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>
        <w:rPr>
          <w:b/>
          <w:sz w:val="28"/>
          <w:szCs w:val="28"/>
        </w:rPr>
        <w:t xml:space="preserve">                                                             </w:t>
      </w:r>
      <w:r w:rsidRPr="00763E75">
        <w:rPr>
          <w:noProof/>
        </w:rPr>
        <w:pict>
          <v:shape id="_x0000_i1115" type="#_x0000_t75" alt="Дорожный знак 5.19.1" style="width:17.25pt;height:14.25pt;visibility:visible">
            <v:imagedata r:id="rId27" o:title="" croptop="34812f" cropbottom="3946f" cropleft="5984f" cropright="4844f"/>
          </v:shape>
        </w:pict>
      </w:r>
      <w:r>
        <w:rPr>
          <w:b/>
          <w:sz w:val="28"/>
          <w:szCs w:val="28"/>
        </w:rPr>
        <w:t xml:space="preserve">         </w:t>
      </w:r>
      <w:r>
        <w:rPr>
          <w:noProof/>
        </w:rPr>
        <w:pict>
          <v:rect id="Прямоугольник 4210" o:spid="_x0000_s1418" style="position:absolute;margin-left:208.05pt;margin-top:23.2pt;width:19.25pt;height:4.15pt;z-index:25129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DOFnIP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19" type="#_x0000_t202" style="position:absolute;left:0;text-align:left;margin-left:159.9pt;margin-top:9.65pt;width:34.6pt;height:30.35pt;rotation:-9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19">
              <w:txbxContent>
                <w:p w:rsidR="00743CD8" w:rsidRPr="001840F5" w:rsidRDefault="00743CD8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4725" o:spid="_x0000_s1420" type="#_x0000_t75" style="position:absolute;left:0;text-align:left;margin-left:2in;margin-top:16.55pt;width:11.25pt;height:14.85pt;z-index:251302400;visibility:visible">
            <v:imagedata r:id="rId33" o:title="" chromakey="white"/>
          </v:shape>
        </w:pict>
      </w:r>
      <w:r>
        <w:rPr>
          <w:noProof/>
        </w:rPr>
        <w:pict>
          <v:line id="_x0000_s1421" style="position:absolute;left:0;text-align:left;z-index:251374080;visibility:visible" from="-27pt,15.8pt" to="630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8m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zPsh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PBD&#10;XyY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>
        <w:rPr>
          <w:noProof/>
        </w:rPr>
        <w:pict>
          <v:line id="_x0000_s1422" style="position:absolute;left:0;text-align:left;flip:x;z-index:251560448;visibility:visible" from="204.8pt,22.25pt" to="207.8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" strokeweight="1.5pt">
            <v:stroke startarrow="block"/>
          </v:line>
        </w:pict>
      </w:r>
      <w:r>
        <w:rPr>
          <w:noProof/>
        </w:rPr>
        <w:pict>
          <v:line id="_x0000_s1423" style="position:absolute;left:0;text-align:left;flip:x;z-index:251558400;visibility:visible" from="122.1pt,22.25pt" to="122.1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" strokeweight="1.5pt">
            <v:stroke startarrow="block"/>
          </v:line>
        </w:pict>
      </w:r>
      <w:r>
        <w:rPr>
          <w:noProof/>
        </w:rPr>
        <w:pict>
          <v:line id="_x0000_s1424" style="position:absolute;left:0;text-align:left;flip:x y;z-index:251417088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" strokeweight="1.5pt">
            <v:stroke endarrow="block"/>
          </v:line>
        </w:pict>
      </w:r>
      <w:r>
        <w:rPr>
          <w:noProof/>
        </w:rPr>
        <w:pict>
          <v:line id="_x0000_s1425" style="position:absolute;left:0;text-align:left;flip:x y;z-index:251382272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pHS0QS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>
        <w:rPr>
          <w:noProof/>
        </w:rPr>
        <w:pict>
          <v:line id="_x0000_s1426" style="position:absolute;left:0;text-align:left;z-index:251378176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CxFg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" strokeweight="1.5pt">
            <v:stroke endarrow="block"/>
          </v:line>
        </w:pict>
      </w:r>
      <w:r>
        <w:rPr>
          <w:noProof/>
        </w:rPr>
        <w:pict>
          <v:line id="_x0000_s1427" style="position:absolute;left:0;text-align:left;z-index:251373056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" strokeweight="1.5pt">
            <v:stroke startarrow="block"/>
          </v:line>
        </w:pict>
      </w:r>
      <w:r>
        <w:rPr>
          <w:noProof/>
        </w:rPr>
        <w:pict>
          <v:shape id="Поле 4221" o:spid="_x0000_s1428" type="#_x0000_t202" style="position:absolute;left:0;text-align:left;margin-left:651.9pt;margin-top:21.35pt;width:125.75pt;height:21.95pt;rotation:1074311fd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" fillcolor="#dbe5f1" strokecolor="#dbe5f1" strokeweight=".5pt">
            <v:textbox style="mso-next-textbox:#Поле 4221">
              <w:txbxContent>
                <w:p w:rsidR="00743CD8" w:rsidRPr="00A5746E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223" o:spid="_x0000_s1429" style="position:absolute;left:0;text-align:left;margin-left:644.2pt;margin-top:20.95pt;width:139.5pt;height:24.3pt;rotation:1194279fd;z-index:25130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EBWCzj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>
        <w:rPr>
          <w:noProof/>
        </w:rPr>
        <w:pict>
          <v:rect id="Прямоугольник 2924" o:spid="_x0000_s1430" style="position:absolute;left:0;text-align:left;margin-left:544.65pt;margin-top:14.75pt;width:33.45pt;height:449.55pt;rotation:-967699fd;z-index:25130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OJdzP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>
        <w:rPr>
          <w:noProof/>
        </w:rPr>
        <w:pict>
          <v:rect id="Прямоугольник 2928" o:spid="_x0000_s1431" style="position:absolute;left:0;text-align:left;margin-left:207.75pt;margin-top:11.35pt;width:19.25pt;height:4.15pt;z-index:25129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PflAmj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>
        <w:rPr>
          <w:noProof/>
        </w:rPr>
        <w:pict>
          <v:rect id="Прямоугольник 4355" o:spid="_x0000_s1432" style="position:absolute;left:0;text-align:left;margin-left:207.75pt;margin-top:22pt;width:19.25pt;height:3.55pt;flip:y;z-index:25129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" fillcolor="#f2f2f2" strokecolor="white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433" style="position:absolute;z-index:252163584" from="234pt,1.4pt" to="279pt,1.4pt" strokeweight="1.5pt">
            <v:stroke dashstyle="1 1"/>
          </v:line>
        </w:pict>
      </w:r>
      <w:r>
        <w:rPr>
          <w:noProof/>
        </w:rPr>
        <w:pict>
          <v:line id="_x0000_s1434" style="position:absolute;z-index:252162560" from="162pt,1.4pt" to="207pt,1.4pt" strokeweight="1.5pt">
            <v:stroke dashstyle="1 1"/>
          </v:line>
        </w:pict>
      </w:r>
      <w:r>
        <w:rPr>
          <w:noProof/>
        </w:rPr>
        <w:pict>
          <v:line id="_x0000_s1435" style="position:absolute;flip:x;z-index:252082688" from="162pt,19.4pt" to="171pt,37.4pt"/>
        </w:pict>
      </w:r>
      <w:r>
        <w:rPr>
          <w:noProof/>
        </w:rPr>
        <w:pict>
          <v:shape id="_x0000_s1436" type="#_x0000_t75" alt="http://www.vodish.ru/i/_/sign/5.19.2.gif" style="position:absolute;margin-left:207pt;margin-top:1.4pt;width:13.95pt;height:13.6pt;z-index:252068352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>
        <w:rPr>
          <w:noProof/>
        </w:rPr>
        <w:pict>
          <v:line id="_x0000_s1437" style="position:absolute;z-index:252118528" from="2in,1.4pt" to="162pt,28.4pt"/>
        </w:pict>
      </w:r>
      <w:r>
        <w:rPr>
          <w:noProof/>
        </w:rPr>
        <w:pict>
          <v:shape id="Поле 4374" o:spid="_x0000_s1438" type="#_x0000_t202" style="position:absolute;margin-left:162pt;margin-top:19.4pt;width:27pt;height:27pt;rotation:90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GlZ+MugAgAAiAUAAA4AAAAAAAAAAAAAAAAALgIAAGRy&#10;cy9lMm9Eb2MueG1sUEsBAi0AFAAGAAgAAAAhAH2bcsXdAAAACAEAAA8AAAAAAAAAAAAAAAAA+gQA&#10;AGRycy9kb3ducmV2LnhtbFBLBQYAAAAABAAEAPMAAAAEBgAAAAA=&#10;" filled="f" stroked="f" strokeweight=".5pt">
            <v:textbox style="mso-next-textbox:#Поле 4374"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39" style="position:absolute;flip:y;z-index:251559424;visibility:visible" from="189pt,10.4pt" to="189.2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" strokeweight="1.5pt">
            <v:stroke startarrow="block"/>
          </v:line>
        </w:pict>
      </w:r>
      <w:r>
        <w:rPr>
          <w:noProof/>
        </w:rPr>
        <w:pict>
          <v:shape id="Поле 4222" o:spid="_x0000_s1440" type="#_x0000_t202" style="position:absolute;margin-left:163.15pt;margin-top:9.25pt;width:27.9pt;height:30.2pt;rotation:90;z-index:2513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" filled="f" stroked="f" strokeweight=".5pt">
            <v:textbox style="mso-next-textbox:#Поле 4222"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41" style="position:absolute;z-index:252104192" from="162pt,1.4pt" to="180pt,1.4pt"/>
        </w:pict>
      </w:r>
      <w:r>
        <w:rPr>
          <w:noProof/>
        </w:rPr>
        <w:pict>
          <v:shape id="_x0000_s1442" type="#_x0000_t75" style="position:absolute;margin-left:135pt;margin-top:19.4pt;width:27pt;height:14.25pt;z-index:252143104">
            <v:imagedata r:id="rId48" o:title="" chromakey="white"/>
          </v:shape>
        </w:pict>
      </w:r>
      <w:r>
        <w:rPr>
          <w:noProof/>
        </w:rPr>
        <w:pict>
          <v:line id="_x0000_s1443" style="position:absolute;z-index:251394560;visibility:visible" from="-9pt,10.4pt" to="606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Aa3b4C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shape id="_x0000_s1444" type="#_x0000_t202" style="position:absolute;margin-left:9.7pt;margin-top:18.7pt;width:25.6pt;height:27pt;rotation:-90;z-index:25213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4">
              <w:txbxContent>
                <w:p w:rsidR="00743CD8" w:rsidRPr="001840F5" w:rsidRDefault="00743CD8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5" type="#_x0000_t75" style="position:absolute;margin-left:0;margin-top:10.4pt;width:19.9pt;height:17.6pt;z-index:252134912">
            <v:imagedata r:id="rId34" o:title="" chromakey="white"/>
          </v:shape>
        </w:pict>
      </w:r>
      <w:r>
        <w:rPr>
          <w:noProof/>
        </w:rPr>
        <w:pict>
          <v:shape id="_x0000_s1446" type="#_x0000_t202" style="position:absolute;margin-left:-17.3pt;margin-top:18.7pt;width:25.6pt;height:27pt;rotation:-90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6">
              <w:txbxContent>
                <w:p w:rsidR="00743CD8" w:rsidRPr="001840F5" w:rsidRDefault="00743CD8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47" style="position:absolute;flip:x;z-index:252129792" from="-18pt,19.4pt" to="-18pt,37.4pt"/>
        </w:pict>
      </w:r>
      <w:r>
        <w:rPr>
          <w:noProof/>
        </w:rPr>
        <w:pict>
          <v:shape id="_x0000_s1448" type="#_x0000_t75" style="position:absolute;margin-left:-27pt;margin-top:1.4pt;width:23pt;height:23pt;z-index:252127744">
            <v:imagedata r:id="rId29" o:title="" chromakey="white"/>
          </v:shape>
        </w:pict>
      </w:r>
      <w:r>
        <w:rPr>
          <w:noProof/>
        </w:rPr>
        <w:pict>
          <v:line id="_x0000_s1449" style="position:absolute;z-index:252119552" from="2in,19.4pt" to="162pt,19.4pt"/>
        </w:pict>
      </w:r>
      <w:r>
        <w:rPr>
          <w:noProof/>
        </w:rPr>
        <w:pict>
          <v:shape id="_x0000_s1450" type="#_x0000_t202" style="position:absolute;margin-left:292.5pt;margin-top:14.9pt;width:27pt;height:36pt;rotation:-90;z-index:25210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0">
              <w:txbxContent>
                <w:p w:rsidR="00743CD8" w:rsidRPr="001840F5" w:rsidRDefault="00743CD8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51" style="position:absolute;z-index:252110336" from="306pt,19.4pt" to="306pt,28.4pt"/>
        </w:pict>
      </w:r>
      <w:r>
        <w:rPr>
          <w:noProof/>
        </w:rPr>
        <w:pict>
          <v:line id="_x0000_s1452" style="position:absolute;z-index:252107264" from="126pt,19.4pt" to="126pt,28.4pt"/>
        </w:pict>
      </w:r>
      <w:r>
        <w:rPr>
          <w:noProof/>
        </w:rPr>
        <w:pict>
          <v:shape id="_x0000_s1453" type="#_x0000_t202" style="position:absolute;margin-left:130.5pt;margin-top:14.9pt;width:27pt;height:36pt;rotation:-90;z-index:25210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3">
              <w:txbxContent>
                <w:p w:rsidR="00743CD8" w:rsidRPr="001840F5" w:rsidRDefault="00743CD8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54" style="position:absolute;flip:x;z-index:252103168" from="153pt,19.4pt" to="162pt,28.4pt"/>
        </w:pict>
      </w:r>
      <w:r>
        <w:rPr>
          <w:noProof/>
        </w:rPr>
        <w:pict>
          <v:shape id="_x0000_s1455" type="#_x0000_t202" style="position:absolute;margin-left:65.4pt;margin-top:7.25pt;width:25.6pt;height:30.35pt;rotation:-90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55">
              <w:txbxContent>
                <w:p w:rsidR="00743CD8" w:rsidRPr="001840F5" w:rsidRDefault="00743CD8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56" style="position:absolute;z-index:252094976" from="63pt,18.65pt" to="63pt,27.65pt"/>
        </w:pict>
      </w:r>
      <w:r>
        <w:rPr>
          <w:noProof/>
        </w:rPr>
        <w:pict>
          <v:shape id="_x0000_s1457" type="#_x0000_t202" style="position:absolute;margin-left:40.5pt;margin-top:14.15pt;width:27pt;height:36pt;rotation:-90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7">
              <w:txbxContent>
                <w:p w:rsidR="00743CD8" w:rsidRPr="001840F5" w:rsidRDefault="00743CD8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58" style="position:absolute;z-index:252088832" from="36pt,18.65pt" to="36pt,27.65pt"/>
        </w:pict>
      </w:r>
      <w:r>
        <w:rPr>
          <w:noProof/>
        </w:rPr>
        <w:pict>
          <v:shape id="_x0000_s1459" type="#_x0000_t75" alt="http://peterburg-parking.ru/img/big_153775.gif" style="position:absolute;margin-left:117pt;margin-top:.65pt;width:17.7pt;height:18.9pt;z-index:252061184;visibility:visible" wrapcoords="-864 -982 -864 21600 22464 21600 22464 -982 -864 -982" filled="t" fillcolor="yellow" stroked="t" strokecolor="yellow">
            <v:imagedata r:id="rId35" o:title=""/>
          </v:shape>
        </w:pict>
      </w:r>
      <w:r>
        <w:rPr>
          <w:noProof/>
        </w:rPr>
        <w:pict>
          <v:shape id="_x0000_s1460" type="#_x0000_t202" style="position:absolute;margin-left:205pt;margin-top:11.65pt;width:22pt;height:36pt;rotation:-90;flip:y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60">
              <w:txbxContent>
                <w:p w:rsidR="00743CD8" w:rsidRPr="00533401" w:rsidRDefault="00743CD8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61" style="position:absolute;z-index:252077568" from="198pt,18.65pt" to="198pt,36.65pt"/>
        </w:pict>
      </w:r>
      <w:r>
        <w:rPr>
          <w:noProof/>
        </w:rPr>
        <w:pict>
          <v:line id="_x0000_s1462" style="position:absolute;z-index:252074496" from="3in,18.65pt" to="3in,27.65pt"/>
        </w:pict>
      </w:r>
      <w:r>
        <w:rPr>
          <w:noProof/>
        </w:rPr>
        <w:pict>
          <v:shape id="Поле 4372" o:spid="_x0000_s1463" type="#_x0000_t202" style="position:absolute;margin-left:218.9pt;margin-top:6.75pt;width:28.35pt;height:34.2pt;rotation:90;z-index:2513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" filled="f" stroked="f" strokeweight=".5pt">
            <v:textbox style="mso-next-textbox:#Поле 4372"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64" style="position:absolute;z-index:252067328" from="297pt,.65pt" to="315pt,18.65pt" strokeweight="3pt">
            <v:stroke linestyle="thinThin"/>
          </v:line>
        </w:pict>
      </w:r>
      <w:r>
        <w:rPr>
          <w:noProof/>
        </w:rPr>
        <w:pict>
          <v:shape id="_x0000_s1465" type="#_x0000_t75" alt="http://peterburg-parking.ru/img/big_153775.gif" style="position:absolute;margin-left:297pt;margin-top:.65pt;width:17.7pt;height:18.9pt;z-index:252064256;visibility:visible" wrapcoords="-864 -982 -864 21600 22464 21600 22464 -982 -864 -982" filled="t" fillcolor="yellow" stroked="t" strokecolor="yellow">
            <v:imagedata r:id="rId35" o:title=""/>
          </v:shape>
        </w:pict>
      </w:r>
      <w:r>
        <w:rPr>
          <w:noProof/>
        </w:rPr>
        <w:pict>
          <v:rect id="_x0000_s1466" style="position:absolute;margin-left:582.5pt;margin-top:18.25pt;width:14.7pt;height:14.7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4f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4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467" style="position:absolute;margin-left:553.35pt;margin-top:19.35pt;width:14.7pt;height:14.7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7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w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468" style="position:absolute;margin-left:-30pt;margin-top:18.25pt;width:14.7pt;height:14.7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469" style="position:absolute;margin-left:11.35pt;margin-top:18.25pt;width:14.7pt;height:14.7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S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" fillcolor="#f90" strokecolor="#f90"/>
        </w:pict>
      </w:r>
      <w:r>
        <w:rPr>
          <w:noProof/>
        </w:rPr>
        <w:pict>
          <v:line id="_x0000_s1470" style="position:absolute;flip:x y;z-index:251557376;visibility:visible" from="109.85pt,-.35pt" to="109.8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" strokeweight="1.5pt">
            <v:stroke startarrow="block"/>
          </v:line>
        </w:pict>
      </w:r>
      <w:r>
        <w:rPr>
          <w:noProof/>
        </w:rPr>
        <w:pict>
          <v:line id="_x0000_s1471" style="position:absolute;z-index:251556352;visibility:visible" from="7.25pt,-.35pt" to="7.2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" strokeweight="1.5pt">
            <v:stroke startarrow="block"/>
          </v:line>
        </w:pict>
      </w:r>
      <w:r>
        <w:rPr>
          <w:noProof/>
        </w:rPr>
        <w:pict>
          <v:line id="_x0000_s1472" style="position:absolute;flip:y;z-index:251555328;visibility:visible" from="-13.45pt,.8pt" to="-13.45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" strokeweight="1.5pt">
            <v:stroke startarrow="block"/>
          </v:line>
        </w:pict>
      </w:r>
      <w:r>
        <w:rPr>
          <w:noProof/>
        </w:rPr>
        <w:pict>
          <v:line id="_x0000_s1473" style="position:absolute;flip:y;z-index:251554304;visibility:visible" from="1.1pt,9.6pt" to="1.1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474" style="position:absolute;z-index:251418112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1FOqnR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>
        <w:rPr>
          <w:noProof/>
        </w:rPr>
        <w:pict>
          <v:line id="_x0000_s1475" style="position:absolute;z-index:251410944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476" style="position:absolute;flip:x y;z-index:251377152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ASpZKF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>
        <w:rPr>
          <w:noProof/>
        </w:rPr>
        <w:pict>
          <v:rect id="_x0000_s1477" style="position:absolute;margin-left:341.15pt;margin-top:18.05pt;width:51.05pt;height:14.75pt;z-index:2513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TEqGDC4CAABUBAAADgAAAAAAAAAAAAAAAAAuAgAA&#10;ZHJzL2Uyb0RvYy54bWxQSwECLQAUAAYACAAAACEAbv8h3d8AAAAJAQAADwAAAAAAAAAAAAAAAACI&#10;BAAAZHJzL2Rvd25yZXYueG1sUEsFBgAAAAAEAAQA8wAAAJQFAAAAAA==&#10;" fillcolor="#f90" strokecolor="#f90">
            <v:textbox style="mso-next-textbox:#_x0000_s1477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line id="_x0000_s1478" style="position:absolute;flip:x;z-index:251397632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qILQIAAGg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jHBqi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479" style="position:absolute;z-index:251395584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Yk9WP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480" style="position:absolute;flip:x y;z-index:251393536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" strokecolor="red" strokeweight="1.5pt">
            <v:stroke dashstyle="dash" endarrow="block"/>
          </v:line>
        </w:pict>
      </w:r>
      <w:r>
        <w:rPr>
          <w:noProof/>
        </w:rPr>
        <w:pict>
          <v:line id="_x0000_s1481" style="position:absolute;z-index:251392512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pZ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M1g6WS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>
        <w:rPr>
          <w:noProof/>
        </w:rPr>
        <w:pict>
          <v:line id="_x0000_s1482" style="position:absolute;flip:x y;z-index:251389440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483" style="position:absolute;margin-left:126.2pt;margin-top:22.25pt;width:57.55pt;height:18.55pt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" fillcolor="#f90" strokecolor="#f90">
            <v:textbox style="mso-next-textbox:#_x0000_s1483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>
        <w:rPr>
          <w:noProof/>
        </w:rPr>
        <w:pict>
          <v:line id="_x0000_s1484" style="position:absolute;z-index:251381248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D8TJW9FwIAACU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>
        <w:rPr>
          <w:noProof/>
        </w:rPr>
        <w:pict>
          <v:rect id="_x0000_s1485" style="position:absolute;margin-left:449.75pt;margin-top:15.95pt;width:37.85pt;height:72.75pt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" fillcolor="#396" strokecolor="#396"/>
        </w:pict>
      </w:r>
      <w:r>
        <w:rPr>
          <w:noProof/>
        </w:rPr>
        <w:pict>
          <v:rect id="_x0000_s1486" style="position:absolute;margin-left:416.3pt;margin-top:16.15pt;width:22.15pt;height:14.75pt;z-index:2513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" fillcolor="#f90" strokecolor="#f90"/>
        </w:pict>
      </w:r>
      <w:r>
        <w:rPr>
          <w:noProof/>
        </w:rPr>
        <w:pict>
          <v:rect id="Прямоугольник 4375" o:spid="_x0000_s1487" style="position:absolute;margin-left:322.05pt;margin-top:.95pt;width:22.55pt;height:330.6pt;rotation:-224816fd;z-index:25131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2Qmir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>
        <w:rPr>
          <w:noProof/>
        </w:rPr>
        <w:pict>
          <v:rect id="_x0000_s1488" style="position:absolute;margin-left:64.7pt;margin-top:21.45pt;width:29.55pt;height:14.75pt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oKv69x8CAABBBAAADgAAAAAAAAAAAAAAAAAuAgAAZHJzL2Uyb0RvYy54bWxQ&#10;SwECLQAUAAYACAAAACEA0gV+Xt8AAAAJAQAADwAAAAAAAAAAAAAAAAB5BAAAZHJzL2Rvd25yZXYu&#10;eG1sUEsFBgAAAAAEAAQA8wAAAIUFAAAAAA==&#10;" fillcolor="#f90" strokecolor="#f90"/>
        </w:pict>
      </w:r>
      <w:r>
        <w:rPr>
          <w:noProof/>
        </w:rPr>
        <w:pict>
          <v:rect id="_x0000_s1489" style="position:absolute;margin-left:684.05pt;margin-top:23.45pt;width:22.85pt;height:44.25pt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" fillcolor="#fc0" strokecolor="#fc0">
            <v:textbox style="mso-next-textbox:#_x0000_s1489" inset="2.09544mm,1.0477mm,2.09544mm,1.0477mm">
              <w:txbxContent>
                <w:p w:rsidR="00743CD8" w:rsidRPr="00271242" w:rsidRDefault="00743CD8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78" o:spid="_x0000_s1490" style="position:absolute;margin-left:-13.25pt;margin-top:1.1pt;width:17.6pt;height:429.3pt;z-index:25131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9HygIAAEE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" fillcolor="#dbe5f1" strokecolor="#dbe5f1" strokeweight="2pt"/>
        </w:pict>
      </w:r>
      <w:r>
        <w:rPr>
          <w:noProof/>
        </w:rPr>
        <w:pict>
          <v:rect id="Прямоугольник 4379" o:spid="_x0000_s1491" style="position:absolute;margin-left:-4.85pt;margin-top:9.65pt;width:626.2pt;height:3.55pt;z-index:-25202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" fillcolor="#b8cce4" strokecolor="#b8cce4" strokeweight="2pt"/>
        </w:pict>
      </w:r>
      <w:r>
        <w:rPr>
          <w:b/>
          <w:sz w:val="28"/>
          <w:szCs w:val="28"/>
        </w:rPr>
        <w:t xml:space="preserve">       </w:t>
      </w:r>
      <w:r w:rsidRPr="00763E75">
        <w:rPr>
          <w:noProof/>
        </w:rPr>
        <w:pict>
          <v:shape id="_x0000_i1116" type="#_x0000_t75" alt="http://im6-tub-ru.yandex.net/i?id=505602500-46-72&amp;n=21" style="width:19.5pt;height:18.75pt;visibility:visible">
            <v:imagedata r:id="rId31" o:title="" croptop="12729f" cropbottom="38885f" cropleft="1234f" cropright="54330f"/>
          </v:shape>
        </w:pict>
      </w:r>
      <w:r>
        <w:rPr>
          <w:b/>
          <w:sz w:val="28"/>
          <w:szCs w:val="28"/>
        </w:rPr>
        <w:t xml:space="preserve"> </w:t>
      </w:r>
      <w:r w:rsidRPr="00763E75">
        <w:rPr>
          <w:noProof/>
        </w:rPr>
        <w:pict>
          <v:shape id="_x0000_i1117" type="#_x0000_t75" alt="треугольник, табличка, квадрат и круг" style="width:20.25pt;height:18pt;visibility:visible">
            <v:imagedata r:id="rId30" o:title="" cropbottom="48683f"/>
          </v:shape>
        </w:pict>
      </w:r>
      <w:r>
        <w:rPr>
          <w:b/>
          <w:sz w:val="28"/>
          <w:szCs w:val="28"/>
        </w:rPr>
        <w:t xml:space="preserve">                        </w:t>
      </w:r>
      <w:r>
        <w:rPr>
          <w:noProof/>
        </w:rPr>
        <w:pict>
          <v:shape id="_x0000_s1492" type="#_x0000_t75" alt="треугольник, табличка, квадрат и круг" style="position:absolute;margin-left:142.05pt;margin-top:1.6pt;width:20.7pt;height:17.6pt;z-index:252159488;visibility:visible;mso-position-horizontal-relative:text;mso-position-vertical-relative:text">
            <v:imagedata r:id="rId30" o:title="" cropbottom="48683f"/>
          </v:shape>
        </w:pict>
      </w:r>
      <w:r>
        <w:rPr>
          <w:noProof/>
        </w:rPr>
        <w:t xml:space="preserve">    </w:t>
      </w:r>
      <w:r w:rsidRPr="00770F27">
        <w:rPr>
          <w:noProof/>
          <w:color w:val="000000"/>
        </w:rPr>
        <w:pict>
          <v:shape id="Рисунок 4729" o:spid="_x0000_i1118" type="#_x0000_t75" style="width:12.75pt;height:12.75pt;rotation:90;visibility:visible">
            <v:imagedata r:id="rId28" o:title="" chromakey="white"/>
          </v:shape>
        </w:pict>
      </w:r>
      <w:r>
        <w:rPr>
          <w:b/>
          <w:sz w:val="28"/>
          <w:szCs w:val="28"/>
        </w:rPr>
        <w:t xml:space="preserve">     </w:t>
      </w:r>
      <w:r w:rsidRPr="00763E75">
        <w:rPr>
          <w:noProof/>
        </w:rPr>
        <w:pict>
          <v:shape id="_x0000_i1119" type="#_x0000_t75" alt="Дорожный знак 5.19.1" style="width:17.25pt;height:14.25pt;visibility:visible">
            <v:imagedata r:id="rId27" o:title="" croptop="34812f" cropbottom="3946f" cropleft="5984f" cropright="4844f"/>
          </v:shape>
        </w:pict>
      </w:r>
    </w:p>
    <w:p w:rsidR="00743CD8" w:rsidRDefault="00743CD8" w:rsidP="002765D3">
      <w:pPr>
        <w:tabs>
          <w:tab w:val="left" w:pos="934"/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493" style="position:absolute;z-index:252083712" from="162pt,9.55pt" to="189pt,10.75pt"/>
        </w:pict>
      </w:r>
      <w:r>
        <w:rPr>
          <w:noProof/>
        </w:rPr>
        <w:pict>
          <v:shape id="_x0000_s1494" type="#_x0000_t202" style="position:absolute;margin-left:149.5pt;margin-top:-4.95pt;width:22pt;height:33pt;rotation:-90;flip:y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94">
              <w:txbxContent>
                <w:p w:rsidR="00743CD8" w:rsidRPr="00533401" w:rsidRDefault="00743CD8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95" style="position:absolute;z-index:252148224" from="2in,18.55pt" to="162pt,18.55pt"/>
        </w:pict>
      </w:r>
      <w:r>
        <w:rPr>
          <w:noProof/>
        </w:rPr>
        <w:pict>
          <v:line id="_x0000_s1496" style="position:absolute;z-index:252147200" from="2in,.55pt" to="2in,18.55pt"/>
        </w:pict>
      </w:r>
      <w:r>
        <w:rPr>
          <w:noProof/>
        </w:rPr>
        <w:pict>
          <v:line id="_x0000_s1497" style="position:absolute;z-index:252158464" from="162pt,.55pt" to="180pt,.55pt"/>
        </w:pict>
      </w:r>
      <w:r>
        <w:rPr>
          <w:noProof/>
        </w:rPr>
        <w:pict>
          <v:line id="_x0000_s1498" style="position:absolute;z-index:252135936" from="9pt,.55pt" to="9pt,9.55pt"/>
        </w:pict>
      </w:r>
      <w:r>
        <w:rPr>
          <w:noProof/>
        </w:rPr>
        <w:pict>
          <v:line id="_x0000_s1499" style="position:absolute;z-index:252136960" from="9pt,9.55pt" to="27pt,9.55pt"/>
        </w:pict>
      </w:r>
      <w:r>
        <w:rPr>
          <w:noProof/>
        </w:rPr>
        <w:pict>
          <v:line id="_x0000_s1500" style="position:absolute;z-index:252130816" from="-18pt,9.55pt" to="0,9.55pt"/>
        </w:pict>
      </w:r>
      <w:r>
        <w:rPr>
          <w:noProof/>
        </w:rPr>
        <w:pict>
          <v:line id="_x0000_s1501" style="position:absolute;flip:x;z-index:252111360" from="4in,.55pt" to="306pt,.55pt"/>
        </w:pict>
      </w:r>
      <w:r>
        <w:rPr>
          <w:noProof/>
        </w:rPr>
        <w:pict>
          <v:line id="_x0000_s1502" style="position:absolute;z-index:252108288" from="126pt,.55pt" to="2in,.55pt"/>
        </w:pict>
      </w:r>
      <w:r>
        <w:rPr>
          <w:noProof/>
        </w:rPr>
        <w:pict>
          <v:line id="_x0000_s1503" style="position:absolute;flip:x;z-index:251401728;visibility:visible" from="117pt,18.55pt" to="205.6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04" style="position:absolute;z-index:252096000" from="63pt,-.2pt" to="81pt,-.2pt"/>
        </w:pict>
      </w:r>
      <w:r>
        <w:rPr>
          <w:noProof/>
        </w:rPr>
        <w:pict>
          <v:line id="_x0000_s1505" style="position:absolute;z-index:252089856" from="36pt,-.2pt" to="54pt,-.2pt"/>
        </w:pict>
      </w:r>
      <w:r>
        <w:rPr>
          <w:noProof/>
        </w:rPr>
        <w:pict>
          <v:line id="_x0000_s1506" style="position:absolute;z-index:252078592" from="198pt,10.75pt" to="225pt,10.75pt"/>
        </w:pict>
      </w:r>
      <w:r>
        <w:rPr>
          <w:noProof/>
        </w:rPr>
        <w:pict>
          <v:line id="_x0000_s1507" style="position:absolute;z-index:252075520" from="3in,1.75pt" to="243pt,1.75pt"/>
        </w:pict>
      </w:r>
      <w:r>
        <w:rPr>
          <w:noProof/>
        </w:rPr>
        <w:pict>
          <v:rect id="_x0000_s1508" style="position:absolute;margin-left:605.35pt;margin-top:8.45pt;width:14.7pt;height:14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9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509" style="position:absolute;margin-left:539.1pt;margin-top:14pt;width:14.7pt;height:14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5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" fillcolor="#f90" strokecolor="#f90"/>
        </w:pict>
      </w:r>
      <w:r>
        <w:rPr>
          <w:noProof/>
        </w:rPr>
        <w:pict>
          <v:rect id="_x0000_s1510" style="position:absolute;margin-left:-30.85pt;margin-top:16pt;width:14.7pt;height:14.7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RJ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pd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11" style="position:absolute;margin-left:11.2pt;margin-top:15.75pt;width:14.7pt;height:14.7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Q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x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" fillcolor="#f90" strokecolor="#f90"/>
        </w:pict>
      </w:r>
      <w:r>
        <w:rPr>
          <w:noProof/>
        </w:rPr>
        <w:pict>
          <v:line id="_x0000_s1512" style="position:absolute;flip:x;z-index:251405824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YY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CUpHYY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13" style="position:absolute;flip:x;z-index:251402752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Nk6U5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514" style="position:absolute;margin-left:371pt;margin-top:21.95pt;width:30.05pt;height:21.6pt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3FKA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gAi3FKAIAAEEEAAAOAAAAAAAAAAAAAAAAAC4CAABkcnMv&#10;ZTJvRG9jLnhtbFBLAQItABQABgAIAAAAIQA11SnN4QAAAAkBAAAPAAAAAAAAAAAAAAAAAIIEAABk&#10;cnMvZG93bnJldi54bWxQSwUGAAAAAAQABADzAAAAkAUAAAAA&#10;" fillcolor="#fc9" strokecolor="#fc9"/>
        </w:pict>
      </w:r>
      <w:r>
        <w:rPr>
          <w:noProof/>
        </w:rPr>
        <w:pict>
          <v:oval id="_x0000_s1515" style="position:absolute;margin-left:332.35pt;margin-top:21.9pt;width:18.75pt;height:15.8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5olGw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" fillcolor="#396"/>
        </w:pict>
      </w:r>
      <w:r>
        <w:rPr>
          <w:noProof/>
        </w:rPr>
        <w:pict>
          <v:rect id="_x0000_s1516" style="position:absolute;margin-left:230.65pt;margin-top:.25pt;width:45.45pt;height:17.75pt;z-index:2512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" fillcolor="#0cf" strokecolor="#0cf">
            <v:textbox style="mso-next-textbox:#_x0000_s1516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_x0000_s1517" style="position:absolute;margin-left:731.05pt;margin-top:13.6pt;width:52.75pt;height:95.95pt;z-index:2513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BHqaIrMgIAAFUEAAAOAAAAAAAAAAAAAAAA&#10;AC4CAABkcnMvZTJvRG9jLnhtbFBLAQItABQABgAIAAAAIQCOdw/E4AAAAAwBAAAPAAAAAAAAAAAA&#10;AAAAAIwEAABkcnMvZG93bnJldi54bWxQSwUGAAAAAAQABADzAAAAmQUAAAAA&#10;" fillcolor="#396" strokecolor="#396">
            <v:textbox style="mso-next-textbox:#_x0000_s1517"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518" style="position:absolute;margin-left:612.95pt;margin-top:13.9pt;width:14.7pt;height:14.7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+2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uJ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19" style="position:absolute;margin-left:548.15pt;margin-top:14.15pt;width:14.7pt;height:14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8o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bQ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20" style="position:absolute;margin-left:-30.9pt;margin-top:15.1pt;width:14.7pt;height:14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cn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21" style="position:absolute;margin-left:11.2pt;margin-top:14.6pt;width:14.7pt;height:14.7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z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" fillcolor="#f90" strokecolor="#f90"/>
        </w:pict>
      </w:r>
      <w:r>
        <w:rPr>
          <w:noProof/>
        </w:rPr>
        <w:pict>
          <v:rect id="Прямоугольник 3203" o:spid="_x0000_s1522" style="position:absolute;margin-left:154.7pt;margin-top:8.6pt;width:102.05pt;height:11.8pt;rotation:6411674fd;z-index:-25194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EsqwzL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>
        <w:rPr>
          <w:noProof/>
        </w:rPr>
        <w:pict>
          <v:rect id="_x0000_s1523" style="position:absolute;margin-left:137.7pt;margin-top:5.3pt;width:38.5pt;height:24.2pt;z-index:2513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" fillcolor="#fc9" strokecolor="#fc9"/>
        </w:pict>
      </w:r>
      <w:r>
        <w:rPr>
          <w:noProof/>
        </w:rPr>
        <w:pict>
          <v:rect id="Прямоугольник 3205" o:spid="_x0000_s1524" style="position:absolute;margin-left:54.65pt;margin-top:6.95pt;width:123.95pt;height:12.35pt;rotation:90;z-index:25128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5fbKn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>
        <w:rPr>
          <w:noProof/>
        </w:rPr>
        <w:pict>
          <v:rect id="_x0000_s1525" style="position:absolute;margin-left:59.2pt;margin-top:9.55pt;width:31.8pt;height:15.85pt;z-index:2513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" fillcolor="#fc9" strokecolor="#fc9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526" style="position:absolute;margin-left:616.5pt;margin-top:19.2pt;width:14.7pt;height:14.7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yX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27" style="position:absolute;margin-left:557.2pt;margin-top:16.25pt;width:14.7pt;height:14.7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/5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z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528" style="position:absolute;margin-left:488.55pt;margin-top:4.7pt;width:14.7pt;height:14.7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6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y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529" style="position:absolute;margin-left:-30.9pt;margin-top:16.25pt;width:14.7pt;height:14.7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y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30" style="position:absolute;margin-left:10.45pt;margin-top:14.2pt;width:14.7pt;height:14.7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z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531" style="position:absolute;margin-left:340.8pt;margin-top:11.25pt;width:59.95pt;height:13.05pt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DeeMJlMwIAAFQEAAAOAAAAAAAAAAAAAAAA&#10;AC4CAABkcnMvZTJvRG9jLnhtbFBLAQItABQABgAIAAAAIQC4zBqj3wAAAAkBAAAPAAAAAAAAAAAA&#10;AAAAAI0EAABkcnMvZG93bnJldi54bWxQSwUGAAAAAAQABADzAAAAmQUAAAAA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line id="_x0000_s1532" style="position:absolute;flip:x;z-index:251406848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DVaZK4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33" style="position:absolute;flip:x;z-index:251404800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Ub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We5ekS&#10;I0V6eEuPQnE0y7Ms+DMYVwJso57sZeUMPLMbvmoGWHLwOko/tbZHrRTmCwQh7oA8dIpen29e85NH&#10;FDbn8/w+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Dr3PUb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34" style="position:absolute;flip:x;z-index:251403776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535" style="position:absolute;margin-left:216.7pt;margin-top:15.7pt;width:44.55pt;height:14.75pt;z-index:2513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m52OYy4CAABU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>
        <w:rPr>
          <w:noProof/>
        </w:rPr>
        <w:pict>
          <v:oval id="_x0000_s1536" style="position:absolute;margin-left:96.45pt;margin-top:.1pt;width:10.85pt;height:8.3pt;z-index:2513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NsfcskaAgAAMgQAAA4AAAAAAAAAAAAAAAAALgIAAGRycy9lMm9Eb2MueG1sUEsBAi0AFAAGAAgA&#10;AAAhAI9WpIjZAAAABwEAAA8AAAAAAAAAAAAAAAAAdAQAAGRycy9kb3ducmV2LnhtbFBLBQYAAAAA&#10;BAAEAPMAAAB6BQAAAAA=&#10;" fillcolor="#333" strokecolor="#333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537" type="#_x0000_t202" style="position:absolute;margin-left:121.5pt;margin-top:4.6pt;width:27pt;height:36pt;rotation:-90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537">
              <w:txbxContent>
                <w:p w:rsidR="00743CD8" w:rsidRPr="001840F5" w:rsidRDefault="00743CD8" w:rsidP="00081DE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3.2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8" type="#_x0000_t75" style="position:absolute;margin-left:108pt;margin-top:18.1pt;width:10.9pt;height:10.9pt;z-index:252154368">
            <v:imagedata r:id="rId36" o:title="" chromakey="white"/>
          </v:shape>
        </w:pict>
      </w:r>
      <w:r>
        <w:rPr>
          <w:noProof/>
        </w:rPr>
        <w:pict>
          <v:rect id="_x0000_s1539" style="position:absolute;margin-left:624pt;margin-top:22.55pt;width:14.7pt;height:14.7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y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m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540" style="position:absolute;margin-left:562.1pt;margin-top:19.3pt;width:14.7pt;height:14.7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41" style="position:absolute;margin-left:495.3pt;margin-top:3.6pt;width:14.7pt;height:14.7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LJ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542" style="position:absolute;margin-left:434.35pt;margin-top:12.2pt;width:14.7pt;height:14.7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m4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43" style="position:absolute;margin-left:407.1pt;margin-top:11.25pt;width:14.7pt;height:14.7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44" style="position:absolute;margin-left:377.7pt;margin-top:11.25pt;width:14.7pt;height:14.7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m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45" style="position:absolute;margin-left:348.7pt;margin-top:10.5pt;width:14.7pt;height:14.7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q8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46" style="position:absolute;margin-left:-31.5pt;margin-top:15.85pt;width:14.7pt;height:14.7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47" style="position:absolute;margin-left:10.45pt;margin-top:14.3pt;width:14.7pt;height:14.7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x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j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" fillcolor="#f90" strokecolor="#f90"/>
        </w:pict>
      </w:r>
      <w:r>
        <w:rPr>
          <w:noProof/>
        </w:rPr>
        <w:pict>
          <v:line id="_x0000_s1548" style="position:absolute;flip:x;z-index:251562496;visibility:visible" from="203.1pt,17.95pt" to="318.3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" strokeweight="1.5pt">
            <v:stroke startarrow="block"/>
          </v:line>
        </w:pict>
      </w:r>
      <w:r>
        <w:rPr>
          <w:noProof/>
        </w:rPr>
        <w:pict>
          <v:line id="_x0000_s1549" style="position:absolute;flip:y;z-index:251561472;visibility:visible" from="205.4pt,14.1pt" to="318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550" style="position:absolute;flip:x;z-index:251400704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551" style="position:absolute;margin-left:125.45pt;margin-top:3.15pt;width:56.95pt;height:14.75pt;z-index:2513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NeNNCItAgAAVAQAAA4AAAAAAAAAAAAAAAAALgIAAGRy&#10;cy9lMm9Eb2MueG1sUEsBAi0AFAAGAAgAAAAhAGjm1T/eAAAACAEAAA8AAAAAAAAAAAAAAAAAhwQA&#10;AGRycy9kb3ducmV2LnhtbFBLBQYAAAAABAAEAPMAAACSBQAAAAA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</w:rPr>
        <w:pict>
          <v:shape id="Поле 3215" o:spid="_x0000_s1552" type="#_x0000_t202" style="position:absolute;margin-left:100.2pt;margin-top:17.7pt;width:27.6pt;height:15.9pt;z-index:2513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</w:t>
      </w:r>
      <w:r>
        <w:rPr>
          <w:noProof/>
        </w:rPr>
        <w:pict>
          <v:rect id="_x0000_s1553" style="position:absolute;margin-left:57.55pt;margin-top:-.2pt;width:44.3pt;height:14.75pt;z-index:25134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CIoQhB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554" style="position:absolute;flip:y;z-index:252156416" from="117pt,3pt" to="2in,3pt"/>
        </w:pict>
      </w:r>
      <w:r>
        <w:rPr>
          <w:noProof/>
        </w:rPr>
        <w:pict>
          <v:rect id="_x0000_s1555" style="position:absolute;margin-left:634.7pt;margin-top:23.1pt;width:14.7pt;height:14.7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ws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56" style="position:absolute;margin-left:567.6pt;margin-top:22.35pt;width:14.7pt;height:14.7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z9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C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57" style="position:absolute;margin-left:500.7pt;margin-top:.9pt;width:14.7pt;height:14.7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K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" fillcolor="#f90" strokecolor="#f90"/>
        </w:pict>
      </w:r>
      <w:r>
        <w:rPr>
          <w:noProof/>
        </w:rPr>
        <w:pict>
          <v:rect id="_x0000_s1558" style="position:absolute;margin-left:509.25pt;margin-top:23.1pt;width:14.7pt;height:14.7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G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OJ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559" style="position:absolute;margin-left:271.1pt;margin-top:22.4pt;width:14.7pt;height:14.75pt;z-index:2513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a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60" style="position:absolute;margin-left:-31.65pt;margin-top:13.35pt;width:14.7pt;height:14.7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12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G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61" style="position:absolute;margin-left:10.45pt;margin-top:13.05pt;width:14.7pt;height:14.7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0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" fillcolor="#f90" strokecolor="#f90"/>
        </w:pict>
      </w:r>
      <w:r>
        <w:rPr>
          <w:noProof/>
        </w:rPr>
        <w:pict>
          <v:line id="_x0000_s1562" style="position:absolute;flip:x;z-index:251565568;visibility:visible" from="192.6pt,-.05pt" to="314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mNKw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63" style="position:absolute;z-index:251420160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" strokeweight="1.5pt">
            <v:stroke endarrow="block"/>
          </v:line>
        </w:pict>
      </w:r>
      <w:r>
        <w:rPr>
          <w:noProof/>
        </w:rPr>
        <w:pict>
          <v:line id="_x0000_s1564" style="position:absolute;flip:x y;z-index:251419136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Dxmgtd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>
        <w:rPr>
          <w:noProof/>
        </w:rPr>
        <w:pict>
          <v:line id="_x0000_s1565" style="position:absolute;flip:y;z-index:251408896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AcZD5n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66" style="position:absolute;flip:x;z-index:251399680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6gN+ji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567" style="position:absolute;margin-left:118.65pt;margin-top:8.55pt;width:58.35pt;height:19.25pt;z-index:2513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" filled="f" strokeweight="2.25pt"/>
        </w:pict>
      </w:r>
      <w:r>
        <w:rPr>
          <w:noProof/>
        </w:rPr>
        <w:pict>
          <v:rect id="_x0000_s1568" style="position:absolute;margin-left:86.55pt;margin-top:3.3pt;width:14.7pt;height:21.95pt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UARKiCUCAABBBAAADgAAAAAAAAAAAAAAAAAuAgAAZHJzL2Uyb0Rv&#10;Yy54bWxQSwECLQAUAAYACAAAACEAD4qYTt8AAAAIAQAADwAAAAAAAAAAAAAAAAB/BAAAZHJzL2Rv&#10;d25yZXYueG1sUEsFBgAAAAAEAAQA8wAAAIsFAAAAAA==&#10;" fillcolor="#fc9" strokecolor="#fc9"/>
        </w:pict>
      </w:r>
      <w:r>
        <w:rPr>
          <w:noProof/>
        </w:rPr>
        <w:pict>
          <v:rect id="_x0000_s1569" style="position:absolute;margin-left:101.3pt;margin-top:1.9pt;width:86.2pt;height:37.65pt;z-index:2513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" fillcolor="#9c0" strokeweight="3pt">
            <v:stroke dashstyle="1 1" endcap="round"/>
            <v:textbox inset="2.09544mm,1.0477mm,2.09544mm,1.0477mm">
              <w:txbxContent>
                <w:p w:rsidR="00743CD8" w:rsidRPr="00271242" w:rsidRDefault="00743CD8" w:rsidP="00D64137">
                  <w:pPr>
                    <w:rPr>
                      <w:sz w:val="19"/>
                    </w:rPr>
                  </w:pPr>
                </w:p>
                <w:p w:rsidR="00743CD8" w:rsidRPr="000264A3" w:rsidRDefault="00743CD8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МКДОУ № 37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0" style="position:absolute;margin-left:224.75pt;margin-top:22.45pt;width:30.4pt;height:17.4pt;z-index:2513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" fillcolor="#669" strokecolor="#669"/>
        </w:pict>
      </w:r>
      <w:r>
        <w:rPr>
          <w:noProof/>
        </w:rPr>
        <w:pict>
          <v:shape id="Поле 3226" o:spid="_x0000_s1571" type="#_x0000_t202" style="position:absolute;margin-left:272.85pt;margin-top:.15pt;width:115.5pt;height:19.25pt;rotation:5703448fd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B0vRZ8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3227" o:spid="_x0000_s1572" style="position:absolute;margin-left:344pt;margin-top:9.1pt;width:105.7pt;height:16.75pt;z-index:25133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kf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LtgKR/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>
        <w:rPr>
          <w:noProof/>
        </w:rPr>
        <w:pict>
          <v:shape id="Поле 3228" o:spid="_x0000_s1573" type="#_x0000_t202" style="position:absolute;margin-left:635.25pt;margin-top:5.3pt;width:87.05pt;height:21.85pt;rotation:5056465fd;z-index:25130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EEe0iz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743CD8" w:rsidRDefault="00743CD8" w:rsidP="00D64137">
                  <w:r>
                    <w:t>ул. Кунавина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574" style="position:absolute;margin-left:573.5pt;margin-top:23.45pt;width:14.7pt;height:14.7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xj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VFM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575" style="position:absolute;margin-left:512.3pt;margin-top:21.15pt;width:14.7pt;height:14.75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Ho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z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576" style="position:absolute;margin-left:434.8pt;margin-top:6.65pt;width:14.7pt;height:14.75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h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577" style="position:absolute;margin-left:407.25pt;margin-top:6.65pt;width:14.7pt;height:14.7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l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78" style="position:absolute;margin-left:377.7pt;margin-top:6.4pt;width:14.7pt;height:14.7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km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" fillcolor="#f90" strokecolor="#f90"/>
        </w:pict>
      </w:r>
      <w:r>
        <w:rPr>
          <w:noProof/>
        </w:rPr>
        <w:pict>
          <v:rect id="_x0000_s1579" style="position:absolute;margin-left:347.9pt;margin-top:6.4pt;width:14.7pt;height:14.7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n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80" style="position:absolute;margin-left:-31.65pt;margin-top:15.05pt;width:14.7pt;height:14.75pt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3o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kc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581" style="position:absolute;margin-left:10.45pt;margin-top:12.45pt;width:14.7pt;height:14.75pt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2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" fillcolor="#f90" strokecolor="#f90"/>
        </w:pict>
      </w:r>
      <w:r>
        <w:rPr>
          <w:noProof/>
        </w:rPr>
        <w:pict>
          <v:line id="_x0000_s1582" style="position:absolute;z-index:251566592;visibility:visible" from="122.5pt,18.65pt" to="165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83" style="position:absolute;flip:y;z-index:251564544;visibility:visible" from="125.2pt,20.95pt" to="127.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584" style="position:absolute;flip:x;z-index:251563520;visibility:visible" from="130.4pt,16.35pt" to="137.4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" strokeweight="1.5pt">
            <v:stroke startarrow="block"/>
          </v:line>
        </w:pict>
      </w:r>
      <w:r>
        <w:rPr>
          <w:noProof/>
        </w:rPr>
        <w:pict>
          <v:line id="_x0000_s1585" style="position:absolute;flip:x;z-index:251409920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C3AHXj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586" style="position:absolute;flip:y;z-index:251407872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DKalXn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shape id="Поле 4608" o:spid="_x0000_s1587" type="#_x0000_t202" style="position:absolute;margin-left:40.6pt;margin-top:3.6pt;width:57.2pt;height:19.15pt;rotation:90;z-index:2513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Dj7TLIpQIAANYFAAAOAAAAAAAAAAAA&#10;AAAAAC4CAABkcnMvZTJvRG9jLnhtbFBLAQItABQABgAIAAAAIQC5/1Z/4gAAAAoBAAAPAAAAAAAA&#10;AAAAAAAAAP8EAABkcnMvZG93bnJldi54bWxQSwUGAAAAAAQABADzAAAADgYAAAAA&#10;" fillcolor="#f79646" strokecolor="#f79646" strokeweight=".5pt">
            <v:textbox>
              <w:txbxContent>
                <w:p w:rsidR="00743CD8" w:rsidRPr="00076732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588" style="position:absolute;margin-left:641.6pt;margin-top:.85pt;width:14.7pt;height:14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1U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p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" fillcolor="#f90" strokecolor="#f90"/>
        </w:pict>
      </w:r>
      <w:r>
        <w:rPr>
          <w:noProof/>
        </w:rPr>
        <w:pict>
          <v:rect id="_x0000_s1589" style="position:absolute;margin-left:516.75pt;margin-top:18.45pt;width:14.7pt;height:14.75pt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F2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590" style="position:absolute;margin-left:350.95pt;margin-top:22.5pt;width:14.7pt;height:14.7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j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591" style="position:absolute;margin-left:349pt;margin-top:4.85pt;width:14.7pt;height:14.7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g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592" style="position:absolute;margin-left:294.25pt;margin-top:14.65pt;width:14.7pt;height:14.7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oi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2I65cyK&#10;jrr0lXQTdmcUu4q3J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93" style="position:absolute;margin-left:267.8pt;margin-top:13.1pt;width:14.7pt;height:14.7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pt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94" style="position:absolute;margin-left:243.3pt;margin-top:8pt;width:14.7pt;height:14.7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uL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" fillcolor="#f90" strokecolor="#f90"/>
        </w:pict>
      </w:r>
      <w:r>
        <w:rPr>
          <w:noProof/>
        </w:rPr>
        <w:pict>
          <v:rect id="_x0000_s1595" style="position:absolute;margin-left:218.75pt;margin-top:7.4pt;width:14.7pt;height:14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vE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E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96" style="position:absolute;margin-left:194.65pt;margin-top:5.6pt;width:14.7pt;height:14.7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S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597" style="position:absolute;margin-left:169.75pt;margin-top:3.2pt;width:14.7pt;height:14.7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Q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598" style="position:absolute;margin-left:-31.65pt;margin-top:14.85pt;width:14.7pt;height:14.75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6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yI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599" style="position:absolute;margin-left:11.2pt;margin-top:12.7pt;width:14.7pt;height:14.7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7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i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" fillcolor="#f90" strokecolor="#f90"/>
        </w:pict>
      </w:r>
      <w:r>
        <w:rPr>
          <w:noProof/>
        </w:rPr>
        <w:pict>
          <v:line id="_x0000_s1600" style="position:absolute;z-index:251386368;visibility:visible" from="135.85pt,17.75pt" to="554.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" strokeweight="1.5pt">
            <v:stroke startarrow="block"/>
          </v:line>
        </w:pict>
      </w:r>
      <w:r>
        <w:rPr>
          <w:noProof/>
        </w:rPr>
        <w:pict>
          <v:line id="_x0000_s1601" style="position:absolute;z-index:251385344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" strokecolor="red" strokeweight="1.5pt">
            <v:stroke dashstyle="dash" endarrow="block"/>
          </v:lin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Поле 4611" o:spid="_x0000_s1602" type="#_x0000_t202" style="position:absolute;margin-left:496.85pt;margin-top:-.05pt;width:113.85pt;height:20.05pt;rotation:4747255fd;z-index:25130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" fillcolor="#dbe5f1" strokecolor="#dbe5f1" strokeweight=".5pt">
            <v:textbox>
              <w:txbxContent>
                <w:p w:rsidR="00743CD8" w:rsidRDefault="00743CD8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603" style="position:absolute;left:0;text-align:left;margin-left:649.45pt;margin-top:1.05pt;width:14.7pt;height:14.7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3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5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604" style="position:absolute;left:0;text-align:left;margin-left:578.95pt;margin-top:.45pt;width:14.7pt;height:14.7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0b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05" style="position:absolute;left:0;text-align:left;margin-left:528.6pt;margin-top:18.55pt;width:14.7pt;height:14.75pt;z-index:2518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E5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TQ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606" style="position:absolute;left:0;text-align:left;margin-left:510.2pt;margin-top:15.75pt;width:14.7pt;height:14.7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9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607" style="position:absolute;left:0;text-align:left;margin-left:487.65pt;margin-top:12.5pt;width:14.7pt;height:14.7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W/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c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" fillcolor="#f90" strokecolor="#f90"/>
        </w:pict>
      </w:r>
      <w:r>
        <w:rPr>
          <w:noProof/>
        </w:rPr>
        <w:pict>
          <v:rect id="_x0000_s1608" style="position:absolute;left:0;text-align:left;margin-left:464.8pt;margin-top:11.1pt;width:14.7pt;height:14.7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b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09" style="position:absolute;left:0;text-align:left;margin-left:444.75pt;margin-top:6.55pt;width:14.7pt;height:14.75pt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Z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10" style="position:absolute;left:0;text-align:left;margin-left:420.1pt;margin-top:6pt;width:14.7pt;height:14.75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c3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R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11" style="position:absolute;left:0;text-align:left;margin-left:395.5pt;margin-top:3.7pt;width:14.7pt;height:14.7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ep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U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" fillcolor="#f90" strokecolor="#f90"/>
        </w:pict>
      </w:r>
      <w:r>
        <w:rPr>
          <w:noProof/>
        </w:rPr>
        <w:pict>
          <v:rect id="_x0000_s1612" style="position:absolute;left:0;text-align:left;margin-left:372pt;margin-top:.25pt;width:14.7pt;height:14.7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i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613" style="position:absolute;left:0;text-align:left;margin-left:-30.9pt;margin-top:12.9pt;width:14.7pt;height:14.75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I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14" style="position:absolute;left:0;text-align:left;margin-left:31.9pt;margin-top:15.2pt;width:14.7pt;height:14.75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" fillcolor="#f90" strokecolor="#f90"/>
        </w:pict>
      </w:r>
      <w:r>
        <w:rPr>
          <w:noProof/>
        </w:rPr>
        <w:pict>
          <v:rect id="_x0000_s1615" style="position:absolute;left:0;text-align:left;margin-left:11.2pt;margin-top:11.1pt;width:14.7pt;height:14.75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L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IICs6&#10;6tJX0k3YnVHsqphOo0i98yXFProHjGV6dw/yh2cW1i0FqltE6FslaqJWxPjsjwfR8PSUbftPUFMC&#10;sQ+Q9Do22EVAUoIdU1uezm1Rx8Ak/Szms9mCuE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" fillcolor="#f90" strokecolor="#f90"/>
        </w:pict>
      </w:r>
      <w:r>
        <w:rPr>
          <w:noProof/>
        </w:rPr>
        <w:pict>
          <v:rect id="Прямоугольник 4618" o:spid="_x0000_s1616" style="position:absolute;left:0;text-align:left;margin-left:164pt;margin-top:20.1pt;width:413.7pt;height:22.6pt;rotation:396431fd;z-index:25131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" fillcolor="#dbe5f1" strokecolor="#dbe5f1" strokeweight="2pt"/>
        </w:pict>
      </w:r>
      <w:r>
        <w:rPr>
          <w:noProof/>
        </w:rPr>
        <w:pict>
          <v:line id="_x0000_s1617" style="position:absolute;left:0;text-align:left;z-index:251387392;visibility:visible" from="130.55pt,10.95pt" to="557.7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" strokeweight="1.5pt">
            <v:stroke endarrow="block"/>
          </v:line>
        </w:pict>
      </w:r>
      <w:r>
        <w:rPr>
          <w:noProof/>
        </w:rPr>
        <w:pict>
          <v:line id="_x0000_s1618" style="position:absolute;left:0;text-align:left;flip:x y;z-index:251388416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" strokecolor="red" strokeweight="1.5pt">
            <v:stroke dashstyle="dash" endarrow="block"/>
          </v:line>
        </w:pict>
      </w:r>
      <w:r>
        <w:rPr>
          <w:noProof/>
        </w:rPr>
        <w:pict>
          <v:rect id="_x0000_s1619" style="position:absolute;left:0;text-align:left;margin-left:140.35pt;margin-top:14.45pt;width:11.3pt;height:10.9pt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D1N//iJgIAAEEEAAAOAAAAAAAAAAAAAAAAAC4CAABkcnMvZTJv&#10;RG9jLnhtbFBLAQItABQABgAIAAAAIQDg852V4AAAAAkBAAAPAAAAAAAAAAAAAAAAAIAEAABkcnMv&#10;ZG93bnJldi54bWxQSwUGAAAAAAQABADzAAAAjQUAAAAA&#10;" fillcolor="#fc9" strokecolor="#fc9"/>
        </w:pict>
      </w:r>
      <w:r>
        <w:rPr>
          <w:noProof/>
        </w:rPr>
        <w:pict>
          <v:shape id="Поле 4615" o:spid="_x0000_s1620" type="#_x0000_t202" style="position:absolute;left:0;text-align:left;margin-left:71pt;margin-top:10.85pt;width:49.95pt;height:20.8pt;rotation:90;z-index:2513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BMMwibqgIAANYFAAAOAAAAAAAA&#10;AAAAAAAAAC4CAABkcnMvZTJvRG9jLnhtbFBLAQItABQABgAIAAAAIQAV1jra4AAAAAkBAAAPAAAA&#10;AAAAAAAAAAAAAAQFAABkcnMvZG93bnJldi54bWxQSwUGAAAAAAQABADzAAAAEQYAAAAA&#10;" fillcolor="#f79646" strokecolor="#f79646" strokeweight=".5pt">
            <v:textbox>
              <w:txbxContent>
                <w:p w:rsidR="00743CD8" w:rsidRPr="00076732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616" o:spid="_x0000_s1621" style="position:absolute;left:0;text-align:left;margin-left:51.2pt;margin-top:4.45pt;width:21.75pt;height:97pt;z-index:25131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" fillcolor="#dbe5f1" strokecolor="#dbe5f1" strokeweight="2pt"/>
        </w:pict>
      </w:r>
      <w:r>
        <w:rPr>
          <w:noProof/>
        </w:rPr>
        <w:pict>
          <v:shape id="Поле 4617" o:spid="_x0000_s1622" type="#_x0000_t202" style="position:absolute;left:0;text-align:left;margin-left:246.15pt;margin-top:10.75pt;width:82.5pt;height:18.75pt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CUB9QL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</w:p>
    <w:p w:rsidR="00743CD8" w:rsidRDefault="00743CD8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623" style="position:absolute;margin-left:655.8pt;margin-top:2.4pt;width:14.7pt;height:14.75pt;z-index:2518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L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624" style="position:absolute;margin-left:588pt;margin-top:.6pt;width:14.7pt;height:14.7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1Kj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" fillcolor="#f90" strokecolor="#f90"/>
        </w:pict>
      </w:r>
      <w:r>
        <w:rPr>
          <w:noProof/>
        </w:rPr>
        <w:pict>
          <v:rect id="_x0000_s1625" style="position:absolute;margin-left:353.85pt;margin-top:22.45pt;width:14.7pt;height:14.7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u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626" style="position:absolute;margin-left:286.7pt;margin-top:13.65pt;width:14.7pt;height:14.7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r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627" style="position:absolute;margin-left:264.1pt;margin-top:10.8pt;width:14.7pt;height:14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t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628" style="position:absolute;margin-left:238.4pt;margin-top:9.05pt;width:14.7pt;height:14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s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629" style="position:absolute;margin-left:213.6pt;margin-top:7.3pt;width:14.7pt;height:14.7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f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630" style="position:absolute;margin-left:188.75pt;margin-top:4.7pt;width:14.7pt;height:14.7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631" style="position:absolute;margin-left:163pt;margin-top:3.15pt;width:14.7pt;height:14.7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T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" fillcolor="#f90" strokecolor="#f90"/>
        </w:pict>
      </w:r>
      <w:r>
        <w:rPr>
          <w:noProof/>
        </w:rPr>
        <w:pict>
          <v:rect id="_x0000_s1632" style="position:absolute;margin-left:10.45pt;margin-top:17.4pt;width:14.7pt;height:14.7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N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633" style="position:absolute;margin-left:-30.9pt;margin-top:14.9pt;width:14.7pt;height:14.7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M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" fillcolor="#f90" strokecolor="#f90"/>
        </w:pict>
      </w:r>
      <w:r>
        <w:rPr>
          <w:noProof/>
        </w:rPr>
        <w:pict>
          <v:rect id="_x0000_s1634" style="position:absolute;margin-left:33.05pt;margin-top:23.8pt;width:14.7pt;height:14.7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J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j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" fillcolor="#f90" strokecolor="#f90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Поле 4619" o:spid="_x0000_s1635" type="#_x0000_t202" style="position:absolute;margin-left:26.45pt;margin-top:6.7pt;width:72.95pt;height:18.95pt;rotation:90;z-index:2513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D77rDayQIAAEwGAAAOAAAAAAAAAAAAAAAAAC4CAABkcnMvZTJvRG9jLnhtbFBL&#10;AQItABQABgAIAAAAIQCnEiJP3wAAAAsBAAAPAAAAAAAAAAAAAAAAACMFAABkcnMvZG93bnJldi54&#10;bWxQSwUGAAAAAAQABADzAAAALwYAAAAA&#10;" fillcolor="#dbe5f1" strokecolor="#dbe5f1" strokeweight=".5pt">
            <v:textbox>
              <w:txbxContent>
                <w:p w:rsidR="00743CD8" w:rsidRPr="00102770" w:rsidRDefault="00743CD8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620" o:spid="_x0000_s1636" style="position:absolute;margin-left:19.4pt;margin-top:10.45pt;width:31.8pt;height:8.7pt;z-index:25133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NcI1Q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>
        <w:rPr>
          <w:noProof/>
        </w:rPr>
        <w:pict>
          <v:rect id="Прямоугольник 4621" o:spid="_x0000_s1637" style="position:absolute;margin-left:453.5pt;margin-top:8pt;width:443.85pt;height:3.55pt;rotation:-4973115fd;flip:y;z-index:251297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JCaqde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638" style="position:absolute;left:0;text-align:left;margin-left:658.6pt;margin-top:3.2pt;width:14.7pt;height:14.7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6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639" style="position:absolute;left:0;text-align:left;margin-left:592.05pt;margin-top:2.2pt;width:14.7pt;height:14.7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7r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lW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640" style="position:absolute;left:0;text-align:left;margin-left:540.05pt;margin-top:21.85pt;width:14.7pt;height:14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/L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641" style="position:absolute;left:0;text-align:left;margin-left:516.75pt;margin-top:14.75pt;width:14.7pt;height:14.7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8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642" style="position:absolute;left:0;text-align:left;margin-left:494.55pt;margin-top:12.45pt;width:14.7pt;height:14.7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Xw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F8U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643" style="position:absolute;left:0;text-align:left;margin-left:471.95pt;margin-top:10.7pt;width:14.7pt;height:14.7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a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44" style="position:absolute;left:0;text-align:left;margin-left:449.05pt;margin-top:8.25pt;width:14.7pt;height:14.75pt;z-index: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Y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45" style="position:absolute;left:0;text-align:left;margin-left:425.45pt;margin-top:4.85pt;width:14.7pt;height:14.75pt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d4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646" style="position:absolute;left:0;text-align:left;margin-left:401.7pt;margin-top:3.45pt;width:14.7pt;height:14.7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f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S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" fillcolor="#f90" strokecolor="#f90"/>
        </w:pict>
      </w:r>
      <w:r>
        <w:rPr>
          <w:noProof/>
        </w:rPr>
        <w:pict>
          <v:rect id="_x0000_s1647" style="position:absolute;left:0;text-align:left;margin-left:377.7pt;margin-top:.8pt;width:14.7pt;height:14.7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vh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648" style="position:absolute;left:0;text-align:left;margin-left:184.05pt;margin-top:23.35pt;width:14.7pt;height:14.7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5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49" style="position:absolute;left:0;text-align:left;margin-left:161.35pt;margin-top:21pt;width:14.7pt;height:14.7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7s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650" style="position:absolute;left:0;text-align:left;margin-left:141.05pt;margin-top:18.75pt;width:14.7pt;height:14.7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L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51" style="position:absolute;left:0;text-align:left;margin-left:-30.9pt;margin-top:19.85pt;width:14.7pt;height:14.7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P5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Uc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" fillcolor="#f90" strokecolor="#f90"/>
        </w:pict>
      </w:r>
      <w:r>
        <w:rPr>
          <w:noProof/>
        </w:rPr>
        <w:pict>
          <v:rect id="_x0000_s1652" style="position:absolute;left:0;text-align:left;margin-left:10.45pt;margin-top:18.35pt;width:14.7pt;height:14.7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653" style="position:absolute;left:0;text-align:left;margin-left:81.35pt;margin-top:-.3pt;width:37.6pt;height:24.3pt;z-index:2513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VChzdiUCAABBBAAADgAAAAAAAAAAAAAAAAAuAgAAZHJzL2Uyb0Rv&#10;Yy54bWxQSwECLQAUAAYACAAAACEAOVQx/N8AAAAIAQAADwAAAAAAAAAAAAAAAAB/BAAAZHJzL2Rv&#10;d25yZXYueG1sUEsFBgAAAAAEAAQA8wAAAIsFAAAAAA==&#10;" fillcolor="#0cf" strokecolor="#0cf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654" style="position:absolute;left:0;text-align:left;margin-left:663.45pt;margin-top:2.55pt;width:14.7pt;height:14.75pt;z-index:25188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N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1655" style="position:absolute;left:0;text-align:left;margin-left:602.8pt;margin-top:6.3pt;width:14.7pt;height:14.7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2F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RTGn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656" style="position:absolute;left:0;text-align:left;margin-left:404.8pt;margin-top:22.05pt;width:14.7pt;height:14.7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5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fc2ZF&#10;R136SroJuzOKXRXTaRSpd76k2Ef3gLFM7+5B/vDMwrqlQHWLCH2rRE3Uihif/fEgGp6esm3/CWpK&#10;IPYBkl7HBrsISEqwY2rL07kt6hiYpJ/FfDZbUPMkuYjk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57" style="position:absolute;left:0;text-align:left;margin-left:380.8pt;margin-top:20.1pt;width:14.7pt;height:14.7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4t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POLOi&#10;oy59Jd2E3RnFrorpNIrUO19S7KN7wFimd/cgf3hmYd1SoLpFhL5VoiZqRYzP/ngQDU9P2bb/BDUl&#10;EPsASa9jg10EJCXYMbXl6dwWdQxM0k8i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58" style="position:absolute;left:0;text-align:left;margin-left:356.5pt;margin-top:17.6pt;width:14.7pt;height:14.75pt;z-index:25183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78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E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59" style="position:absolute;left:0;text-align:left;margin-left:543.05pt;margin-top:17.35pt;width:14.7pt;height:14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6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" fillcolor="#f90" strokecolor="#f90"/>
        </w:pict>
      </w:r>
      <w:r>
        <w:rPr>
          <w:noProof/>
        </w:rPr>
        <w:pict>
          <v:rect id="_x0000_s1660" style="position:absolute;left:0;text-align:left;margin-left:312.35pt;margin-top:12.65pt;width:14.7pt;height:14.75pt;z-index:25179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V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61" style="position:absolute;left:0;text-align:left;margin-left:293.6pt;margin-top:11.5pt;width:14.7pt;height:14.7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U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" fillcolor="#f90" strokecolor="#f90"/>
        </w:pict>
      </w:r>
      <w:r>
        <w:rPr>
          <w:noProof/>
        </w:rPr>
        <w:pict>
          <v:rect id="_x0000_s1662" style="position:absolute;left:0;text-align:left;margin-left:273.4pt;margin-top:9.35pt;width:14.7pt;height:14.75pt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W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63" style="position:absolute;left:0;text-align:left;margin-left:252.5pt;margin-top:4.95pt;width:14.7pt;height:14.75pt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z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664" style="position:absolute;left:0;text-align:left;margin-left:230.15pt;margin-top:2.8pt;width:14.7pt;height:14.7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+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665" style="position:absolute;left:0;text-align:left;margin-left:206.55pt;margin-top:1.3pt;width:14.7pt;height:14.7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8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666" style="position:absolute;left:0;text-align:left;margin-left:31.9pt;margin-top:11.3pt;width:14.7pt;height:14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D9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667" style="position:absolute;left:0;text-align:left;margin-left:10.45pt;margin-top:16.25pt;width:14.7pt;height:14.7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C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" fillcolor="#f90" strokecolor="#f90"/>
        </w:pict>
      </w:r>
      <w:r>
        <w:rPr>
          <w:noProof/>
        </w:rPr>
        <w:pict>
          <v:line id="_x0000_s1668" style="position:absolute;left:0;text-align:left;flip:y;z-index:251416064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Cr8h1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669" style="position:absolute;left:0;text-align:left;flip:y;z-index:251415040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Q/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z0V0Px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670" style="position:absolute;left:0;text-align:left;z-index:251411968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L4d0jA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>
        <w:rPr>
          <w:noProof/>
        </w:rPr>
        <w:pict>
          <v:line id="_x0000_s1671" style="position:absolute;left:0;text-align:left;flip:x y;z-index:251376128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FYEwUA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>
        <w:rPr>
          <w:noProof/>
        </w:rPr>
        <w:pict>
          <v:rect id="Прямоугольник 4627" o:spid="_x0000_s1672" style="position:absolute;left:0;text-align:left;margin-left:565pt;margin-top:6.45pt;width:349.3pt;height:3.55pt;rotation:-4973115fd;flip:y;z-index:25129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" fillcolor="#b9cde5" strokecolor="#b9cde5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673" style="position:absolute;left:0;text-align:left;margin-left:673.8pt;margin-top:3.35pt;width:14.7pt;height:14.75pt;z-index:25188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J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674" style="position:absolute;left:0;text-align:left;margin-left:605.6pt;margin-top:2.1pt;width:14.7pt;height:14.75pt;z-index:25188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M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675" style="position:absolute;left:0;text-align:left;margin-left:524.55pt;margin-top:12.6pt;width:14.7pt;height:14.75pt;z-index:2518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M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676" style="position:absolute;left:0;text-align:left;margin-left:496.05pt;margin-top:10.3pt;width:14.7pt;height:14.7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Bz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C8W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677" style="position:absolute;left:0;text-align:left;margin-left:473.95pt;margin-top:6.65pt;width:14.7pt;height:14.75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D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78" style="position:absolute;left:0;text-align:left;margin-left:450.95pt;margin-top:2.65pt;width:14.7pt;height:14.7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0M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679" style="position:absolute;left:0;text-align:left;margin-left:430.05pt;margin-top:2.1pt;width:14.7pt;height:14.7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1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680" style="position:absolute;left:0;text-align:left;margin-left:548.15pt;margin-top:13.25pt;width:14.7pt;height:14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+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681" style="position:absolute;left:0;text-align:left;margin-left:173.45pt;margin-top:23.5pt;width:14.7pt;height:14.7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6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82" style="position:absolute;left:0;text-align:left;margin-left:149.65pt;margin-top:21.05pt;width:14.7pt;height:14.7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K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683" style="position:absolute;left:0;text-align:left;margin-left:125.35pt;margin-top:18.4pt;width:14.7pt;height:14.7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H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84" style="position:absolute;left:0;text-align:left;margin-left:100.05pt;margin-top:20.6pt;width:14.7pt;height:14.7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GF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j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" fillcolor="#f90" strokecolor="#f90"/>
        </w:pict>
      </w:r>
      <w:r>
        <w:rPr>
          <w:noProof/>
        </w:rPr>
        <w:pict>
          <v:rect id="_x0000_s1685" style="position:absolute;left:0;text-align:left;margin-left:-31.7pt;margin-top:.85pt;width:14.7pt;height:14.7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D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i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" fillcolor="#f90" strokecolor="#f90"/>
        </w:pict>
      </w:r>
      <w:r>
        <w:rPr>
          <w:noProof/>
        </w:rPr>
        <w:pict>
          <v:line id="_x0000_s1686" style="position:absolute;left:0;text-align:left;flip:y;z-index:251414016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9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LWdw&#10;V4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+6j9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>
        <w:rPr>
          <w:noProof/>
        </w:rPr>
        <w:pict>
          <v:line id="_x0000_s1687" style="position:absolute;left:0;text-align:left;flip:x y;z-index:251412992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BGs+Ue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>
        <w:rPr>
          <w:noProof/>
        </w:rPr>
        <w:pict>
          <v:line id="_x0000_s1688" style="position:absolute;left:0;text-align:left;flip:x y;z-index:251383296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9V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BezDO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KsXvVS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>
        <w:rPr>
          <w:noProof/>
        </w:rPr>
        <w:pict>
          <v:line id="_x0000_s1689" style="position:absolute;left:0;text-align:left;z-index:251375104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rn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Gz5XyO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Ixn+uc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>
        <w:rPr>
          <w:noProof/>
        </w:rPr>
        <w:pict>
          <v:rect id="_x0000_s1690" style="position:absolute;left:0;text-align:left;margin-left:657.6pt;margin-top:11.05pt;width:14.8pt;height:7.3pt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JJAIAAEA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" fillcolor="#0cf" strokecolor="#0cf"/>
        </w:pict>
      </w:r>
      <w:r>
        <w:rPr>
          <w:noProof/>
        </w:rPr>
        <w:pict>
          <v:rect id="Прямоугольник 4637" o:spid="_x0000_s1691" style="position:absolute;left:0;text-align:left;margin-left:598.4pt;margin-top:21.9pt;width:116.4pt;height:16.7pt;rotation:222574fd;z-index:25132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U51g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bTtU5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>
        <w:rPr>
          <w:noProof/>
        </w:rPr>
        <w:pict>
          <v:rect id="Прямоугольник 4638" o:spid="_x0000_s1692" style="position:absolute;left:0;text-align:left;margin-left:-9.5pt;margin-top:1.45pt;width:139.1pt;height:24.25pt;rotation:-866444fd;z-index:25131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HbjSTv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>
        <w:rPr>
          <w:noProof/>
        </w:rPr>
        <w:pict>
          <v:shape id="Поле 4639" o:spid="_x0000_s1693" type="#_x0000_t202" style="position:absolute;left:0;text-align:left;margin-left:205.95pt;margin-top:9.5pt;width:87.9pt;height:15.9pt;rotation:369525fd;z-index:2513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uMjDbs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704" o:spid="_x0000_s1694" style="position:absolute;left:0;text-align:left;margin-left:120.55pt;margin-top:13.55pt;width:481.4pt;height:22.6pt;rotation:402551fd;z-index:25131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MtYOYD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743CD8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695" style="position:absolute;margin-left:616.2pt;margin-top:19.1pt;width:14.7pt;height:14.75pt;z-index:25188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I9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TEp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696" style="position:absolute;margin-left:404.3pt;margin-top:22.95pt;width:14.7pt;height:14.7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H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97" style="position:absolute;margin-left:380.45pt;margin-top:19.1pt;width:14.7pt;height:14.7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EL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698" style="position:absolute;margin-left:357.3pt;margin-top:18.55pt;width:14.7pt;height:14.7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FE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Fi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699" style="position:absolute;margin-left:313pt;margin-top:13.95pt;width:14.7pt;height:14.75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8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700" style="position:absolute;margin-left:290.95pt;margin-top:11.45pt;width:14.7pt;height:14.75pt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701" style="position:absolute;margin-left:268.8pt;margin-top:8.95pt;width:14.7pt;height:14.75pt;z-index:25179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y1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J8W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702" style="position:absolute;margin-left:246.5pt;margin-top:6.85pt;width:14.7pt;height:14.75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/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703" style="position:absolute;margin-left:223.15pt;margin-top:3pt;width:14.7pt;height:14.7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9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704" style="position:absolute;margin-left:198.65pt;margin-top:2.8pt;width:14.7pt;height:14.75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49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705" style="position:absolute;margin-left:75.9pt;margin-top:1.5pt;width:14.7pt;height:14.7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" fillcolor="#f90" strokecolor="#f90"/>
        </w:pict>
      </w:r>
      <w:r>
        <w:rPr>
          <w:noProof/>
        </w:rPr>
        <w:pict>
          <v:rect id="_x0000_s1706" style="position:absolute;margin-left:53.2pt;margin-top:6.85pt;width:14.7pt;height:14.7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Eb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" fillcolor="#f90" strokecolor="#f90"/>
        </w:pict>
      </w:r>
      <w:r>
        <w:rPr>
          <w:noProof/>
        </w:rPr>
        <w:pict>
          <v:rect id="_x0000_s1707" style="position:absolute;margin-left:31.5pt;margin-top:12.2pt;width:14.7pt;height:14.75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A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" fillcolor="#f90" strokecolor="#f90"/>
        </w:pict>
      </w:r>
      <w:r>
        <w:rPr>
          <w:noProof/>
        </w:rPr>
        <w:pict>
          <v:rect id="_x0000_s1708" style="position:absolute;margin-left:11.25pt;margin-top:18.4pt;width:14.7pt;height:14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Bj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q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" fillcolor="#f90" strokecolor="#f90"/>
        </w:pict>
      </w:r>
      <w:r>
        <w:rPr>
          <w:noProof/>
        </w:rPr>
        <w:pict>
          <v:rect id="_x0000_s1709" style="position:absolute;margin-left:-30.9pt;margin-top:22.75pt;width:14.7pt;height:14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C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" fillcolor="#f90" strokecolor="#f90"/>
        </w:pict>
      </w:r>
      <w:r>
        <w:rPr>
          <w:noProof/>
        </w:rPr>
        <w:pict>
          <v:line id="_x0000_s1710" style="position:absolute;z-index:251391488;visibility:visible" from="702.7pt,22.25pt" to="729.4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dtZxRi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711" style="position:absolute;flip:x y;z-index:251390464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Euqdy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712" style="position:absolute;z-index:251384320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B84GwE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>
        <w:rPr>
          <w:noProof/>
        </w:rPr>
        <w:pict>
          <v:rect id="_x0000_s1713" style="position:absolute;margin-left:641.9pt;margin-top:23.3pt;width:14.8pt;height:7.3pt;z-index:2513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" fillcolor="#0cf" strokecolor="#0cf"/>
        </w:pict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714" style="position:absolute;left:0;text-align:left;margin-left:684.5pt;margin-top:6.85pt;width:14.7pt;height:14.7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k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715" style="position:absolute;left:0;text-align:left;margin-left:620.4pt;margin-top:18.35pt;width:14.7pt;height:14.7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D6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I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716" style="position:absolute;left:0;text-align:left;margin-left:565.8pt;margin-top:18.15pt;width:14.7pt;height:14.75pt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AO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/O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717" style="position:absolute;left:0;text-align:left;margin-left:548.2pt;margin-top:14.1pt;width:14.7pt;height:14.75pt;z-index:2518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D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AhwZkVH&#10;XfpKugm7M4pdFdNpFKl3vqTYR/eAsUzv7kH+8MzCuqVAdYsIfatETdSKGJ/98SAanp6ybf8Jakog&#10;9gGSXscGuwhISrBjasvTuS3qGJikn8V8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718" style="position:absolute;left:0;text-align:left;margin-left:524.4pt;margin-top:13.7pt;width:14.7pt;height:14.75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719" style="position:absolute;left:0;text-align:left;margin-left:500.2pt;margin-top:10.45pt;width:14.7pt;height:14.7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" fillcolor="#f90" strokecolor="#f90"/>
        </w:pict>
      </w:r>
      <w:r>
        <w:rPr>
          <w:noProof/>
        </w:rPr>
        <w:pict>
          <v:rect id="_x0000_s1720" style="position:absolute;left:0;text-align:left;margin-left:473.85pt;margin-top:6.9pt;width:14.7pt;height:14.7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A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721" style="position:absolute;left:0;text-align:left;margin-left:450.95pt;margin-top:4.55pt;width:14.7pt;height:14.7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Ci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722" style="position:absolute;left:0;text-align:left;margin-left:430.05pt;margin-top:2.8pt;width:14.7pt;height:14.7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G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C+m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723" style="position:absolute;left:0;text-align:left;margin-left:657.2pt;margin-top:5.75pt;width:14.8pt;height:7.3pt;z-index:2513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JzVsf4kAgAAQAQAAA4AAAAAAAAAAAAAAAAALgIAAGRycy9lMm9Eb2Mu&#10;eG1sUEsBAi0AFAAGAAgAAAAhAM/wYhTeAAAACwEAAA8AAAAAAAAAAAAAAAAAfgQAAGRycy9kb3du&#10;cmV2LnhtbFBLBQYAAAAABAAEAPMAAACJBQAAAAA=&#10;" fillcolor="#0cf" strokecolor="#0cf"/>
        </w:pict>
      </w:r>
      <w:r>
        <w:rPr>
          <w:noProof/>
        </w:rPr>
        <w:pict>
          <v:rect id="_x0000_s1724" style="position:absolute;left:0;text-align:left;margin-left:-19.95pt;margin-top:12.75pt;width:535.15pt;height:85.95pt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IBqG9Y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140DE6" w:rsidRDefault="00743CD8" w:rsidP="00D64137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725" style="position:absolute;left:0;text-align:left;margin-left:691.5pt;margin-top:4.2pt;width:14.7pt;height:14.7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lL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6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726" style="position:absolute;left:0;text-align:left;margin-left:626.65pt;margin-top:16.3pt;width:14.7pt;height:14.7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" fillcolor="#f90" strokecolor="#f90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727" style="position:absolute;left:0;text-align:left;margin-left:700.95pt;margin-top:29.35pt;width:14.7pt;height:14.7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n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h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728" style="position:absolute;left:0;text-align:left;margin-left:695.25pt;margin-top:.8pt;width:14.7pt;height:14.7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m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" fillcolor="#f90" strokecolor="#f90"/>
        </w:pict>
      </w:r>
      <w:r>
        <w:rPr>
          <w:noProof/>
        </w:rPr>
        <w:pict>
          <v:rect id="_x0000_s1729" style="position:absolute;left:0;text-align:left;margin-left:633.95pt;margin-top:15.4pt;width:14.7pt;height:14.75pt;z-index:25189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O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730" style="position:absolute;left:0;text-align:left;margin-left:580.15pt;margin-top:29.25pt;width:14.7pt;height:14.75pt;z-index:25189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731" style="position:absolute;left:0;text-align:left;margin-left:572.8pt;margin-top:6.6pt;width:14.7pt;height:14.75pt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B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" fillcolor="#f90" strokecolor="#f90"/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 МКДОУ № 37 «Берёзка» к парку, ПЧ № 81, перекрёстку, школе-интернат № 9, Чаечному болоту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732" style="position:absolute;left:0;text-align:left;margin-left:9.55pt;margin-top:17.15pt;width:727.65pt;height:214.4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" strokecolor="gray">
            <v:textbox>
              <w:txbxContent>
                <w:p w:rsidR="00743CD8" w:rsidRPr="002D4830" w:rsidRDefault="00743CD8" w:rsidP="008134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743CD8" w:rsidRDefault="00743CD8" w:rsidP="008134D7"/>
                <w:p w:rsidR="00743CD8" w:rsidRDefault="00743CD8" w:rsidP="008134D7">
                  <w:r w:rsidRPr="003C2F3A">
                    <w:rPr>
                      <w:noProof/>
                    </w:rPr>
                    <w:pict>
                      <v:shape id="Рисунок 3881" o:spid="_x0000_i1131" type="#_x0000_t75" style="width:45.75pt;height:15.75pt;visibility:visible">
                        <v:imagedata r:id="rId37" o:title=""/>
                      </v:shape>
                    </w:pict>
                  </w:r>
                  <w:r>
                    <w:t xml:space="preserve">      Жилая застройка                                </w:t>
                  </w: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2" o:spid="_x0000_i1132" type="#_x0000_t75" style="width:27pt;height:27pt;visibility:visible">
                        <v:imagedata r:id="rId8" o:title=""/>
                      </v:shape>
                    </w:pict>
                  </w:r>
                  <w:r>
                    <w:t xml:space="preserve">    КНС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83" o:spid="_x0000_i1133" type="#_x0000_t75" style="width:45.75pt;height:7.5pt;visibility:visible">
                        <v:imagedata r:id="rId38" o:title=""/>
                      </v:shape>
                    </w:pict>
                  </w:r>
                  <w:r w:rsidRPr="00941C2D">
                    <w:t xml:space="preserve"> </w:t>
                  </w:r>
                  <w:r>
                    <w:t xml:space="preserve">   Движение транспортных  средств</w:t>
                  </w:r>
                </w:p>
                <w:p w:rsidR="00743CD8" w:rsidRDefault="00743CD8" w:rsidP="008134D7">
                  <w:r>
                    <w:t xml:space="preserve">                                                                                                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84" o:spid="_x0000_i1134" type="#_x0000_t75" style="width:45.75pt;height:7.5pt;visibility:visible">
                        <v:imagedata r:id="rId39" o:title=""/>
                      </v:shape>
                    </w:pict>
                  </w:r>
                </w:p>
                <w:p w:rsidR="00743CD8" w:rsidRDefault="00743CD8" w:rsidP="008134D7">
                  <w:r w:rsidRPr="003C2F3A">
                    <w:rPr>
                      <w:noProof/>
                    </w:rPr>
                    <w:pict>
                      <v:shape id="Рисунок 3885" o:spid="_x0000_i1135" type="#_x0000_t75" style="width:46.5pt;height:15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0" o:title="" cropbottom="-2348f"/>
                        <o:lock v:ext="edit" aspectratio="f"/>
                      </v:shape>
                    </w:pict>
                  </w:r>
                  <w:r>
                    <w:t xml:space="preserve">      Проезжая часть                                  </w:t>
                  </w:r>
                  <w:r w:rsidRPr="00770F27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6" o:spid="_x0000_i1136" type="#_x0000_t75" style="width:36.75pt;height:19.5pt;visibility:visible">
                        <v:imagedata r:id="rId14" o:title=""/>
                      </v:shape>
                    </w:pict>
                  </w:r>
                  <w:r>
                    <w:t xml:space="preserve">   Магазин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91" o:spid="_x0000_i1137" type="#_x0000_t75" style="width:45.75pt;height:15.75pt;visibility:visible">
                        <v:imagedata r:id="rId45" o:title=""/>
                      </v:shape>
                    </w:pict>
                  </w:r>
                  <w:r w:rsidRPr="008134D7">
                    <w:t xml:space="preserve"> </w:t>
                  </w:r>
                  <w:r>
                    <w:t xml:space="preserve">   Детская игровая площадка</w:t>
                  </w:r>
                </w:p>
                <w:p w:rsidR="00743CD8" w:rsidRDefault="00743CD8" w:rsidP="008134D7"/>
                <w:p w:rsidR="00743CD8" w:rsidRDefault="00743CD8" w:rsidP="008134D7">
                  <w:r w:rsidRPr="003C2F3A">
                    <w:rPr>
                      <w:noProof/>
                    </w:rPr>
                    <w:pict>
                      <v:shape id="Рисунок 3887" o:spid="_x0000_i1138" type="#_x0000_t75" style="width:46.5pt;height:15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2" o:title="" cropbottom="-2348f"/>
                        <o:lock v:ext="edit" aspectratio="f"/>
                      </v:shape>
                    </w:pict>
                  </w:r>
                  <w:r>
                    <w:t xml:space="preserve">      Тротуар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88" o:spid="_x0000_i1139" type="#_x0000_t75" style="width:36pt;height:15pt;visibility:visible">
                        <v:imagedata r:id="rId12" o:title=""/>
                      </v:shape>
                    </w:pict>
                  </w:r>
                  <w:r>
                    <w:t xml:space="preserve">   Зелёные насаждения           </w:t>
                  </w:r>
                  <w:r w:rsidRPr="003C2F3A">
                    <w:rPr>
                      <w:noProof/>
                    </w:rPr>
                    <w:pict>
                      <v:shape id="Рисунок 3889" o:spid="_x0000_i1140" type="#_x0000_t75" style="width:45.75pt;height:7.5pt;visibility:visible">
                        <v:imagedata r:id="rId43" o:title=""/>
                      </v:shape>
                    </w:pict>
                  </w:r>
                  <w:r>
                    <w:t xml:space="preserve">   Движение воспитанников</w:t>
                  </w:r>
                </w:p>
                <w:p w:rsidR="00743CD8" w:rsidRDefault="00743CD8" w:rsidP="008134D7">
                  <w:r>
                    <w:t xml:space="preserve">                                                                                                                                                </w:t>
                  </w:r>
                  <w:r w:rsidRPr="003C2F3A">
                    <w:rPr>
                      <w:noProof/>
                    </w:rPr>
                    <w:pict>
                      <v:shape id="Рисунок 3890" o:spid="_x0000_i1141" type="#_x0000_t75" style="width:45.75pt;height:7.5pt;visibility:visible">
                        <v:imagedata r:id="rId44" o:title=""/>
                      </v:shape>
                    </w:pict>
                  </w:r>
                  <w:r>
                    <w:t xml:space="preserve">    в (из) МКДОУ № 37</w:t>
                  </w:r>
                </w:p>
                <w:p w:rsidR="00743CD8" w:rsidRPr="006C7284" w:rsidRDefault="00743CD8" w:rsidP="008134D7">
                  <w:r>
                    <w:t xml:space="preserve">                      </w:t>
                  </w:r>
                </w:p>
                <w:p w:rsidR="00743CD8" w:rsidRDefault="00743CD8" w:rsidP="008134D7"/>
                <w:p w:rsidR="00743CD8" w:rsidRPr="006C7284" w:rsidRDefault="00743CD8" w:rsidP="008134D7">
                  <w:r>
                    <w:t xml:space="preserve">     </w:t>
                  </w:r>
                </w:p>
                <w:p w:rsidR="00743CD8" w:rsidRDefault="00743CD8" w:rsidP="008134D7"/>
                <w:p w:rsidR="00743CD8" w:rsidRDefault="00743CD8" w:rsidP="008134D7">
                  <w:r>
                    <w:t xml:space="preserve">     </w:t>
                  </w:r>
                </w:p>
                <w:p w:rsidR="00743CD8" w:rsidRDefault="00743CD8" w:rsidP="008134D7">
                  <w:r>
                    <w:t xml:space="preserve">     </w:t>
                  </w:r>
                </w:p>
                <w:p w:rsidR="00743CD8" w:rsidRPr="006C7284" w:rsidRDefault="00743CD8" w:rsidP="008134D7">
                  <w:r>
                    <w:t xml:space="preserve">                    </w:t>
                  </w:r>
                </w:p>
              </w:txbxContent>
            </v:textbox>
          </v:rect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271242">
      <w:pPr>
        <w:tabs>
          <w:tab w:val="left" w:pos="3851"/>
          <w:tab w:val="center" w:pos="7568"/>
          <w:tab w:val="left" w:pos="9639"/>
        </w:tabs>
        <w:ind w:left="-540"/>
        <w:rPr>
          <w:b/>
          <w:sz w:val="28"/>
          <w:szCs w:val="28"/>
        </w:rPr>
      </w:pPr>
      <w:r>
        <w:rPr>
          <w:sz w:val="11"/>
          <w:szCs w:val="18"/>
        </w:rPr>
        <w:tab/>
      </w:r>
      <w:r>
        <w:rPr>
          <w:sz w:val="11"/>
          <w:szCs w:val="18"/>
        </w:rPr>
        <w:tab/>
        <w:t xml:space="preserve">                                                                                                                                            </w:t>
      </w:r>
    </w:p>
    <w:p w:rsidR="00743CD8" w:rsidRDefault="00743CD8" w:rsidP="00135FD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B50223">
      <w:pPr>
        <w:tabs>
          <w:tab w:val="left" w:pos="1869"/>
        </w:tabs>
        <w:spacing w:line="360" w:lineRule="auto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FE7B8F">
      <w:pPr>
        <w:rPr>
          <w:b/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743CD8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733" style="position:absolute;z-index:251568640;visibility:visible" from="176.65pt,20pt" to="214.7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734" style="position:absolute;z-index:25152051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NZyKbA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>
        <w:rPr>
          <w:noProof/>
        </w:rPr>
        <w:pict>
          <v:line id="_x0000_s1735" style="position:absolute;flip:x y;z-index:25151948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" strokeweight="1.5pt">
            <v:stroke endarrow="block"/>
          </v:line>
        </w:pict>
      </w:r>
      <w:r>
        <w:rPr>
          <w:noProof/>
        </w:rPr>
        <w:pict>
          <v:rect id="Прямоугольник 4734" o:spid="_x0000_s1736" style="position:absolute;margin-left:669.15pt;margin-top:-35.45pt;width:32.65pt;height:583.85pt;rotation:-932621fd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" fillcolor="#dbe5f1" strokecolor="#dbe5f1" strokeweight="2pt"/>
        </w:pict>
      </w:r>
      <w:r>
        <w:rPr>
          <w:noProof/>
        </w:rPr>
        <w:pict>
          <v:rect id="_x0000_s1737" style="position:absolute;margin-left:530.1pt;margin-top:3.45pt;width:51.75pt;height:48.95pt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" fillcolor="#396" strokecolor="#396"/>
        </w:pict>
      </w:r>
      <w:r>
        <w:rPr>
          <w:noProof/>
        </w:rPr>
        <w:pict>
          <v:shape id="Поле 4800" o:spid="_x0000_s1738" type="#_x0000_t202" style="position:absolute;margin-left:217.25pt;margin-top:23.7pt;width:38.6pt;height:19.15pt;rotation:-90;flip:y;z-index:2514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>
        <w:rPr>
          <w:noProof/>
        </w:rPr>
        <w:pict>
          <v:rect id="_x0000_s1739" style="position:absolute;margin-left:150.8pt;margin-top:3.2pt;width:44.05pt;height:16.6pt;z-index:2514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" fillcolor="#fbd4b4" strokecolor="#fbd4b4">
            <v:textbox inset="1.40042mm,.70022mm,1.40042mm,.70022mm">
              <w:txbxContent>
                <w:p w:rsidR="00743CD8" w:rsidRPr="00271242" w:rsidRDefault="00743CD8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 xml:space="preserve">МКОУ СОШ </w:t>
                  </w:r>
                </w:p>
              </w:txbxContent>
            </v:textbox>
          </v:rect>
        </w:pict>
      </w:r>
      <w:r>
        <w:rPr>
          <w:noProof/>
        </w:rPr>
        <w:pict>
          <v:rect id="_x0000_s1740" style="position:absolute;margin-left:165.05pt;margin-top:23.35pt;width:14.8pt;height:7.45pt;rotation:90;z-index:2514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" fillcolor="#fbd4b4" strokecolor="#fbd4b4"/>
        </w:pict>
      </w:r>
      <w:r>
        <w:rPr>
          <w:noProof/>
        </w:rPr>
        <w:pict>
          <v:rect id="Прямоугольник 4803" o:spid="_x0000_s1741" style="position:absolute;margin-left:-30.85pt;margin-top:-30.85pt;width:817.95pt;height:570.15pt;z-index:25147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" filled="f" strokecolor="#243f60" strokeweight="2pt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_x0000_s1742" style="position:absolute;margin-left:350.95pt;margin-top:4.35pt;width:44.2pt;height:47.95pt;z-index:2514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" fillcolor="#f9c" strokecolor="#f9c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743" style="position:absolute;margin-left:422.1pt;margin-top:19.4pt;width:49.65pt;height:32.1pt;z-index:2514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FYPjRjQCAABV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743CD8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06" o:spid="_x0000_s1744" style="position:absolute;margin-left:318.35pt;margin-top:-28.5pt;width:22.55pt;height:103.6pt;z-index:251446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" fillcolor="#dbe5f1" strokecolor="#dbe5f1" strokeweight="2pt"/>
        </w:pict>
      </w:r>
      <w:r>
        <w:rPr>
          <w:noProof/>
        </w:rPr>
        <w:pict>
          <v:rect id="Прямоугольник 4807" o:spid="_x0000_s1745" style="position:absolute;margin-left:487.6pt;margin-top:-30.8pt;width:22.6pt;height:103.6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" fillcolor="#dbe5f1" strokecolor="#dbe5f1" strokeweight="2pt"/>
        </w:pict>
      </w:r>
    </w:p>
    <w:p w:rsidR="00743CD8" w:rsidRDefault="00743CD8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746" style="position:absolute;z-index:251530752;visibility:visible" from="214.9pt,9.9pt" to="216.4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747" style="position:absolute;margin-left:281.3pt;margin-top:6.9pt;width:14.7pt;height:14.75pt;z-index:2514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1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J5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XhY1bIQIAAEEEAAAOAAAAAAAAAAAAAAAAAC4CAABkcnMvZTJvRG9jLnht&#10;bFBLAQItABQABgAIAAAAIQDj37N33wAAAAkBAAAPAAAAAAAAAAAAAAAAAHsEAABkcnMvZG93bnJl&#10;di54bWxQSwUGAAAAAAQABADzAAAAhwUAAAAA&#10;" fillcolor="#f90" strokecolor="#f90"/>
        </w:pict>
      </w:r>
      <w:r>
        <w:rPr>
          <w:noProof/>
        </w:rPr>
        <w:pict>
          <v:shape id="Поле 4809" o:spid="_x0000_s1748" type="#_x0000_t202" style="position:absolute;margin-left:257.05pt;margin-top:10pt;width:35.15pt;height:18.4pt;rotation:-90;flip:y;z-index:2514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" filled="f" stroked="f" strokeweight=".5pt">
            <v:textbox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810" o:spid="_x0000_s1749" type="#_x0000_t202" style="position:absolute;margin-left:284.25pt;margin-top:7.3pt;width:29.7pt;height:18.15pt;rotation:-90;z-index:2514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1hwjnpoCAAB/BQAADgAAAAAAAAAAAAAAAAAuAgAAZHJzL2Uy&#10;b0RvYy54bWxQSwECLQAUAAYACAAAACEAb7RK7t8AAAAIAQAADwAAAAAAAAAAAAAAAAD0BAAAZHJz&#10;L2Rvd25yZXYueG1sUEsFBgAAAAAEAAQA8wAAAAAGAAAAAA==&#10;" filled="f" stroked="f" strokeweight=".5pt">
            <v:textbox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811" o:spid="_x0000_s1750" type="#_x0000_t202" style="position:absolute;margin-left:295pt;margin-top:2.9pt;width:30.95pt;height:15.65pt;rotation:-90;z-index:2514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" filled="f" stroked="f" strokeweight=".5pt">
            <v:textbox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812" o:spid="_x0000_s1751" type="#_x0000_t202" style="position:absolute;margin-left:247.35pt;margin-top:8.75pt;width:30pt;height:14.75pt;rotation:-90;z-index:2514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" filled="f" stroked="f" strokeweight=".5pt">
            <v:textbox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rect id="_x0000_s1752" style="position:absolute;margin-left:60.95pt;margin-top:15.4pt;width:29.55pt;height:14.75pt;z-index:2514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tHB4pC0CAABVBAAADgAAAAAAAAAAAAAAAAAuAgAAZHJz&#10;L2Uyb0RvYy54bWxQSwECLQAUAAYACAAAACEA6ova5d0AAAAJAQAADwAAAAAAAAAAAAAAAACHBAAA&#10;ZHJzL2Rvd25yZXYueG1sUEsFBgAAAAAEAAQA8wAAAJEFAAAAAA=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753" style="position:absolute;margin-left:150.8pt;margin-top:9.4pt;width:44.05pt;height:17.55pt;z-index:2514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" fillcolor="#fbd4b4" strokecolor="#fbd4b4">
            <v:textbox inset="1.40042mm,.70022mm,1.40042mm,.70022mm">
              <w:txbxContent>
                <w:p w:rsidR="00743CD8" w:rsidRPr="00E4670E" w:rsidRDefault="00743CD8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4839" o:spid="_x0000_s1754" style="position:absolute;margin-left:569.65pt;margin-top:3.15pt;width:64.05pt;height:3.6pt;rotation:4992019fd;z-index:251437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JpJ+e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743CD8" w:rsidP="00D64137">
      <w:pPr>
        <w:tabs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line id="_x0000_s1755" style="position:absolute;flip:x;z-index:251569664;visibility:visible" from="218.85pt,13.3pt" to="472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shape id="Поле 4842" o:spid="_x0000_s1756" type="#_x0000_t202" style="position:absolute;margin-left:303.4pt;margin-top:10.9pt;width:33.3pt;height:15.9pt;rotation:90;flip:x;z-index:2514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" filled="f" stroked="f" strokeweight=".5pt">
            <v:textbox>
              <w:txbxContent>
                <w:p w:rsidR="00743CD8" w:rsidRPr="001840F5" w:rsidRDefault="00743CD8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>
        <w:rPr>
          <w:noProof/>
        </w:rPr>
        <w:pict>
          <v:rect id="_x0000_s1757" style="position:absolute;margin-left:731.3pt;margin-top:23.95pt;width:28.35pt;height:13.8pt;rotation:1075658fd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Z4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ry2WeDACAABOBAAADgAAAAAAAAAAAAAAAAAu&#10;AgAAZHJzL2Uyb0RvYy54bWxQSwECLQAUAAYACAAAACEAJaKKfuAAAAALAQAADwAAAAAAAAAAAAAA&#10;AACKBAAAZHJzL2Rvd25yZXYueG1sUEsFBgAAAAAEAAQA8wAAAJcFAAAAAA==&#10;" fillcolor="#0cf" strokecolor="#0cf"/>
        </w:pict>
      </w:r>
      <w:r>
        <w:rPr>
          <w:noProof/>
        </w:rPr>
        <w:pict>
          <v:rect id="Прямоугольник 4844" o:spid="_x0000_s1758" style="position:absolute;margin-left:-30.85pt;margin-top:23pt;width:664.7pt;height:26.75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" fillcolor="#dbe5f1" strokecolor="#dbe5f1" strokeweight="2pt"/>
        </w:pict>
      </w:r>
      <w:r>
        <w:rPr>
          <w:noProof/>
        </w:rPr>
        <w:pict>
          <v:rect id="Прямоугольник 4845" o:spid="_x0000_s1759" style="position:absolute;margin-left:-4.9pt;margin-top:13.75pt;width:421.1pt;height:3.55pt;rotation:180;flip:y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2Y2w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" fillcolor="#b8cce4" strokecolor="#b8cce4" strokeweight="2pt"/>
        </w:pict>
      </w:r>
      <w:r>
        <w:rPr>
          <w:noProof/>
        </w:rPr>
        <w:pict>
          <v:shape id="Рисунок 3806" o:spid="_x0000_s1760" type="#_x0000_t75" style="position:absolute;margin-left:299.1pt;margin-top:10.9pt;width:13.3pt;height:15.1pt;z-index:251438592;visibility:visible">
            <v:imagedata r:id="rId25" o:title="" chromakey="white"/>
          </v:shape>
        </w:pict>
      </w:r>
      <w:r>
        <w:rPr>
          <w:noProof/>
        </w:rPr>
        <w:pict>
          <v:line id="Прямая соединительная линия 4846" o:spid="_x0000_s1761" style="position:absolute;z-index:251431424;visibility:visible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>
        <w:rPr>
          <w:noProof/>
        </w:rPr>
        <w:pict>
          <v:shape id="Поле 4847" o:spid="_x0000_s1762" type="#_x0000_t202" style="position:absolute;margin-left:10.2pt;margin-top:23pt;width:125.6pt;height:23.45pt;z-index:2514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" fillcolor="#dbe5f1" strokecolor="#dbe5f1" strokeweight=".5pt">
            <v:textbox>
              <w:txbxContent>
                <w:p w:rsidR="00743CD8" w:rsidRDefault="00743CD8" w:rsidP="00D64137">
                  <w:r>
                    <w:t>ул. Рокицанская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848" o:spid="_x0000_s1763" style="position:absolute;margin-left:516.7pt;margin-top:12.95pt;width:93.75pt;height:3.6pt;rotation:180;flip:y;z-index:25143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ZL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6HO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8TWS7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>
        <w:rPr>
          <w:b/>
          <w:sz w:val="28"/>
          <w:szCs w:val="28"/>
        </w:rPr>
        <w:t xml:space="preserve">                                                                  </w:t>
      </w:r>
      <w:r w:rsidRPr="00770F27">
        <w:rPr>
          <w:noProof/>
          <w:color w:val="000000"/>
        </w:rPr>
        <w:pict>
          <v:shape id="Рисунок 3807" o:spid="_x0000_i1142" type="#_x0000_t75" style="width:13.5pt;height:12.75pt;rotation:-90;visibility:visible">
            <v:imagedata r:id="rId49" o:title="" chromakey="white"/>
          </v:shape>
        </w:pict>
      </w:r>
      <w:r>
        <w:rPr>
          <w:b/>
          <w:sz w:val="28"/>
          <w:szCs w:val="28"/>
        </w:rPr>
        <w:t xml:space="preserve">    </w:t>
      </w:r>
      <w:r w:rsidRPr="00770F27">
        <w:rPr>
          <w:noProof/>
          <w:color w:val="000000"/>
        </w:rPr>
        <w:pict>
          <v:shape id="Рисунок 3808" o:spid="_x0000_i1143" type="#_x0000_t75" style="width:12.75pt;height:12.75pt;rotation:-90;visibility:visible">
            <v:imagedata r:id="rId50" o:title="" chromakey="white"/>
          </v:shape>
        </w:pict>
      </w:r>
      <w:r w:rsidRPr="00770F27">
        <w:rPr>
          <w:noProof/>
          <w:color w:val="000000"/>
        </w:rPr>
        <w:pict>
          <v:shape id="Рисунок 3816" o:spid="_x0000_i1144" type="#_x0000_t75" style="width:9pt;height:9pt;rotation:-90;visibility:visible">
            <v:imagedata r:id="rId28" o:title="" chromakey="white"/>
          </v:shape>
        </w:pict>
      </w:r>
      <w:r>
        <w:rPr>
          <w:noProof/>
        </w:rPr>
        <w:pict>
          <v:line id="Прямая соединительная линия 4849" o:spid="_x0000_s1764" style="position:absolute;z-index:251430400;visibility:visible;mso-position-horizontal-relative:text;mso-position-vertical-relative:text" from="252.15pt,23pt" to="252.1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>
        <w:rPr>
          <w:noProof/>
        </w:rPr>
        <w:pict>
          <v:rect id="Прямоугольник 4850" o:spid="_x0000_s1765" style="position:absolute;margin-left:208.05pt;margin-top:23.2pt;width:19.25pt;height:4.15pt;z-index:25142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Bn1i7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>
        <w:rPr>
          <w:b/>
          <w:sz w:val="28"/>
          <w:szCs w:val="28"/>
        </w:rPr>
        <w:t xml:space="preserve">  </w:t>
      </w:r>
      <w:r w:rsidRPr="00770F27">
        <w:rPr>
          <w:noProof/>
          <w:color w:val="000000"/>
        </w:rPr>
        <w:pict>
          <v:shape id="Рисунок 3817" o:spid="_x0000_i1145" type="#_x0000_t75" style="width:12.75pt;height:12.75pt;rotation:-90;visibility:visible">
            <v:imagedata r:id="rId50" o:title="" chromakey="white"/>
          </v:shape>
        </w:pict>
      </w:r>
      <w:r w:rsidRPr="00770F27">
        <w:rPr>
          <w:noProof/>
          <w:color w:val="000000"/>
        </w:rPr>
        <w:pict>
          <v:shape id="Рисунок 3834" o:spid="_x0000_i1146" type="#_x0000_t75" style="width:15.75pt;height:13.5pt;rotation:-90;visibility:visible">
            <v:imagedata r:id="rId51" o:title="" chromakey="white"/>
          </v:shap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line id="_x0000_s1766" style="position:absolute;left:0;text-align:left;flip:x y;z-index:251538944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D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bmcFR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4dNqA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>
        <w:rPr>
          <w:noProof/>
        </w:rPr>
        <w:pict>
          <v:line id="_x0000_s1767" style="position:absolute;left:0;text-align:left;z-index:25151436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" strokeweight="1.5pt">
            <v:stroke endarrow="block"/>
          </v:line>
        </w:pict>
      </w:r>
      <w:r>
        <w:rPr>
          <w:noProof/>
        </w:rPr>
        <w:pict>
          <v:line id="_x0000_s1768" style="position:absolute;left:0;text-align:left;flip:x y;z-index:25152256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kHqu4y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>
        <w:rPr>
          <w:noProof/>
        </w:rPr>
        <w:pict>
          <v:line id="_x0000_s1769" style="position:absolute;left:0;text-align:left;z-index:25151846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" strokeweight="1.5pt">
            <v:stroke endarrow="block"/>
          </v:line>
        </w:pict>
      </w:r>
      <w:r>
        <w:rPr>
          <w:noProof/>
        </w:rPr>
        <w:pict>
          <v:line id="_x0000_s1770" style="position:absolute;left:0;text-align:left;z-index:25151334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XD&#10;cdg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>
        <w:rPr>
          <w:noProof/>
        </w:rPr>
        <w:pict>
          <v:shape id="Поле 4856" o:spid="_x0000_s1771" type="#_x0000_t202" style="position:absolute;left:0;text-align:left;margin-left:651.9pt;margin-top:21.35pt;width:125.75pt;height:21.95pt;rotation:1074311fd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" fillcolor="#dbe5f1" strokecolor="#dbe5f1" strokeweight=".5pt">
            <v:textbox>
              <w:txbxContent>
                <w:p w:rsidR="00743CD8" w:rsidRPr="00A5746E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857" o:spid="_x0000_s1772" type="#_x0000_t202" style="position:absolute;left:0;text-align:left;margin-left:134.1pt;margin-top:22.35pt;width:30.3pt;height:16.9pt;rotation:90;z-index:2514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858" o:spid="_x0000_s1773" style="position:absolute;left:0;text-align:left;margin-left:644.2pt;margin-top:20.95pt;width:139.5pt;height:24.3pt;rotation:1194279fd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OFXuA/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>
        <w:rPr>
          <w:noProof/>
        </w:rPr>
        <w:pict>
          <v:shape id="Рисунок 3839" o:spid="_x0000_s1774" type="#_x0000_t75" style="position:absolute;left:0;text-align:left;margin-left:153.8pt;margin-top:18.8pt;width:11.25pt;height:14.85pt;z-index:251439616;visibility:visible">
            <v:imagedata r:id="rId33" o:title="" chromakey="white"/>
          </v:shape>
        </w:pict>
      </w:r>
      <w:r>
        <w:rPr>
          <w:noProof/>
        </w:rPr>
        <w:pict>
          <v:rect id="Прямоугольник 4859" o:spid="_x0000_s1775" style="position:absolute;left:0;text-align:left;margin-left:544.65pt;margin-top:14.75pt;width:33.45pt;height:449.55pt;rotation:-967699fd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wvNok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>
        <w:rPr>
          <w:noProof/>
        </w:rPr>
        <w:pict>
          <v:rect id="Прямоугольник 4860" o:spid="_x0000_s1776" style="position:absolute;left:0;text-align:left;margin-left:207.75pt;margin-top:11.35pt;width:19.25pt;height:4.15pt;z-index:25142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KS6qKP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>
        <w:rPr>
          <w:noProof/>
        </w:rPr>
        <w:pict>
          <v:rect id="Прямоугольник 4861" o:spid="_x0000_s1777" style="position:absolute;left:0;text-align:left;margin-left:207.75pt;margin-top:22pt;width:19.25pt;height:3.55pt;flip:y;z-index:25142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ATg0Cj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778" style="position:absolute;margin-left:577.6pt;margin-top:17.7pt;width:14.7pt;height:14.75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n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" fillcolor="#f90" strokecolor="#f90"/>
        </w:pict>
      </w:r>
      <w:r>
        <w:rPr>
          <w:noProof/>
        </w:rPr>
        <w:pict>
          <v:rect id="_x0000_s1779" style="position:absolute;margin-left:548.9pt;margin-top:18.25pt;width:14.7pt;height:14.7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m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780" style="position:absolute;margin-left:-31.4pt;margin-top:16.2pt;width:14.7pt;height:14.7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uM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s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" fillcolor="#f90" strokecolor="#f90"/>
        </w:pict>
      </w:r>
      <w:r>
        <w:rPr>
          <w:noProof/>
        </w:rPr>
        <w:pict>
          <v:rect id="_x0000_s1781" style="position:absolute;margin-left:10.45pt;margin-top:20.7pt;width:14.7pt;height:14.7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fEJQ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" fillcolor="#f90" strokecolor="#f90"/>
        </w:pict>
      </w:r>
      <w:r>
        <w:rPr>
          <w:noProof/>
        </w:rPr>
        <w:pict>
          <v:line id="_x0000_s1782" style="position:absolute;flip:y;z-index:251529728;visibility:visible" from="214.6pt,11.1pt" to="672.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783" style="position:absolute;z-index:251570688;visibility:visible" from="672.3pt,14.2pt" to="772.8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784" style="position:absolute;z-index:251539968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lllEe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>
        <w:rPr>
          <w:noProof/>
        </w:rPr>
        <w:pict>
          <v:line id="_x0000_s1785" style="position:absolute;flip:x y;z-index:25151744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" strokeweight="1.5pt">
            <v:stroke endarrow="block"/>
          </v:line>
        </w:pict>
      </w:r>
      <w:r>
        <w:rPr>
          <w:noProof/>
        </w:rPr>
        <w:pict>
          <v:rect id="_x0000_s1786" style="position:absolute;margin-left:341.15pt;margin-top:18.05pt;width:51.05pt;height:14.75pt;z-index:2514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EUUBWi4CAABUBAAADgAAAAAAAAAAAAAAAAAuAgAA&#10;ZHJzL2Uyb0RvYy54bWxQSwECLQAUAAYACAAAACEAbv8h3d8AAAAJAQAADwAAAAAAAAAAAAAAAACI&#10;BAAAZHJzL2Rvd25yZXYueG1sUEsFBgAAAAAEAAQA8wAAAJQFAAAAAA=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line id="_x0000_s1787" style="position:absolute;flip:x;z-index:251531776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ZRLA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rect id="_x0000_s1788" style="position:absolute;margin-left:126.2pt;margin-top:22.25pt;width:57.55pt;height:18.55pt;z-index:2514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NjzCxgyAgAAVAQAAA4AAAAAAAAAAAAAAAAA&#10;LgIAAGRycy9lMm9Eb2MueG1sUEsBAi0AFAAGAAgAAAAhAEGxi63fAAAACQEAAA8AAAAAAAAAAAAA&#10;AAAAjAQAAGRycy9kb3ducmV2LnhtbFBLBQYAAAAABAAEAPMAAACYBQAAAAA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>
        <w:rPr>
          <w:noProof/>
        </w:rPr>
        <w:pict>
          <v:line id="_x0000_s1789" style="position:absolute;z-index:25152153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CzDKMrFwIAACQ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>
        <w:rPr>
          <w:noProof/>
        </w:rPr>
        <w:pict>
          <v:rect id="_x0000_s1790" style="position:absolute;margin-left:449.75pt;margin-top:15.95pt;width:37.85pt;height:72.75pt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BF1sfSUCAABABAAADgAAAAAAAAAAAAAAAAAuAgAAZHJzL2Uy&#10;b0RvYy54bWxQSwECLQAUAAYACAAAACEAVwW6j+IAAAAKAQAADwAAAAAAAAAAAAAAAAB/BAAAZHJz&#10;L2Rvd25yZXYueG1sUEsFBgAAAAAEAAQA8wAAAI4FAAAAAA==&#10;" fillcolor="#396" strokecolor="#396"/>
        </w:pict>
      </w:r>
      <w:r>
        <w:rPr>
          <w:noProof/>
        </w:rPr>
        <w:pict>
          <v:rect id="_x0000_s1791" style="position:absolute;margin-left:416.3pt;margin-top:16.15pt;width:22.15pt;height:14.75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" fillcolor="#f90" strokecolor="#f90"/>
        </w:pict>
      </w:r>
      <w:r>
        <w:rPr>
          <w:noProof/>
        </w:rPr>
        <w:pict>
          <v:shape id="Поле 726" o:spid="_x0000_s1792" type="#_x0000_t202" style="position:absolute;margin-left:144.45pt;margin-top:12.05pt;width:30.3pt;height:16pt;rotation:-90;flip:x;z-index:2514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27" o:spid="_x0000_s1793" type="#_x0000_t202" style="position:absolute;margin-left:163pt;margin-top:.45pt;width:33.85pt;height:20.9pt;rotation:90;z-index:2514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28" o:spid="_x0000_s1794" type="#_x0000_t202" style="position:absolute;margin-left:179.95pt;margin-top:19.15pt;width:36.65pt;height:14.95pt;rotation:90;z-index:2514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29" o:spid="_x0000_s1795" type="#_x0000_t202" style="position:absolute;margin-left:239.1pt;margin-top:7.6pt;width:33.7pt;height:17.95pt;rotation:6077422fd;flip:y;z-index:2514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30" o:spid="_x0000_s1796" type="#_x0000_t202" style="position:absolute;margin-left:212.45pt;margin-top:7.7pt;width:31.15pt;height:19.25pt;rotation:90;flip:y;z-index:2514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BNz7q6gAgAAhwUAAA4AAAAAAAAAAAAAAAAALgIAAGRy&#10;cy9lMm9Eb2MueG1sUEsBAi0AFAAGAAgAAAAhAH2bcsXdAAAACAEAAA8AAAAAAAAAAAAAAAAA+gQA&#10;AGRycy9kb3ducmV2LnhtbFBLBQYAAAAABAAEAPMAAAAEBgAAAAA=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731" o:spid="_x0000_s1797" style="position:absolute;margin-left:322.05pt;margin-top:.95pt;width:22.55pt;height:330.6pt;rotation:-224816fd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" fillcolor="#dbe5f1" strokecolor="#dbe5f1" strokeweight="2pt"/>
        </w:pict>
      </w:r>
      <w:r>
        <w:rPr>
          <w:noProof/>
        </w:rPr>
        <w:pict>
          <v:rect id="_x0000_s1798" style="position:absolute;margin-left:64.7pt;margin-top:21.45pt;width:29.55pt;height:14.75pt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TRA/tR8CAABABAAADgAAAAAAAAAAAAAAAAAuAgAAZHJzL2Uyb0RvYy54bWxQ&#10;SwECLQAUAAYACAAAACEA0gV+Xt8AAAAJAQAADwAAAAAAAAAAAAAAAAB5BAAAZHJzL2Rvd25yZXYu&#10;eG1sUEsFBgAAAAAEAAQA8wAAAIUFAAAAAA==&#10;" fillcolor="#f90" strokecolor="#f90"/>
        </w:pict>
      </w:r>
      <w:r>
        <w:rPr>
          <w:noProof/>
        </w:rPr>
        <w:pict>
          <v:rect id="Прямоугольник 735" o:spid="_x0000_s1799" style="position:absolute;margin-left:-13.25pt;margin-top:1.1pt;width:17.6pt;height:429.3pt;z-index:25145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qayQIAAD8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" fillcolor="#dbe5f1" strokecolor="#dbe5f1" strokeweight="2pt"/>
        </w:pict>
      </w:r>
      <w:r>
        <w:rPr>
          <w:noProof/>
        </w:rPr>
        <w:pict>
          <v:rect id="Прямоугольник 4960" o:spid="_x0000_s1800" style="position:absolute;margin-left:-4.85pt;margin-top:9.65pt;width:626.2pt;height:3.55pt;z-index:25142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q/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BGS2q/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>
        <w:rPr>
          <w:b/>
          <w:sz w:val="28"/>
          <w:szCs w:val="28"/>
        </w:rPr>
        <w:t xml:space="preserve">                                            </w:t>
      </w:r>
      <w:r w:rsidRPr="00770F27">
        <w:rPr>
          <w:noProof/>
          <w:color w:val="000000"/>
        </w:rPr>
        <w:pict>
          <v:shape id="Рисунок 3840" o:spid="_x0000_i1147" type="#_x0000_t75" style="width:10.5pt;height:10.5pt;rotation:90;visibility:visible">
            <v:imagedata r:id="rId50" o:title="" chromakey="white"/>
          </v:shape>
        </w:pict>
      </w:r>
      <w:r>
        <w:rPr>
          <w:b/>
          <w:sz w:val="28"/>
          <w:szCs w:val="28"/>
        </w:rPr>
        <w:t xml:space="preserve"> </w:t>
      </w:r>
      <w:r>
        <w:rPr>
          <w:noProof/>
        </w:rPr>
      </w:r>
      <w:r>
        <w:pict>
          <v:shape id="Рисунок 3841" o:spid="_x0000_s1801" type="#_x0000_t75" style="width:13.1pt;height:11.6pt;rotation:5675983fd;flip:y;visibility:visible;mso-position-horizontal-relative:char;mso-position-vertical-relative:line">
            <v:imagedata r:id="rId51" o:title="" chromakey="white"/>
            <w10:anchorlock/>
          </v:shape>
        </w:pict>
      </w:r>
      <w:r>
        <w:rPr>
          <w:b/>
          <w:sz w:val="28"/>
          <w:szCs w:val="28"/>
        </w:rPr>
        <w:t xml:space="preserve">   </w:t>
      </w:r>
      <w:r w:rsidRPr="00770F27">
        <w:rPr>
          <w:noProof/>
          <w:color w:val="000000"/>
        </w:rPr>
        <w:pict>
          <v:shape id="Рисунок 3842" o:spid="_x0000_i1149" type="#_x0000_t75" style="width:11.25pt;height:11.25pt;rotation:90;visibility:visible">
            <v:imagedata r:id="rId49" o:title="" chromakey="white"/>
          </v:shape>
        </w:pict>
      </w:r>
      <w:r>
        <w:rPr>
          <w:b/>
          <w:sz w:val="28"/>
          <w:szCs w:val="28"/>
        </w:rPr>
        <w:t xml:space="preserve">        </w:t>
      </w:r>
      <w:r w:rsidRPr="00770F27">
        <w:rPr>
          <w:noProof/>
          <w:color w:val="000000"/>
        </w:rPr>
        <w:pict>
          <v:shape id="Рисунок 3843" o:spid="_x0000_i1150" type="#_x0000_t75" style="width:10.5pt;height:10.5pt;rotation:90;visibility:visible">
            <v:imagedata r:id="rId28" o:title="" chromakey="white"/>
          </v:shape>
        </w:pict>
      </w:r>
      <w:r w:rsidRPr="00770F27">
        <w:rPr>
          <w:noProof/>
          <w:color w:val="000000"/>
        </w:rPr>
        <w:pict>
          <v:shape id="Рисунок 3844" o:spid="_x0000_i1151" type="#_x0000_t75" style="width:10.5pt;height:10.5pt;rotation:90;visibility:visible">
            <v:imagedata r:id="rId50" o:title="" chromakey="white"/>
          </v:shape>
        </w:pict>
      </w:r>
    </w:p>
    <w:p w:rsidR="00743CD8" w:rsidRDefault="00743CD8" w:rsidP="00D64137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02" style="position:absolute;margin-left:602.9pt;margin-top:2.5pt;width:14.7pt;height:14.7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" fillcolor="#f90" strokecolor="#f90"/>
        </w:pict>
      </w:r>
      <w:r>
        <w:rPr>
          <w:noProof/>
        </w:rPr>
        <w:pict>
          <v:rect id="_x0000_s1803" style="position:absolute;margin-left:539.45pt;margin-top:13.75pt;width:14.7pt;height:14.75pt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khIA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804" style="position:absolute;margin-left:-30.9pt;margin-top:20.1pt;width:14.7pt;height:14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ji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K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805" style="position:absolute;margin-left:10.2pt;margin-top:18.9pt;width:14.7pt;height:14.7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v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h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" fillcolor="#f90" strokecolor="#f90"/>
        </w:pict>
      </w:r>
      <w:r>
        <w:rPr>
          <w:noProof/>
        </w:rPr>
        <w:pict>
          <v:rect id="Прямоугольник 4000" o:spid="_x0000_s1806" style="position:absolute;margin-left:416.25pt;margin-top:10.75pt;width:26.05pt;height:3.6pt;rotation:180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" fillcolor="#b9cde5" strokecolor="#b9cde5" strokeweight="2pt"/>
        </w:pict>
      </w:r>
      <w:r>
        <w:rPr>
          <w:noProof/>
        </w:rPr>
        <w:pict>
          <v:rect id="Прямоугольник 3903" o:spid="_x0000_s1807" style="position:absolute;margin-left:338.9pt;margin-top:11.45pt;width:56.45pt;height:3.6pt;rotation:180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" fillcolor="#b9cde5" strokecolor="#b9cde5" strokeweight="2pt"/>
        </w:pict>
      </w:r>
      <w:r>
        <w:rPr>
          <w:noProof/>
        </w:rPr>
        <w:pict>
          <v:rect id="Прямоугольник 3901" o:spid="_x0000_s1808" style="position:absolute;margin-left:64.7pt;margin-top:15.3pt;width:37.2pt;height:3.6pt;rotation:180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" fillcolor="#b9cde5" strokecolor="#b9cde5" strokeweight="2pt"/>
        </w:pict>
      </w:r>
      <w:r>
        <w:rPr>
          <w:noProof/>
        </w:rPr>
        <w:pict>
          <v:rect id="Прямоугольник 3898" o:spid="_x0000_s1809" style="position:absolute;margin-left:121.75pt;margin-top:20.3pt;width:64pt;height:3.55pt;rotation:180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v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" fillcolor="#b9cde5" strokecolor="#b9cde5" strokeweight="2pt"/>
        </w:pict>
      </w:r>
      <w:r>
        <w:rPr>
          <w:noProof/>
        </w:rPr>
        <w:pict>
          <v:rect id="_x0000_s1810" style="position:absolute;margin-left:686.5pt;margin-top:7.85pt;width:22.85pt;height:44.25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" fillcolor="#fc0" strokecolor="#fc0">
            <v:textbox inset="2.09544mm,1.0477mm,2.09544mm,1.0477mm">
              <w:txbxContent>
                <w:p w:rsidR="00743CD8" w:rsidRPr="00271242" w:rsidRDefault="00743CD8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879" o:spid="_x0000_s1811" style="position:absolute;margin-left:668.5pt;margin-top:8.15pt;width:118.1pt;height:3.6pt;rotation:1315642fd;z-index:251140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" fillcolor="#b9cde5" strokecolor="#b9cde5" strokeweight="2pt"/>
        </w:pict>
      </w:r>
      <w:r>
        <w:rPr>
          <w:noProof/>
        </w:rPr>
        <w:pict>
          <v:rect id="_x0000_s1812" style="position:absolute;margin-left:371pt;margin-top:21.95pt;width:30.05pt;height:21.6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NUbNkKAIAAEEEAAAOAAAAAAAAAAAAAAAAAC4CAABkcnMv&#10;ZTJvRG9jLnhtbFBLAQItABQABgAIAAAAIQA11SnN4QAAAAkBAAAPAAAAAAAAAAAAAAAAAIIEAABk&#10;cnMvZG93bnJldi54bWxQSwUGAAAAAAQABADzAAAAkAUAAAAA&#10;" fillcolor="#fc9" strokecolor="#fc9"/>
        </w:pict>
      </w:r>
      <w:r>
        <w:rPr>
          <w:noProof/>
        </w:rPr>
        <w:pict>
          <v:oval id="_x0000_s1813" style="position:absolute;margin-left:332.35pt;margin-top:21.9pt;width:18.75pt;height:15.85pt;z-index:25150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csHA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" fillcolor="#396"/>
        </w:pict>
      </w:r>
      <w:r>
        <w:rPr>
          <w:noProof/>
        </w:rPr>
        <w:pict>
          <v:rect id="_x0000_s1814" style="position:absolute;margin-left:230.65pt;margin-top:.25pt;width:45.45pt;height:17.75pt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AjyPZZLAIAAFUEAAAOAAAAAAAAAAAAAAAAAC4CAABkcnMv&#10;ZTJvRG9jLnhtbFBLAQItABQABgAIAAAAIQBgDwsw3QAAAAcBAAAPAAAAAAAAAAAAAAAAAIYEAABk&#10;cnMvZG93bnJldi54bWxQSwUGAAAAAAQABADzAAAAkAUAAAAA&#10;" fillcolor="#0cf" strokecolor="#0cf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_x0000_s1815" style="position:absolute;margin-left:731.05pt;margin-top:13.6pt;width:52.75pt;height:95.95pt;z-index:2514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" fillcolor="#396" strokecolor="#396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271242" w:rsidRDefault="00743CD8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16" style="position:absolute;margin-left:615.7pt;margin-top:21.5pt;width:14.7pt;height:14.7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iI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817" style="position:absolute;margin-left:609.05pt;margin-top:.05pt;width:14.7pt;height:14.7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gW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2aQo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818" style="position:absolute;margin-left:543.2pt;margin-top:13.6pt;width:14.7pt;height:14.7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h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19" style="position:absolute;margin-left:-31.35pt;margin-top:20.25pt;width:14.7pt;height:14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h8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W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820" style="position:absolute;margin-left:9.15pt;margin-top:20.55pt;width:14.7pt;height:14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it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" fillcolor="#f90" strokecolor="#f90"/>
        </w:pict>
      </w:r>
      <w:r>
        <w:rPr>
          <w:noProof/>
        </w:rPr>
        <w:pict>
          <v:rect id="_x0000_s1821" style="position:absolute;margin-left:137.7pt;margin-top:11.1pt;width:38.5pt;height:24.2pt;z-index:2514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" fillcolor="#fc9" strokecolor="#fc9"/>
        </w:pict>
      </w:r>
      <w:r>
        <w:rPr>
          <w:noProof/>
        </w:rPr>
        <w:pict>
          <v:rect id="Прямоугольник 4968" o:spid="_x0000_s1822" style="position:absolute;margin-left:154.7pt;margin-top:8.6pt;width:102.05pt;height:11.8pt;rotation:6411674fd;z-index:25151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OFU9H3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>
        <w:rPr>
          <w:noProof/>
        </w:rPr>
        <w:pict>
          <v:rect id="Прямоугольник 4973" o:spid="_x0000_s1823" style="position:absolute;margin-left:54.65pt;margin-top:6.95pt;width:123.95pt;height:12.35pt;rotation:90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" fillcolor="#dbe5f1" strokecolor="#dbe5f1" strokeweight="2pt"/>
        </w:pict>
      </w:r>
      <w:r>
        <w:rPr>
          <w:noProof/>
        </w:rPr>
        <w:pict>
          <v:rect id="_x0000_s1824" style="position:absolute;margin-left:59.2pt;margin-top:9.55pt;width:31.8pt;height:15.85pt;z-index:25148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AOS0EOJQIAAEEEAAAOAAAAAAAAAAAAAAAAAC4CAABkcnMvZTJvRG9j&#10;LnhtbFBLAQItABQABgAIAAAAIQAzX/Th3gAAAAkBAAAPAAAAAAAAAAAAAAAAAH8EAABkcnMvZG93&#10;bnJldi54bWxQSwUGAAAAAAQABADzAAAAigUAAAAA&#10;" fillcolor="#fc9" strokecolor="#fc9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25" style="position:absolute;margin-left:493.6pt;margin-top:18.9pt;width:14.7pt;height:14.75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H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826" style="position:absolute;margin-left:621pt;margin-top:22.1pt;width:14.7pt;height:14.7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ji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JoX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27" style="position:absolute;margin-left:548.9pt;margin-top:13pt;width:14.7pt;height:14.7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j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28" style="position:absolute;margin-left:-31.15pt;margin-top:22.25pt;width:14.7pt;height:14.7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W4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r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" fillcolor="#f90" strokecolor="#f90"/>
        </w:pict>
      </w:r>
      <w:r>
        <w:rPr>
          <w:noProof/>
        </w:rPr>
        <w:pict>
          <v:rect id="_x0000_s1829" style="position:absolute;margin-left:10.05pt;margin-top:20.1pt;width:14.7pt;height:14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g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" fillcolor="#f90" strokecolor="#f90"/>
        </w:pict>
      </w:r>
      <w:r>
        <w:rPr>
          <w:noProof/>
        </w:rPr>
        <w:pict>
          <v:rect id="Прямоугольник 3902" o:spid="_x0000_s1830" style="position:absolute;margin-left:207.9pt;margin-top:9.15pt;width:53pt;height:3.6pt;rotation:180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" fillcolor="#b9cde5" strokecolor="#b9cde5" strokeweight="2pt"/>
        </w:pict>
      </w:r>
      <w:r>
        <w:rPr>
          <w:noProof/>
        </w:rPr>
        <w:pict>
          <v:rect id="Прямоугольник 3900" o:spid="_x0000_s1831" style="position:absolute;margin-left:46.25pt;margin-top:16.15pt;width:64pt;height:3.55pt;rotation:180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Qk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" fillcolor="#b9cde5" strokecolor="#b9cde5" strokeweight="2pt"/>
        </w:pict>
      </w:r>
      <w:r>
        <w:rPr>
          <w:noProof/>
        </w:rPr>
        <w:pict>
          <v:rect id="Прямоугольник 3899" o:spid="_x0000_s1832" style="position:absolute;margin-left:124.4pt;margin-top:20.25pt;width:64pt;height:3.55pt;rotation:180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Lrqg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" fillcolor="#b9cde5" strokecolor="#b9cde5" strokeweight="2pt"/>
        </w:pict>
      </w:r>
      <w:r>
        <w:rPr>
          <w:noProof/>
        </w:rPr>
        <w:pict>
          <v:rect id="_x0000_s1833" style="position:absolute;margin-left:340.8pt;margin-top:11.25pt;width:59.95pt;height:13.05pt;z-index:2515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rect id="_x0000_s1834" style="position:absolute;margin-left:216.7pt;margin-top:15.7pt;width:44.55pt;height:14.75pt;z-index:2514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qJMK5i4CAABV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>
        <w:rPr>
          <w:noProof/>
        </w:rPr>
        <w:pict>
          <v:oval id="_x0000_s1835" style="position:absolute;margin-left:96.45pt;margin-top:.1pt;width:10.85pt;height:8.3pt;z-index:2514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QzGw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" fillcolor="#333" strokecolor="#333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36" style="position:absolute;margin-left:498.3pt;margin-top:17.9pt;width:14.7pt;height:14.75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" fillcolor="#f90" strokecolor="#f90"/>
        </w:pict>
      </w:r>
      <w:r>
        <w:rPr>
          <w:noProof/>
        </w:rPr>
        <w:pict>
          <v:rect id="_x0000_s1837" style="position:absolute;margin-left:427.7pt;margin-top:12.8pt;width:14.7pt;height:14.7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0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38" style="position:absolute;margin-left:399.5pt;margin-top:11.75pt;width:14.7pt;height:14.7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w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839" style="position:absolute;margin-left:371.45pt;margin-top:11.5pt;width:14.7pt;height:14.7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x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40" style="position:absolute;margin-left:344.45pt;margin-top:10.7pt;width:14.7pt;height:14.7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o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41" style="position:absolute;margin-left:627.45pt;margin-top:19.25pt;width:14.7pt;height:14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S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42" style="position:absolute;margin-left:558.8pt;margin-top:12.6pt;width:14.7pt;height:14.7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i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X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43" style="position:absolute;margin-left:9.35pt;margin-top:23.05pt;width:14.7pt;height:14.7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X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j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" fillcolor="#f90" strokecolor="#f90"/>
        </w:pict>
      </w:r>
      <w:r>
        <w:rPr>
          <w:noProof/>
        </w:rPr>
        <w:pict>
          <v:rect id="Прямоугольник 3892" o:spid="_x0000_s1844" style="position:absolute;margin-left:75.4pt;margin-top:15.45pt;width:31.8pt;height:8.7pt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" fillcolor="#dbe5f1" strokecolor="#dbe5f1" strokeweight="2pt"/>
        </w:pict>
      </w:r>
      <w:r>
        <w:rPr>
          <w:noProof/>
        </w:rPr>
        <w:pict>
          <v:rect id="_x0000_s1845" style="position:absolute;margin-left:125.45pt;margin-top:3.15pt;width:56.95pt;height:14.7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</w:rPr>
        <w:pict>
          <v:shape id="Поле 4983" o:spid="_x0000_s1846" type="#_x0000_t202" style="position:absolute;margin-left:100.2pt;margin-top:17.7pt;width:27.6pt;height:15.9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" filled="f" stroked="f" strokeweight=".5pt">
            <v:textbox>
              <w:txbxContent>
                <w:p w:rsidR="00743CD8" w:rsidRPr="00533401" w:rsidRDefault="00743CD8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</w:t>
      </w:r>
      <w:r>
        <w:rPr>
          <w:noProof/>
        </w:rPr>
        <w:pict>
          <v:rect id="_x0000_s1847" style="position:absolute;margin-left:57.55pt;margin-top:-.2pt;width:44.3pt;height:14.75pt;z-index:25148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D3sdNG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743CD8" w:rsidRPr="00271242" w:rsidRDefault="00743CD8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48" style="position:absolute;margin-left:503.7pt;margin-top:16.45pt;width:14.7pt;height:14.75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HN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" fillcolor="#f90" strokecolor="#f90"/>
        </w:pict>
      </w:r>
      <w:r>
        <w:rPr>
          <w:noProof/>
        </w:rPr>
        <w:pict>
          <v:rect id="_x0000_s1849" style="position:absolute;margin-left:630.7pt;margin-top:16.95pt;width:14.7pt;height:14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e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50" style="position:absolute;margin-left:565.3pt;margin-top:10.15pt;width:14.7pt;height:14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T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851" style="position:absolute;margin-left:-31.7pt;margin-top:22.55pt;width:14.7pt;height:14.7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" fillcolor="#f90" strokecolor="#f90"/>
        </w:pict>
      </w:r>
      <w:r>
        <w:rPr>
          <w:noProof/>
        </w:rPr>
        <w:pict>
          <v:rect id="_x0000_s1852" style="position:absolute;margin-left:8.65pt;margin-top:22.85pt;width:14.7pt;height:14.7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XS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" fillcolor="#f90" strokecolor="#f90"/>
        </w:pict>
      </w:r>
      <w:r>
        <w:rPr>
          <w:noProof/>
        </w:rPr>
        <w:pict>
          <v:rect id="_x0000_s1853" style="position:absolute;margin-left:-31.4pt;margin-top:-.1pt;width:14.7pt;height:14.7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" fillcolor="#f90" strokecolor="#f90"/>
        </w:pict>
      </w:r>
      <w:r>
        <w:rPr>
          <w:noProof/>
        </w:rPr>
        <w:pict>
          <v:rect id="_x0000_s1854" style="position:absolute;margin-left:271.9pt;margin-top:7.5pt;width:14.7pt;height:14.75pt;z-index:2515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cf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55" style="position:absolute;margin-left:207.8pt;margin-top:8.6pt;width:30.4pt;height:17.4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" fillcolor="#669" strokecolor="#669"/>
        </w:pict>
      </w:r>
      <w:r>
        <w:rPr>
          <w:noProof/>
        </w:rPr>
        <w:pict>
          <v:line id="_x0000_s1856" style="position:absolute;z-index:251542016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Or4RGx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line id="_x0000_s1857" style="position:absolute;flip:x y;z-index:251540992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C3DMym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>
        <w:rPr>
          <w:noProof/>
        </w:rPr>
        <w:pict>
          <v:rect id="_x0000_s1858" style="position:absolute;margin-left:118.65pt;margin-top:8.55pt;width:58.35pt;height:19.25pt;z-index:2514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Fp8bnYdAgAAGQQAAA4AAAAAAAAAAAAAAAAALgIAAGRycy9lMm9Eb2MueG1sUEsB&#10;Ai0AFAAGAAgAAAAhAILQQMvfAAAACQEAAA8AAAAAAAAAAAAAAAAAdwQAAGRycy9kb3ducmV2Lnht&#10;bFBLBQYAAAAABAAEAPMAAACDBQAAAAA=&#10;" filled="f" strokeweight="2.25pt"/>
        </w:pict>
      </w:r>
      <w:r>
        <w:rPr>
          <w:noProof/>
        </w:rPr>
        <w:pict>
          <v:rect id="_x0000_s1859" style="position:absolute;margin-left:86.55pt;margin-top:3.3pt;width:14.7pt;height:21.95pt;z-index:2515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" fillcolor="#fc9" strokecolor="#fc9"/>
        </w:pict>
      </w:r>
      <w:r>
        <w:rPr>
          <w:noProof/>
        </w:rPr>
        <w:pict>
          <v:rect id="_x0000_s1860" style="position:absolute;margin-left:101.3pt;margin-top:1.9pt;width:86.2pt;height:37.65pt;z-index:2514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" fillcolor="#9c0" strokeweight="1pt">
            <v:stroke dashstyle="dash"/>
            <v:textbox inset="2.09544mm,1.0477mm,2.09544mm,1.0477mm">
              <w:txbxContent>
                <w:p w:rsidR="00743CD8" w:rsidRPr="00271242" w:rsidRDefault="00743CD8" w:rsidP="00D64137">
                  <w:pPr>
                    <w:rPr>
                      <w:sz w:val="19"/>
                    </w:rPr>
                  </w:pPr>
                  <w:r w:rsidRPr="00770F27">
                    <w:rPr>
                      <w:noProof/>
                      <w:color w:val="000000"/>
                    </w:rPr>
                    <w:pict>
                      <v:shape id="Рисунок 3845" o:spid="_x0000_i1153" type="#_x0000_t75" style="width:9pt;height:9pt;visibility:visible">
                        <v:imagedata r:id="rId36" o:title="" chromakey="white"/>
                      </v:shape>
                    </w:pict>
                  </w:r>
                </w:p>
                <w:p w:rsidR="00743CD8" w:rsidRPr="000264A3" w:rsidRDefault="00743CD8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МКДОУ № 37</w:t>
                  </w:r>
                </w:p>
              </w:txbxContent>
            </v:textbox>
          </v:rect>
        </w:pict>
      </w:r>
      <w:r>
        <w:rPr>
          <w:noProof/>
        </w:rPr>
        <w:pict>
          <v:shape id="Поле 3764" o:spid="_x0000_s1861" type="#_x0000_t202" style="position:absolute;margin-left:272.85pt;margin-top:.15pt;width:115.5pt;height:19.25pt;rotation:5703448fd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AKwGDU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3765" o:spid="_x0000_s1862" style="position:absolute;margin-left:344pt;margin-top:9.1pt;width:105.7pt;height:16.75pt;z-index:251477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5o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HaBrmj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>
        <w:rPr>
          <w:noProof/>
        </w:rPr>
        <w:pict>
          <v:shape id="Поле 3766" o:spid="_x0000_s1863" type="#_x0000_t202" style="position:absolute;margin-left:635.25pt;margin-top:5.3pt;width:87.05pt;height:21.85pt;rotation:5056465fd;z-index:2514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KDLS+3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743CD8" w:rsidRDefault="00743CD8" w:rsidP="00D64137">
                  <w:r>
                    <w:t>ул. Кунавина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864" style="position:absolute;margin-left:508.15pt;margin-top:15.8pt;width:14.7pt;height:14.7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G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Dxf99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865" style="position:absolute;margin-left:430.9pt;margin-top:7.4pt;width:14.7pt;height:14.7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E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66" style="position:absolute;margin-left:403.4pt;margin-top:7.55pt;width:14.7pt;height:14.75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3v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867" style="position:absolute;margin-left:374.15pt;margin-top:7.1pt;width:14.7pt;height:14.7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2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868" style="position:absolute;margin-left:347.4pt;margin-top:7.05pt;width:14.7pt;height:14.7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1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69" style="position:absolute;margin-left:637.05pt;margin-top:14.45pt;width:14.7pt;height:14.7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d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" fillcolor="#f90" strokecolor="#f90"/>
        </w:pict>
      </w:r>
      <w:r>
        <w:rPr>
          <w:noProof/>
        </w:rPr>
        <w:pict>
          <v:rect id="_x0000_s1870" style="position:absolute;margin-left:569.25pt;margin-top:8.95pt;width:14.7pt;height:14.7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f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871" style="position:absolute;margin-left:8.65pt;margin-top:23pt;width:14.7pt;height:14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" fillcolor="#f90" strokecolor="#f90"/>
        </w:pict>
      </w:r>
      <w:r>
        <w:rPr>
          <w:noProof/>
        </w:rPr>
        <w:pict>
          <v:rect id="Прямоугольник 3896" o:spid="_x0000_s1872" style="position:absolute;margin-left:33pt;margin-top:13.25pt;width:64pt;height:3.55pt;rotation:90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" fillcolor="#b9cde5" strokecolor="#b9cde5" strokeweight="2pt"/>
        </w:pict>
      </w:r>
      <w:r>
        <w:rPr>
          <w:noProof/>
        </w:rPr>
        <w:pict>
          <v:shape id="Поле 3770" o:spid="_x0000_s1873" type="#_x0000_t202" style="position:absolute;margin-left:22.9pt;margin-top:9.75pt;width:57.2pt;height:19.15pt;rotation:90;z-index:2514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" fillcolor="#f79646" strokecolor="#f79646" strokeweight=".5pt">
            <v:textbox>
              <w:txbxContent>
                <w:p w:rsidR="00743CD8" w:rsidRPr="00076732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893" o:spid="_x0000_s1874" style="position:absolute;margin-left:32.5pt;margin-top:1.8pt;width:77.4pt;height:8.35pt;rotation:90;z-index:25157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" fillcolor="#dbe5f1" strokecolor="#dbe5f1" strokeweight="2pt"/>
        </w:pict>
      </w:r>
      <w:r>
        <w:rPr>
          <w:noProof/>
        </w:rPr>
        <w:pict>
          <v:line id="_x0000_s1875" style="position:absolute;z-index:251533824;visibility:visible" from="117.9pt,14.8pt" to="125.9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876" style="position:absolute;z-index:251567616;visibility:visible" from="125.2pt,15.6pt" to="157.2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" strokecolor="red" strokeweight="1.5pt">
            <v:stroke dashstyle="dash" startarrow="block" endarrow="block"/>
          </v:lin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bookmarkStart w:id="0" w:name="_GoBack"/>
      <w:r>
        <w:rPr>
          <w:noProof/>
        </w:rPr>
        <w:pict>
          <v:rect id="_x0000_s1877" style="position:absolute;margin-left:197.45pt;margin-top:4pt;width:14.7pt;height:14.7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" fillcolor="#f90" strokecolor="#f90"/>
        </w:pict>
      </w:r>
      <w:bookmarkEnd w:id="0"/>
      <w:r>
        <w:rPr>
          <w:noProof/>
        </w:rPr>
        <w:pict>
          <v:rect id="_x0000_s1878" style="position:absolute;margin-left:222.35pt;margin-top:8.3pt;width:14.7pt;height:14.7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879" style="position:absolute;margin-left:246.45pt;margin-top:11.05pt;width:14.7pt;height:14.7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b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880" style="position:absolute;margin-left:272.35pt;margin-top:13.85pt;width:14.7pt;height:14.7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e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881" style="position:absolute;margin-left:170.8pt;margin-top:2.45pt;width:14.7pt;height:14.7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882" style="position:absolute;margin-left:346.95pt;margin-top:6.45pt;width:14.7pt;height:14.75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L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83" style="position:absolute;margin-left:517.55pt;margin-top:15.15pt;width:14.7pt;height:14.75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P+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884" style="position:absolute;margin-left:642.1pt;margin-top:13.55pt;width:14.7pt;height:14.7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Y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885" style="position:absolute;margin-left:574.15pt;margin-top:6.5pt;width:14.7pt;height:14.7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c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886" style="position:absolute;margin-left:10.45pt;margin-top:19.05pt;width:14.7pt;height:14.7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Yi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T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" fillcolor="#f90" strokecolor="#f90"/>
        </w:pict>
      </w:r>
      <w:r>
        <w:rPr>
          <w:noProof/>
        </w:rPr>
        <w:pict>
          <v:rect id="_x0000_s1887" style="position:absolute;margin-left:-31.4pt;margin-top:23.25pt;width:14.7pt;height:14.7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" fillcolor="#f90" strokecolor="#f90"/>
        </w:pict>
      </w:r>
      <w:r>
        <w:rPr>
          <w:noProof/>
        </w:rPr>
        <w:pict>
          <v:rect id="_x0000_s1888" style="position:absolute;margin-left:-30.65pt;margin-top:-.45pt;width:14.7pt;height:14.7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a8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z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" fillcolor="#f90" strokecolor="#f90"/>
        </w:pict>
      </w:r>
      <w:r>
        <w:rPr>
          <w:noProof/>
        </w:rPr>
        <w:pict>
          <v:rect id="Прямоугольник 3894" o:spid="_x0000_s1889" style="position:absolute;margin-left:73.1pt;margin-top:15.45pt;width:21.1pt;height:6.9pt;z-index:25157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" fillcolor="#dbe5f1" strokecolor="#dbe5f1" strokeweight="2pt"/>
        </w:pict>
      </w:r>
      <w:r>
        <w:rPr>
          <w:noProof/>
        </w:rPr>
        <w:pict>
          <v:line id="_x0000_s1890" style="position:absolute;z-index:251525632;visibility:visible" from="153.55pt,17.5pt" to="331.2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" strokecolor="red" strokeweight="1.5pt">
            <v:stroke dashstyle="dash" endarrow="block"/>
          </v:line>
        </w:pict>
      </w:r>
      <w:r>
        <w:rPr>
          <w:noProof/>
        </w:rPr>
        <w:pict>
          <v:line id="_x0000_s1891" style="position:absolute;z-index:25152665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" strokeweight="1.5pt">
            <v:stroke startarrow="block"/>
          </v:lin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shape id="Поле 3773" o:spid="_x0000_s1892" type="#_x0000_t202" style="position:absolute;margin-left:496.85pt;margin-top:-.05pt;width:113.85pt;height:20.05pt;rotation:4747255fd;z-index:2514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" fillcolor="#dbe5f1" strokecolor="#dbe5f1" strokeweight=".5pt">
            <v:textbox>
              <w:txbxContent>
                <w:p w:rsidR="00743CD8" w:rsidRDefault="00743CD8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893" style="position:absolute;left:0;text-align:left;margin-left:500.7pt;margin-top:16.25pt;width:14.7pt;height:14.7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" fillcolor="#f90" strokecolor="#f90"/>
        </w:pict>
      </w:r>
      <w:r>
        <w:rPr>
          <w:noProof/>
        </w:rPr>
        <w:pict>
          <v:rect id="_x0000_s1894" style="position:absolute;left:0;text-align:left;margin-left:474.9pt;margin-top:13.75pt;width:14.7pt;height:14.7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3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fYK8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895" style="position:absolute;left:0;text-align:left;margin-left:407.75pt;margin-top:95.95pt;width:14.7pt;height:14.7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4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" fillcolor="#f90" strokecolor="#f90"/>
        </w:pict>
      </w:r>
      <w:r>
        <w:rPr>
          <w:noProof/>
        </w:rPr>
        <w:pict>
          <v:rect id="_x0000_s1896" style="position:absolute;left:0;text-align:left;margin-left:452.4pt;margin-top:11.15pt;width:14.7pt;height:14.7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897" style="position:absolute;left:0;text-align:left;margin-left:426.85pt;margin-top:9.55pt;width:14.7pt;height:14.7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Mv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898" style="position:absolute;left:0;text-align:left;margin-left:400pt;margin-top:5.3pt;width:14.7pt;height:14.75pt;z-index:25201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I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899" style="position:absolute;left:0;text-align:left;margin-left:374.45pt;margin-top:2.95pt;width:14.7pt;height:14.75pt;z-index:25201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900" style="position:absolute;left:0;text-align:left;margin-left:350.3pt;margin-top:.2pt;width:14.7pt;height:14.7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K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901" style="position:absolute;left:0;text-align:left;margin-left:523pt;margin-top:15.8pt;width:14.7pt;height:14.7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F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02" style="position:absolute;left:0;text-align:left;margin-left:650.9pt;margin-top:12.95pt;width:14.7pt;height:14.75pt;z-index:25198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aZ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" fillcolor="#f90" strokecolor="#f90"/>
        </w:pict>
      </w:r>
      <w:r>
        <w:rPr>
          <w:noProof/>
        </w:rPr>
        <w:pict>
          <v:rect id="_x0000_s1903" style="position:absolute;left:0;text-align:left;margin-left:579.9pt;margin-top:4.15pt;width:14.7pt;height:14.7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Z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904" style="position:absolute;left:0;text-align:left;margin-left:19.25pt;margin-top:14.4pt;width:14.7pt;height:14.7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eL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" fillcolor="#f90" strokecolor="#f90"/>
        </w:pict>
      </w:r>
      <w:r>
        <w:rPr>
          <w:noProof/>
        </w:rPr>
        <w:pict>
          <v:rect id="Прямоугольник 3895" o:spid="_x0000_s1905" style="position:absolute;left:0;text-align:left;margin-left:66.05pt;margin-top:16pt;width:60.55pt;height:10.95pt;rotation:90;z-index:2515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" fillcolor="#dbe5f1" strokecolor="#dbe5f1" strokeweight="2pt"/>
        </w:pict>
      </w:r>
      <w:r>
        <w:rPr>
          <w:noProof/>
        </w:rPr>
        <w:pict>
          <v:shape id="Поле 3777" o:spid="_x0000_s1906" type="#_x0000_t202" style="position:absolute;left:0;text-align:left;margin-left:47.6pt;margin-top:14.4pt;width:49.95pt;height:20.8pt;rotation:90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" fillcolor="#f79646" strokecolor="#f79646" strokeweight=".5pt">
            <v:textbox>
              <w:txbxContent>
                <w:p w:rsidR="00743CD8" w:rsidRPr="00076732" w:rsidRDefault="00743CD8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line id="_x0000_s1907" style="position:absolute;left:0;text-align:left;flip:x y;z-index:251528704;visibility:visible" from="152.75pt,14.75pt" to="340.3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" strokecolor="red" strokeweight="1.5pt">
            <v:stroke dashstyle="dash" endarrow="block"/>
          </v:line>
        </w:pict>
      </w:r>
      <w:r>
        <w:rPr>
          <w:noProof/>
        </w:rPr>
        <w:pict>
          <v:line id="_x0000_s1908" style="position:absolute;left:0;text-align:left;z-index:251534848;visibility:visible" from="333.55pt,18.6pt" to="340.45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909" style="position:absolute;left:0;text-align:left;z-index:25152768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94Qd1x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>
        <w:rPr>
          <w:noProof/>
        </w:rPr>
        <w:pict>
          <v:rect id="_x0000_s1910" style="position:absolute;left:0;text-align:left;margin-left:140.35pt;margin-top:14.45pt;width:11.3pt;height:10.9pt;z-index:2515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" fillcolor="#fc9" strokecolor="#fc9"/>
        </w:pict>
      </w:r>
      <w:r>
        <w:rPr>
          <w:noProof/>
        </w:rPr>
        <w:pict>
          <v:shape id="Поле 3779" o:spid="_x0000_s1911" type="#_x0000_t202" style="position:absolute;left:0;text-align:left;margin-left:246.15pt;margin-top:10.75pt;width:82.5pt;height:18.7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SiPhnr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780" o:spid="_x0000_s1912" style="position:absolute;left:0;text-align:left;margin-left:180.95pt;margin-top:21.2pt;width:396.75pt;height:22.6pt;rotation:396431fd;z-index:25144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" fillcolor="#dbe5f1" strokecolor="#dbe5f1" strokeweight="2pt"/>
        </w:pict>
      </w:r>
    </w:p>
    <w:p w:rsidR="00743CD8" w:rsidRDefault="00743CD8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913" style="position:absolute;margin-left:656.05pt;margin-top:12.2pt;width:14.7pt;height:14.75pt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rR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p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" fillcolor="#f90" strokecolor="#f90"/>
        </w:pict>
      </w:r>
      <w:r>
        <w:rPr>
          <w:noProof/>
        </w:rPr>
        <w:pict>
          <v:rect id="_x0000_s1914" style="position:absolute;margin-left:586.3pt;margin-top:3.3pt;width:14.7pt;height:14.7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b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" fillcolor="#f90" strokecolor="#f90"/>
        </w:pict>
      </w:r>
      <w:r>
        <w:rPr>
          <w:noProof/>
        </w:rPr>
        <w:pict>
          <v:rect id="_x0000_s1915" style="position:absolute;margin-left:303.05pt;margin-top:16.3pt;width:14.7pt;height:14.7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J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916" style="position:absolute;margin-left:276.25pt;margin-top:12.95pt;width:14.7pt;height:14.7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I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G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917" style="position:absolute;margin-left:250.25pt;margin-top:10.25pt;width:14.7pt;height:14.7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n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" fillcolor="#f90" strokecolor="#f90"/>
        </w:pict>
      </w:r>
      <w:r>
        <w:rPr>
          <w:noProof/>
        </w:rPr>
        <w:pict>
          <v:rect id="_x0000_s1918" style="position:absolute;margin-left:223.75pt;margin-top:7.7pt;width:14.7pt;height:14.7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FD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y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" fillcolor="#f90" strokecolor="#f90"/>
        </w:pict>
      </w:r>
      <w:r>
        <w:rPr>
          <w:noProof/>
        </w:rPr>
        <w:pict>
          <v:rect id="_x0000_s1919" style="position:absolute;margin-left:197.25pt;margin-top:4.55pt;width:14.7pt;height:14.7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0L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" fillcolor="#f90" strokecolor="#f90"/>
        </w:pict>
      </w:r>
      <w:r>
        <w:rPr>
          <w:noProof/>
        </w:rPr>
        <w:pict>
          <v:rect id="_x0000_s1920" style="position:absolute;margin-left:171.7pt;margin-top:1.05pt;width:14.7pt;height:14.7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1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921" style="position:absolute;margin-left:15.05pt;margin-top:20.8pt;width:14.7pt;height:14.7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o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h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922" style="position:absolute;margin-left:-29.65pt;margin-top:.6pt;width:14.7pt;height:14.7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" fillcolor="#f90" strokecolor="#f90"/>
        </w:pict>
      </w:r>
      <w:r>
        <w:rPr>
          <w:noProof/>
        </w:rPr>
        <w:pict>
          <v:rect id="Прямоугольник 4001" o:spid="_x0000_s1923" style="position:absolute;margin-left:395.7pt;margin-top:306.35pt;width:7.35pt;height:7.4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Vj&#10;2QRIAgAAUAQAAA4AAAAAAAAAAAAAAAAALgIAAGRycy9lMm9Eb2MueG1sUEsBAi0AFAAGAAgAAAAh&#10;AASEjXPhAAAACwEAAA8AAAAAAAAAAAAAAAAAogQAAGRycy9kb3ducmV2LnhtbFBLBQYAAAAABAAE&#10;APMAAACwBQAAAAA=&#10;" fillcolor="#f90" strokecolor="#f90"/>
        </w:pict>
      </w:r>
      <w:r>
        <w:rPr>
          <w:noProof/>
        </w:rPr>
        <w:pict>
          <v:rect id="Прямоугольник 3897" o:spid="_x0000_s1924" style="position:absolute;margin-left:63.25pt;margin-top:-.1pt;width:51.55pt;height:3.55pt;rotation:90;z-index:25157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" fillcolor="#b9cde5" strokecolor="#b9cde5" strokeweight="2pt"/>
        </w:pict>
      </w:r>
      <w:r>
        <w:rPr>
          <w:noProof/>
        </w:rPr>
        <w:pict>
          <v:shape id="Поле 3781" o:spid="_x0000_s1925" type="#_x0000_t202" style="position:absolute;margin-left:-5.25pt;margin-top:19.3pt;width:97.4pt;height:18.95pt;rotation:90;z-index:2514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" fillcolor="#dbe5f1" strokecolor="#dbe5f1" strokeweight=".5pt">
            <v:textbox>
              <w:txbxContent>
                <w:p w:rsidR="00743CD8" w:rsidRPr="00102770" w:rsidRDefault="00743CD8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782" o:spid="_x0000_s1926" style="position:absolute;margin-left:10.2pt;margin-top:6.85pt;width:31.8pt;height:8.7pt;z-index:25147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" fillcolor="#dbe5f1" strokecolor="#dbe5f1" strokeweight="2pt"/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pict>
          <v:rect id="Прямоугольник 3783" o:spid="_x0000_s1927" style="position:absolute;margin-left:453.5pt;margin-top:8pt;width:443.85pt;height:3.55pt;rotation:-4973115fd;flip:y;z-index:25143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NwDPHq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928" style="position:absolute;left:0;text-align:left;margin-left:381.95pt;margin-top:1.15pt;width:14.7pt;height:14.75pt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U2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v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929" style="position:absolute;left:0;text-align:left;margin-left:406.7pt;margin-top:3.3pt;width:14.7pt;height:14.75pt;z-index:25204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V5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s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930" style="position:absolute;left:0;text-align:left;margin-left:428.6pt;margin-top:6.5pt;width:14.7pt;height:14.75pt;z-index:25204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kx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" fillcolor="#f90" strokecolor="#f90"/>
        </w:pict>
      </w:r>
      <w:r>
        <w:rPr>
          <w:noProof/>
        </w:rPr>
        <w:pict>
          <v:rect id="_x0000_s1931" style="position:absolute;left:0;text-align:left;margin-left:452.15pt;margin-top:6.85pt;width:14.7pt;height:14.7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l+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k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32" style="position:absolute;left:0;text-align:left;margin-left:475.8pt;margin-top:9.85pt;width:14.7pt;height:14.75pt;z-index:25204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m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33" style="position:absolute;left:0;text-align:left;margin-left:501.45pt;margin-top:11.9pt;width:14.7pt;height:14.7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ng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934" style="position:absolute;left:0;text-align:left;margin-left:522.6pt;margin-top:14.45pt;width:14.7pt;height:14.75pt;z-index:25204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jX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35" style="position:absolute;left:0;text-align:left;margin-left:659.7pt;margin-top:10.35pt;width:14.7pt;height:14.7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O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36" style="position:absolute;left:0;text-align:left;margin-left:597.15pt;margin-top:21.85pt;width:14.7pt;height:14.7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+2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r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37" style="position:absolute;left:0;text-align:left;margin-left:591.55pt;margin-top:1.15pt;width:14.7pt;height:14.7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q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" fillcolor="#f90" strokecolor="#f90"/>
        </w:pict>
      </w:r>
      <w:r>
        <w:rPr>
          <w:noProof/>
        </w:rPr>
        <w:pict>
          <v:rect id="_x0000_s1938" style="position:absolute;left:0;text-align:left;margin-left:539.75pt;margin-top:19.3pt;width:14.7pt;height:14.7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p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939" style="position:absolute;left:0;text-align:left;margin-left:157.8pt;margin-top:21.6pt;width:14.7pt;height:14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q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j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40" style="position:absolute;left:0;text-align:left;margin-left:135.45pt;margin-top:19.35pt;width:14.7pt;height:14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r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41" style="position:absolute;left:0;text-align:left;margin-left:6.05pt;margin-top:21.95pt;width:14.7pt;height:14.7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t4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xbyg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" fillcolor="#f90" strokecolor="#f90"/>
        </w:pict>
      </w:r>
      <w:r>
        <w:rPr>
          <w:noProof/>
        </w:rPr>
        <w:pict>
          <v:rect id="_x0000_s1942" style="position:absolute;left:0;text-align:left;margin-left:-31.4pt;margin-top:.65pt;width:14.7pt;height:14.7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3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943" style="position:absolute;left:0;text-align:left;margin-left:52.9pt;margin-top:3.15pt;width:37.6pt;height:24.25pt;z-index:2514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" fillcolor="#0cf" strokecolor="#0cf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944" style="position:absolute;left:0;text-align:left;margin-left:666.9pt;margin-top:7.4pt;width:14.7pt;height:14.7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945" style="position:absolute;left:0;text-align:left;margin-left:604.05pt;margin-top:22.45pt;width:14.7pt;height:14.7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/5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46" style="position:absolute;left:0;text-align:left;margin-left:543.2pt;margin-top:16.5pt;width:14.7pt;height:14.7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t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47" style="position:absolute;left:0;text-align:left;margin-left:381.7pt;margin-top:23.65pt;width:14.7pt;height:14.7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T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48" style="position:absolute;left:0;text-align:left;margin-left:356.25pt;margin-top:19.95pt;width:14.7pt;height:14.7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Q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49" style="position:absolute;left:0;text-align:left;margin-left:305.2pt;margin-top:14.6pt;width:14.7pt;height:14.75pt;z-index:25194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2V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mV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50" style="position:absolute;left:0;text-align:left;margin-left:279.3pt;margin-top:10.2pt;width:14.7pt;height:14.75pt;z-index:2519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3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J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51" style="position:absolute;left:0;text-align:left;margin-left:254.3pt;margin-top:6.95pt;width:14.7pt;height:14.75pt;z-index:2519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zt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o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952" style="position:absolute;left:0;text-align:left;margin-left:230.15pt;margin-top:5.9pt;width:14.7pt;height:14.75pt;z-index:2519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yi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p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953" style="position:absolute;left:0;text-align:left;margin-left:206.25pt;margin-top:2.05pt;width:14.7pt;height:14.7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xz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5o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" fillcolor="#f90" strokecolor="#f90"/>
        </w:pict>
      </w:r>
      <w:r>
        <w:rPr>
          <w:noProof/>
        </w:rPr>
        <w:pict>
          <v:rect id="_x0000_s1954" style="position:absolute;left:0;text-align:left;margin-left:182.3pt;margin-top:1.3pt;width:14.7pt;height:14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p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l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955" style="position:absolute;left:0;text-align:left;margin-left:20.05pt;margin-top:15.75pt;width:14.7pt;height:14.75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T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a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" fillcolor="#f90" strokecolor="#f90"/>
        </w:pict>
      </w:r>
      <w:r>
        <w:rPr>
          <w:noProof/>
        </w:rPr>
        <w:pict>
          <v:rect id="_x0000_s1956" style="position:absolute;left:0;text-align:left;margin-left:3.45pt;margin-top:20.3pt;width:14.7pt;height:14.7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v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" fillcolor="#f90" strokecolor="#f90"/>
        </w:pict>
      </w:r>
      <w:r>
        <w:rPr>
          <w:noProof/>
        </w:rPr>
        <w:pict>
          <v:rect id="_x0000_s1957" style="position:absolute;left:0;text-align:left;margin-left:-30.9pt;margin-top:.95pt;width:14.7pt;height:14.7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u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F5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" fillcolor="#f90" strokecolor="#f90"/>
        </w:pict>
      </w:r>
      <w:r>
        <w:rPr>
          <w:noProof/>
        </w:rPr>
        <w:pict>
          <v:line id="_x0000_s1958" style="position:absolute;left:0;text-align:left;flip:y;z-index:251537920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BGcn7B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1959" style="position:absolute;left:0;text-align:left;flip:y;z-index:251536896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fvUNk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>
        <w:rPr>
          <w:noProof/>
        </w:rPr>
        <w:pict>
          <v:line id="_x0000_s1960" style="position:absolute;left:0;text-align:left;flip:x y;z-index:25151641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EUPr54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>
        <w:rPr>
          <w:noProof/>
        </w:rPr>
        <w:pict>
          <v:rect id="Прямоугольник 3790" o:spid="_x0000_s1961" style="position:absolute;left:0;text-align:left;margin-left:565pt;margin-top:6.45pt;width:349.3pt;height:3.55pt;rotation:-4973115fd;flip:y;z-index:25143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D7LuGq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962" style="position:absolute;left:0;text-align:left;margin-left:674.35pt;margin-top:7.25pt;width:14.7pt;height:14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63" style="position:absolute;left:0;text-align:left;margin-left:549.15pt;margin-top:15.15pt;width:14.7pt;height:14.7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U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64" style="position:absolute;left:0;text-align:left;margin-left:527pt;margin-top:14.15pt;width:14.7pt;height:14.7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sS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6tiypkV&#10;HXXpK+km7M4oRpfTK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1965" style="position:absolute;left:0;text-align:left;margin-left:503.45pt;margin-top:9.25pt;width:14.7pt;height:14.7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v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966" style="position:absolute;left:0;text-align:left;margin-left:480pt;margin-top:7.8pt;width:14.7pt;height:14.75pt;z-index:25195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w8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FIs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67" style="position:absolute;left:0;text-align:left;margin-left:458.45pt;margin-top:5.05pt;width:14.7pt;height:14.75pt;z-index: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8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JvTJ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68" style="position:absolute;left:0;text-align:left;margin-left:433.8pt;margin-top:2.15pt;width:14.7pt;height:14.7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9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" fillcolor="#f90" strokecolor="#f90"/>
        </w:pict>
      </w:r>
      <w:r>
        <w:rPr>
          <w:noProof/>
        </w:rPr>
        <w:pict>
          <v:rect id="_x0000_s1969" style="position:absolute;left:0;text-align:left;margin-left:406.85pt;margin-top:2.65pt;width:14.7pt;height:14.7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Sq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" fillcolor="#f90" strokecolor="#f90"/>
        </w:pict>
      </w:r>
      <w:r>
        <w:rPr>
          <w:noProof/>
        </w:rPr>
        <w:pict>
          <v:rect id="_x0000_s1970" style="position:absolute;left:0;text-align:left;margin-left:182.75pt;margin-top:20.5pt;width:14.7pt;height:14.7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P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71" style="position:absolute;left:0;text-align:left;margin-left:205.25pt;margin-top:22.1pt;width:14.7pt;height:14.7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E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x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72" style="position:absolute;left:0;text-align:left;margin-left:157.5pt;margin-top:18.15pt;width:14.7pt;height:14.7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L8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" fillcolor="#f90" strokecolor="#f90"/>
        </w:pict>
      </w:r>
      <w:r>
        <w:rPr>
          <w:noProof/>
        </w:rPr>
        <w:pict>
          <v:rect id="_x0000_s1973" style="position:absolute;left:0;text-align:left;margin-left:130.3pt;margin-top:16.2pt;width:14.7pt;height:14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Kz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R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" fillcolor="#f90" strokecolor="#f90"/>
        </w:pict>
      </w:r>
      <w:r>
        <w:rPr>
          <w:noProof/>
        </w:rPr>
        <w:pict>
          <v:rect id="_x0000_s1974" style="position:absolute;left:0;text-align:left;margin-left:101.2pt;margin-top:19.15pt;width:14.7pt;height:14.75pt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Vp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+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75" style="position:absolute;left:0;text-align:left;margin-left:-31.15pt;margin-top:2.5pt;width:14.7pt;height:14.7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eu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i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" fillcolor="#f90" strokecolor="#f90"/>
        </w:pict>
      </w:r>
      <w:r>
        <w:rPr>
          <w:noProof/>
        </w:rPr>
        <w:pict>
          <v:line id="_x0000_s1976" style="position:absolute;left:0;text-align:left;flip:y;z-index:251535872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EM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FaREM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>
        <w:rPr>
          <w:noProof/>
        </w:rPr>
        <w:pict>
          <v:line id="_x0000_s1977" style="position:absolute;left:0;text-align:left;flip:x y;z-index:25152358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OMc02C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>
        <w:rPr>
          <w:noProof/>
        </w:rPr>
        <w:pict>
          <v:line id="_x0000_s1978" style="position:absolute;left:0;text-align:left;z-index:25151539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Ie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Hnq02G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FfB4h4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>
        <w:rPr>
          <w:noProof/>
        </w:rPr>
        <w:pict>
          <v:rect id="_x0000_s1979" style="position:absolute;left:0;text-align:left;margin-left:657.6pt;margin-top:11.05pt;width:14.8pt;height:7.3pt;z-index:2514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tyC5biUCAABABAAADgAAAAAAAAAAAAAAAAAuAgAAZHJzL2Uyb0Rv&#10;Yy54bWxQSwECLQAUAAYACAAAACEAUoKZJN8AAAALAQAADwAAAAAAAAAAAAAAAAB/BAAAZHJzL2Rv&#10;d25yZXYueG1sUEsFBgAAAAAEAAQA8wAAAIsFAAAAAA==&#10;" fillcolor="#0cf" strokecolor="#0cf"/>
        </w:pict>
      </w:r>
      <w:r>
        <w:rPr>
          <w:noProof/>
        </w:rPr>
        <w:pict>
          <v:rect id="Прямоугольник 3796" o:spid="_x0000_s1980" style="position:absolute;left:0;text-align:left;margin-left:598.4pt;margin-top:21.9pt;width:116.4pt;height:16.7pt;rotation:222574fd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yu1w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" fillcolor="#dbe5f1" strokecolor="#dbe5f1" strokeweight="2pt"/>
        </w:pict>
      </w:r>
      <w:r>
        <w:rPr>
          <w:noProof/>
        </w:rPr>
        <w:pict>
          <v:rect id="Прямоугольник 3797" o:spid="_x0000_s1981" style="position:absolute;left:0;text-align:left;margin-left:-9.5pt;margin-top:1.45pt;width:139.1pt;height:24.25pt;rotation:-866444fd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GDyrBT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>
        <w:rPr>
          <w:noProof/>
        </w:rPr>
        <w:pict>
          <v:shape id="Поле 3798" o:spid="_x0000_s1982" type="#_x0000_t202" style="position:absolute;left:0;text-align:left;margin-left:205.95pt;margin-top:9.5pt;width:87.9pt;height:15.9pt;rotation:369525fd;z-index:2514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ldVIk8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743CD8" w:rsidRPr="0044549F" w:rsidRDefault="00743CD8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799" o:spid="_x0000_s1983" style="position:absolute;left:0;text-align:left;margin-left:120.55pt;margin-top:13.55pt;width:481.4pt;height:22.6pt;rotation:402551fd;z-index:25145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GJ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BYX8Yn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743CD8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pict>
          <v:rect id="_x0000_s1984" style="position:absolute;margin-left:613.8pt;margin-top:19.3pt;width:14.7pt;height:14.7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6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1985" style="position:absolute;margin-left:452.05pt;margin-top:23.65pt;width:14.7pt;height:14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W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" fillcolor="#f90" strokecolor="#f90"/>
        </w:pict>
      </w:r>
      <w:r>
        <w:rPr>
          <w:noProof/>
        </w:rPr>
        <w:pict>
          <v:rect id="_x0000_s1986" style="position:absolute;margin-left:427.2pt;margin-top:22.25pt;width:14.7pt;height:14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a8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" fillcolor="#f90" strokecolor="#f90"/>
        </w:pict>
      </w:r>
      <w:r>
        <w:rPr>
          <w:noProof/>
        </w:rPr>
        <w:pict>
          <v:rect id="_x0000_s1987" style="position:absolute;margin-left:403.2pt;margin-top:19.85pt;width:14.7pt;height:14.75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bz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NslL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88" style="position:absolute;margin-left:381.75pt;margin-top:17.3pt;width:14.7pt;height:14.7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q7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U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" fillcolor="#f90" strokecolor="#f90"/>
        </w:pict>
      </w:r>
      <w:r>
        <w:rPr>
          <w:noProof/>
        </w:rPr>
        <w:pict>
          <v:rect id="_x0000_s1989" style="position:absolute;margin-left:359.2pt;margin-top:16.3pt;width:14.7pt;height:14.7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r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V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90" style="position:absolute;margin-left:308.2pt;margin-top:8.95pt;width:14.7pt;height:14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nw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69Mk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" fillcolor="#f90" strokecolor="#f90"/>
        </w:pict>
      </w:r>
      <w:r>
        <w:rPr>
          <w:noProof/>
        </w:rPr>
        <w:pict>
          <v:rect id="_x0000_s1991" style="position:absolute;margin-left:279.3pt;margin-top:6.8pt;width:14.7pt;height:14.7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m/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LIo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" fillcolor="#f90" strokecolor="#f90"/>
        </w:pict>
      </w:r>
      <w:r>
        <w:rPr>
          <w:noProof/>
        </w:rPr>
        <w:pict>
          <v:rect id="_x0000_s1992" style="position:absolute;margin-left:256.45pt;margin-top:4.05pt;width:14.7pt;height:14.7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M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n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1993" style="position:absolute;margin-left:231.8pt;margin-top:1.45pt;width:14.7pt;height:14.7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N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v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" fillcolor="#f90" strokecolor="#f90"/>
        </w:pict>
      </w:r>
      <w:r>
        <w:rPr>
          <w:noProof/>
        </w:rPr>
        <w:pict>
          <v:rect id="_x0000_s1994" style="position:absolute;margin-left:76.3pt;margin-top:1pt;width:14.7pt;height:14.75pt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" fillcolor="#f90" strokecolor="#f90"/>
        </w:pict>
      </w:r>
      <w:r>
        <w:rPr>
          <w:noProof/>
        </w:rPr>
        <w:pict>
          <v:rect id="_x0000_s1995" style="position:absolute;margin-left:52.85pt;margin-top:6.8pt;width:14.7pt;height:14.75pt;z-index:25191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QR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" fillcolor="#f90" strokecolor="#f90"/>
        </w:pict>
      </w:r>
      <w:r>
        <w:rPr>
          <w:noProof/>
        </w:rPr>
        <w:pict>
          <v:rect id="_x0000_s1996" style="position:absolute;margin-left:29.75pt;margin-top:11.65pt;width:14.7pt;height:14.75pt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Re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e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" fillcolor="#f90" strokecolor="#f90"/>
        </w:pict>
      </w:r>
      <w:r>
        <w:rPr>
          <w:noProof/>
        </w:rPr>
        <w:pict>
          <v:rect id="_x0000_s1997" style="position:absolute;margin-left:7.9pt;margin-top:18.15pt;width:14.7pt;height:14.75pt;z-index:25192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SP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" fillcolor="#f90" strokecolor="#f90"/>
        </w:pict>
      </w:r>
      <w:r>
        <w:rPr>
          <w:noProof/>
        </w:rPr>
        <w:pict>
          <v:rect id="_x0000_s1998" style="position:absolute;margin-left:-31.7pt;margin-top:19.55pt;width:14.7pt;height:14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f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j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" fillcolor="#f90" strokecolor="#f90"/>
        </w:pict>
      </w:r>
      <w:r>
        <w:rPr>
          <w:noProof/>
        </w:rPr>
        <w:pict>
          <v:line id="_x0000_s1999" style="position:absolute;z-index:251532800;visibility:visible" from="-6.55pt,15.75pt" to="-6.5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" strokecolor="red" strokeweight="1.5pt">
            <v:stroke dashstyle="dash" startarrow="block" endarrow="block"/>
          </v:line>
        </w:pict>
      </w:r>
      <w:r>
        <w:rPr>
          <w:noProof/>
        </w:rPr>
        <w:pict>
          <v:line id="_x0000_s2000" style="position:absolute;z-index:25152460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7+FgIAACQ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" strokeweight="1.5pt">
            <v:stroke endarrow="block"/>
          </v:line>
        </w:pict>
      </w:r>
      <w:r>
        <w:rPr>
          <w:noProof/>
        </w:rPr>
        <w:pict>
          <v:rect id="_x0000_s2001" style="position:absolute;margin-left:641.9pt;margin-top:23.3pt;width:14.8pt;height:7.3pt;z-index:25148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D9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" fillcolor="#0cf" strokecolor="#0cf"/>
        </w:pict>
      </w:r>
      <w:r>
        <w:rPr>
          <w:b/>
          <w:sz w:val="28"/>
          <w:szCs w:val="28"/>
        </w:rPr>
        <w:tab/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2002" style="position:absolute;left:0;text-align:left;margin-left:684.65pt;margin-top:2.25pt;width:14.7pt;height:14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/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" fillcolor="#f90" strokecolor="#f90"/>
        </w:pict>
      </w:r>
      <w:r>
        <w:rPr>
          <w:noProof/>
        </w:rPr>
        <w:pict>
          <v:rect id="_x0000_s2003" style="position:absolute;left:0;text-align:left;margin-left:620.8pt;margin-top:17.6pt;width:14.7pt;height:14.7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5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04" style="position:absolute;left:0;text-align:left;margin-left:554.7pt;margin-top:11.2pt;width:14.7pt;height:14.7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R7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05" style="position:absolute;left:0;text-align:left;margin-left:529.05pt;margin-top:8.65pt;width:14.7pt;height:14.7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V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2006" style="position:absolute;left:0;text-align:left;margin-left:503.55pt;margin-top:6.9pt;width:14.7pt;height:14.7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U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" fillcolor="#f90" strokecolor="#f90"/>
        </w:pict>
      </w:r>
      <w:r>
        <w:rPr>
          <w:noProof/>
        </w:rPr>
        <w:pict>
          <v:rect id="_x0000_s2007" style="position:absolute;left:0;text-align:left;margin-left:479.5pt;margin-top:2.8pt;width:14.7pt;height:14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X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" fillcolor="#f90" strokecolor="#f90"/>
        </w:pict>
      </w:r>
      <w:r>
        <w:rPr>
          <w:noProof/>
        </w:rPr>
        <w:pict>
          <v:rect id="_x0000_s2008" style="position:absolute;left:0;text-align:left;margin-left:657.2pt;margin-top:5.75pt;width:14.8pt;height:7.3pt;z-index:25148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x0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fbvIp5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Ps7HHQkAgAAQAQAAA4AAAAAAAAAAAAAAAAALgIAAGRycy9lMm9Eb2Mu&#10;eG1sUEsBAi0AFAAGAAgAAAAhAM/wYhTeAAAACwEAAA8AAAAAAAAAAAAAAAAAfgQAAGRycy9kb3du&#10;cmV2LnhtbFBLBQYAAAAABAAEAPMAAACJBQAAAAA=&#10;" fillcolor="#0cf" strokecolor="#0cf"/>
        </w:pict>
      </w:r>
      <w:r>
        <w:rPr>
          <w:noProof/>
        </w:rPr>
        <w:pict>
          <v:rect id="_x0000_s2009" style="position:absolute;left:0;text-align:left;margin-left:-19.95pt;margin-top:12.75pt;width:535.15pt;height:85.95pt;z-index:2514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Lpe53c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Default="00743CD8" w:rsidP="00D64137">
                  <w:pPr>
                    <w:jc w:val="center"/>
                    <w:rPr>
                      <w:sz w:val="19"/>
                    </w:rPr>
                  </w:pPr>
                </w:p>
                <w:p w:rsidR="00743CD8" w:rsidRPr="00140DE6" w:rsidRDefault="00743CD8" w:rsidP="00D64137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2010" style="position:absolute;left:0;text-align:left;margin-left:569.1pt;margin-top:13.95pt;width:14.7pt;height:14.7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11" style="position:absolute;left:0;text-align:left;margin-left:695.1pt;margin-top:21.65pt;width:14.7pt;height:14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12" style="position:absolute;left:0;text-align:left;margin-left:688.7pt;margin-top:-.6pt;width:14.7pt;height:14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3OU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o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13" style="position:absolute;left:0;text-align:left;margin-left:627.65pt;margin-top:14.45pt;width:14.7pt;height:14.7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8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" fillcolor="#f90" strokecolor="#f90"/>
        </w:pic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2014" style="position:absolute;left:0;text-align:left;margin-left:359.75pt;margin-top:-145.25pt;width:14.7pt;height:14.7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a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" fillcolor="#f90" strokecolor="#f90"/>
        </w:pict>
      </w:r>
      <w:r>
        <w:rPr>
          <w:noProof/>
        </w:rPr>
        <w:pict>
          <v:rect id="_x0000_s2015" style="position:absolute;left:0;text-align:left;margin-left:299.75pt;margin-top:-205.25pt;width:14.7pt;height:14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cg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s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" fillcolor="#f90" strokecolor="#f90"/>
        </w:pict>
      </w:r>
      <w:r>
        <w:rPr>
          <w:noProof/>
        </w:rPr>
        <w:pict>
          <v:rect id="_x0000_s2016" style="position:absolute;left:0;text-align:left;margin-left:580.3pt;margin-top:34.75pt;width:14.7pt;height:14.7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Ar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2017" style="position:absolute;left:0;text-align:left;margin-left:573.95pt;margin-top:12.65pt;width:14.7pt;height:14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B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18" style="position:absolute;left:0;text-align:left;margin-left:700.8pt;margin-top:26.7pt;width:14.7pt;height:14.7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D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" fillcolor="#f90" strokecolor="#f90"/>
        </w:pict>
      </w:r>
      <w:r>
        <w:rPr>
          <w:noProof/>
        </w:rPr>
        <w:pict>
          <v:rect id="_x0000_s2019" style="position:absolute;left:0;text-align:left;margin-left:638.9pt;margin-top:35.2pt;width:14.7pt;height:14.75pt;z-index:25202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+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F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" fillcolor="#f90" strokecolor="#f90"/>
        </w:pict>
      </w:r>
      <w:r>
        <w:rPr>
          <w:noProof/>
        </w:rPr>
        <w:pict>
          <v:rect id="_x0000_s2020" style="position:absolute;left:0;text-align:left;margin-left:632.95pt;margin-top:12pt;width:14.7pt;height:14.7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9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j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" fillcolor="#f90" strokecolor="#f90"/>
        </w:pic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Пути движения транспортных средств к местам разгрузки/погрузки </w:t>
      </w: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рекомендуемые безопасные пути передвижения детей по территории МКДОУ № 37</w: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743CD8" w:rsidP="001C29D2">
      <w:pPr>
        <w:jc w:val="center"/>
        <w:rPr>
          <w:b/>
          <w:sz w:val="28"/>
          <w:szCs w:val="28"/>
        </w:rPr>
      </w:pPr>
      <w:r>
        <w:rPr>
          <w:noProof/>
        </w:rPr>
      </w:r>
      <w:r w:rsidRPr="00931AC9">
        <w:rPr>
          <w:b/>
          <w:noProof/>
          <w:sz w:val="28"/>
          <w:szCs w:val="28"/>
        </w:rPr>
        <w:pict>
          <v:group id="Полотно 3516" o:spid="_x0000_s2021" editas="canvas" style="width:7in;height:287.8pt;mso-position-horizontal-relative:char;mso-position-vertical-relative:line" coordsize="64008,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">
            <v:shape id="_x0000_s2022" type="#_x0000_t75" style="position:absolute;width:64008;height:36550;visibility:visible" stroked="t" strokecolor="gray">
              <v:fill o:detectmouseclick="t"/>
              <v:path o:connecttype="none"/>
            </v:shape>
            <v:rect id="Rectangle 3518" o:spid="_x0000_s2023" style="position:absolute;left:14224;top:18768;width:28385;height:16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fdcEA&#10;AADbAAAADwAAAGRycy9kb3ducmV2LnhtbERPy4rCMBTdD/gP4QpuBk0VHKQaxSczDCL4Wri7NNem&#10;2NyUJlPr308WA7M8nPds0dpSNFT7wrGC4SABQZw5XXCu4HLe9ScgfEDWWDomBS/ysJh33maYavfk&#10;IzWnkIsYwj5FBSaEKpXSZ4Ys+oGriCN3d7XFEGGdS13jM4bbUo6S5ENaLDg2GKxobSh7nH6sgsf7&#10;atvcac/f4fOwuTa3ttpdjVK9brucggjUhn/xn/tLKxjH9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X3XBAAAA2wAAAA8AAAAAAAAAAAAAAAAAmAIAAGRycy9kb3du&#10;cmV2LnhtbFBLBQYAAAAABAAEAPUAAACGAwAAAAA=&#10;">
              <v:stroke dashstyle="longDash"/>
            </v:rect>
            <v:line id="Line 3519" o:spid="_x0000_s2024" style="position:absolute;visibility:visible" from="36982,18768" to="36991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XDsEAAADbAAAADwAAAGRycy9kb3ducmV2LnhtbESPT4vCMBTE7wt+h/CEva2pLopWo8iC&#10;sAcv/rs/m2dTbF5Kkq1dP70RBI/DzPyGWaw6W4uWfKgcKxgOMhDEhdMVlwqOh83XFESIyBprx6Tg&#10;nwKslr2PBeba3XhH7T6WIkE45KjAxNjkUobCkMUwcA1x8i7OW4xJ+lJqj7cEt7UcZdlEWqw4LRhs&#10;6MdQcd3/WQU0On2Hidvcj3fThta7y+y8lUp99rv1HESkLr7Dr/avVjAewvNL+gF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RtcOwQAAANsAAAAPAAAAAAAAAAAAAAAA&#10;AKECAABkcnMvZG93bnJldi54bWxQSwUGAAAAAAQABAD5AAAAjwMAAAAA&#10;" strokecolor="blue" strokeweight="2.25pt">
              <v:stroke dashstyle="1 1" endarrow="block"/>
            </v:line>
            <v:line id="Line 3520" o:spid="_x0000_s2025" style="position:absolute;flip:x;visibility:visible" from="35560,23747" to="36982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A3cUAAADbAAAADwAAAGRycy9kb3ducmV2LnhtbESPQWvCQBSE7wX/w/IEb3WjaC3RTZAW&#10;oQelmPTi7ZF9TWKzb0N2jam/3i0UPA4z8w2zSQfTiJ46V1tWMJtGIIgLq2suFXzlu+dXEM4ja2ws&#10;k4JfcpAmo6cNxtpe+Uh95ksRIOxiVFB538ZSuqIig25qW+LgfdvOoA+yK6Xu8BrgppHzKHqRBmsO&#10;CxW29FZR8ZNdjAL/vjotdsd9nmf97bNd3M4Hh2elJuNhuwbhafCP8H/7QytYzuHvS/gBMr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ZA3cUAAADbAAAADwAAAAAAAAAA&#10;AAAAAAChAgAAZHJzL2Rvd25yZXYueG1sUEsFBgAAAAAEAAQA+QAAAJMDAAAAAA==&#10;" strokecolor="blue" strokeweight="2.25pt">
              <v:stroke dashstyle="1 1" endarrow="block"/>
            </v:line>
            <v:line id="Line 3521" o:spid="_x0000_s2026" style="position:absolute;flip:y;visibility:visible" from="33426,26592" to="33426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9MsUAAADbAAAADwAAAGRycy9kb3ducmV2LnhtbESPQWvCQBSE74X+h+UVvNVNJdqSuoZS&#10;CXhQikkvvT2yr0ls9m3IrjH6692C4HGYmW+YZTqaVgzUu8aygpdpBIK4tLrhSsF3kT2/gXAeWWNr&#10;mRScyUG6enxYYqLtifc05L4SAcIuQQW1910ipStrMuimtiMO3q/tDfog+0rqHk8Bblo5i6KFNNhw&#10;WKixo8+ayr/8aBT49etPnO23RZEPl68uvhx2Dg9KTZ7Gj3cQnkZ/D9/aG61gHsP/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9MsUAAADbAAAADwAAAAAAAAAA&#10;AAAAAAChAgAAZHJzL2Rvd25yZXYueG1sUEsFBgAAAAAEAAQA+QAAAJMDAAAAAA==&#10;" strokecolor="blue" strokeweight="2.25pt">
              <v:stroke dashstyle="1 1" endarrow="block"/>
            </v:line>
            <v:line id="Line 3522" o:spid="_x0000_s2027" style="position:absolute;flip:y;visibility:visible" from="25603,26592" to="25603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/YqcUAAADbAAAADwAAAGRycy9kb3ducmV2LnhtbESPT2vCQBTE70K/w/IKvemmxX9EVykV&#10;oQelmHjx9sg+k2j2bciuMfrp3YLgcZiZ3zDzZWcq0VLjSssKPgcRCOLM6pJzBft03Z+CcB5ZY2WZ&#10;FNzIwXLx1ptjrO2Vd9QmPhcBwi5GBYX3dSylywoy6Aa2Jg7e0TYGfZBNLnWD1wA3lfyKorE0WHJY&#10;KLCmn4Kyc3IxCvxqchiud5s0Tdr7Xz28n7YOT0p9vHffMxCeOv8KP9u/WsFoBP9fw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/YqcUAAADbAAAADwAAAAAAAAAA&#10;AAAAAAChAgAAZHJzL2Rvd25yZXYueG1sUEsFBgAAAAAEAAQA+QAAAJMDAAAAAA==&#10;" strokecolor="blue" strokeweight="2.25pt">
              <v:stroke dashstyle="1 1" endarrow="block"/>
            </v:line>
            <v:line id="Line 3523" o:spid="_x0000_s2028" style="position:absolute;visibility:visible" from="22047,24458" to="23469,2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9PesIAAADbAAAADwAAAGRycy9kb3ducmV2LnhtbESPQWsCMRSE70L/Q3hCb5rV4mJXoxRB&#10;6KEXdb2/bp6bxc3LksR1669vCgWPw8x8w6y3g21FTz40jhXMphkI4srphmsF5Wk/WYIIEVlj65gU&#10;/FCA7eZltMZCuzsfqD/GWiQIhwIVmBi7QspQGbIYpq4jTt7FeYsxSV9L7fGe4LaV8yzLpcWG04LB&#10;jnaGquvxZhXQ/PwWcrd/lA/Th967y/v3l1TqdTx8rEBEGuIz/N/+1AoWO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9PesIAAADbAAAADwAAAAAAAAAAAAAA&#10;AAChAgAAZHJzL2Rvd25yZXYueG1sUEsFBgAAAAAEAAQA+QAAAJADAAAAAA==&#10;" strokecolor="blue" strokeweight="2.25pt">
              <v:stroke dashstyle="1 1" endarrow="block"/>
            </v:line>
            <v:line id="Line 3524" o:spid="_x0000_s2029" style="position:absolute;flip:y;visibility:visible" from="21336,24458" to="21344,3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jRcUAAADbAAAADwAAAGRycy9kb3ducmV2LnhtbESPQWvCQBSE70L/w/IKvZlNi1aJrlJa&#10;hB6UYuLF2yP7TKLZtyG7jdFf7wqCx2FmvmHmy97UoqPWVZYVvEcxCOLc6ooLBbtsNZyCcB5ZY22Z&#10;FFzIwXLxMphjou2Zt9SlvhABwi5BBaX3TSKly0sy6CLbEAfvYFuDPsi2kLrFc4CbWn7E8ac0WHFY&#10;KLGh75LyU/pvFPifyX602q6zLO2uf83oetw4PCr19tp/zUB46v0z/Gj/agXjC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HjRcUAAADbAAAADwAAAAAAAAAA&#10;AAAAAAChAgAAZHJzL2Rvd25yZXYueG1sUEsFBgAAAAAEAAQA+QAAAJMDAAAAAA==&#10;" strokecolor="blue" strokeweight="2.25pt">
              <v:stroke dashstyle="1 1" endarrow="block"/>
            </v:line>
            <v:line id="Line 3525" o:spid="_x0000_s2030" style="position:absolute;visibility:visible" from="21336,28726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8hsAAAADbAAAADwAAAGRycy9kb3ducmV2LnhtbERPTYvCMBC9C/6HMIIX0VRhZalGUUHw&#10;Iq6uIN6GZmxrm0lootZ/vzkseHy87/myNbV4UuNLywrGowQEcWZ1ybmC8+92+A3CB2SNtWVS8CYP&#10;y0W3M8dU2xcf6XkKuYgh7FNUUITgUil9VpBBP7KOOHI32xgMETa51A2+Yrip5SRJptJgybGhQEeb&#10;grLq9DAKBptqex+4xL/d9eewL6v1GS9rpfq9djUDEagNH/G/e6cVfMWx8Uv8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TvIbAAAAA2wAAAA8AAAAAAAAAAAAAAAAA&#10;oQIAAGRycy9kb3ducmV2LnhtbFBLBQYAAAAABAAEAPkAAACOAwAAAAA=&#10;" strokecolor="blue" strokeweight="2.25pt">
              <v:stroke dashstyle="1 1" startarrow="block" endarrow="block"/>
            </v:line>
            <v:line id="Line 3526" o:spid="_x0000_s2031" style="position:absolute;flip:y;visibility:visible" from="37693,23747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E1cUAAADbAAAADwAAAGRycy9kb3ducmV2LnhtbESPUUvDQBCE3wv+h2MF3+xFxWJjr0UE&#10;qUKhWktL35bcNonm9sLd2ib/vlcQ+jjMzDfMZNa5Rh0oxNqzgbthBoq48Lbm0sD6++32CVQUZIuN&#10;ZzLQU4TZ9Gowwdz6I3/RYSWlShCOORqoRNpc61hU5DAOfUucvL0PDiXJUGob8JjgrtH3WTbSDmtO&#10;CxW29FpR8bv6cwZ+wsLvRij95+ZjK8uH+Xyf9Vtjbq67l2dQQp1cwv/td2vgcQznL+kH6O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YE1cUAAADbAAAADwAAAAAAAAAA&#10;AAAAAAChAgAAZHJzL2Rvd25yZXYueG1sUEsFBgAAAAAEAAQA+QAAAJMDAAAAAA==&#10;" strokecolor="blue" strokeweight="2.25pt">
              <v:stroke dashstyle="1 1" startarrow="block" endarrow="block"/>
            </v:line>
            <v:line id="Line 3527" o:spid="_x0000_s2032" style="position:absolute;visibility:visible" from="19913,20902" to="27025,2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rzcMAAADbAAAADwAAAGRycy9kb3ducmV2LnhtbERPu27CMBTdK/UfrFupSwVOK4EgYBCl&#10;4rEw8BgYr+JLHIivo9gNga/HAxLj0XmPp60tRUO1Lxwr+O4mIIgzpwvOFRz2i84AhA/IGkvHpOBG&#10;HqaT97cxptpdeUvNLuQihrBPUYEJoUql9Jkhi77rKuLInVxtMURY51LXeI3htpQ/SdKXFguODQYr&#10;mhvKLrt/q2B1P/6Z3u9yuPrabNbnxeA8mzd7pT4/2tkIRKA2vMRP91or6Mf18Uv8AX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Q683DAAAA2wAAAA8AAAAAAAAAAAAA&#10;AAAAoQIAAGRycy9kb3ducmV2LnhtbFBLBQYAAAAABAAEAPkAAACRAwAAAAA=&#10;" strokeweight="2.25pt">
              <v:stroke dashstyle="dash" endarrow="block"/>
            </v:line>
            <v:line id="Line 3528" o:spid="_x0000_s2033" style="position:absolute;visibility:visible" from="27025,19480" to="27034,2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clL4AAADbAAAADwAAAGRycy9kb3ducmV2LnhtbESPzQrCMBCE74LvEFbwpqkeilSjiCCI&#10;N38OHpdmbarNpjax1rc3guBxmJlvmMWqs5VoqfGlYwWTcQKCOHe65ELB+bQdzUD4gKyxckwK3uRh&#10;tez3Fphp9+IDtcdQiAhhn6ECE0KdSelzQxb92NXE0bu6xmKIsimkbvAV4baS0yRJpcWS44LBmjaG&#10;8vvxaRVQO71fUu26x02bzfY9c+G03yk1HHTrOYhAXfiHf+2dVpBO4Psl/gC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rtyUvgAAANsAAAAPAAAAAAAAAAAAAAAAAKEC&#10;AABkcnMvZG93bnJldi54bWxQSwUGAAAAAAQABAD5AAAAjAMAAAAA&#10;" strokeweight="2.25pt">
              <v:stroke dashstyle="dash" startarrow="open"/>
            </v:line>
            <v:line id="Line 3529" o:spid="_x0000_s2034" style="position:absolute;flip:x;visibility:visible" from="21336,19480" to="26314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x2MIAAADbAAAADwAAAGRycy9kb3ducmV2LnhtbESP0YrCMBRE3wX/IVxhX2RNLUuRrlFU&#10;EBZflqofcGnuNmWbm5pErX9vhIV9HGbmDLNcD7YTN/KhdaxgPstAENdOt9woOJ/27wsQISJr7ByT&#10;ggcFWK/GoyWW2t25otsxNiJBOJSowMTYl1KG2pDFMHM9cfJ+nLcYk/SN1B7vCW47mWdZIS22nBYM&#10;9rQzVP8er1bBlrLrtqr3H/Nvs7tMK1f4PByUepsMm08QkYb4H/5rf2kFRQ6vL+k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Hx2MIAAADbAAAADwAAAAAAAAAAAAAA&#10;AAChAgAAZHJzL2Rvd25yZXYueG1sUEsFBgAAAAAEAAQA+QAAAJADAAAAAA==&#10;" strokeweight="2.25pt">
              <v:stroke dashstyle="dash" endarrow="block"/>
            </v:line>
            <v:line id="Line 3530" o:spid="_x0000_s2035" style="position:absolute;visibility:visible" from="25469,21053" to="28314,2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xMsMAAADbAAAADwAAAGRycy9kb3ducmV2LnhtbESPQWsCMRSE70L/Q3gFb5ptFbGrUaog&#10;CEWKWvD6TJ67azcvyybV+O+NUPA4zMw3zHQebS0u1PrKsYK3fgaCWDtTcaHgZ7/qjUH4gGywdkwK&#10;buRhPnvpTDE37spbuuxCIRKEfY4KyhCaXEqvS7Lo+64hTt7JtRZDkm0hTYvXBLe1fM+ykbRYcVoo&#10;saFlSfp392cVHM4fx+9YaTPk4/ZruPZxoxcLpbqv8XMCIlAMz/B/e20UjAbw+JJ+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SsTLDAAAA2wAAAA8AAAAAAAAAAAAA&#10;AAAAoQIAAGRycy9kb3ducmV2LnhtbFBLBQYAAAAABAAEAPkAAACRAwAAAAA=&#10;" strokecolor="red" strokeweight="2.25pt"/>
            <v:rect id="Rectangle 3531" o:spid="_x0000_s2036" style="position:absolute;left:3556;top:13789;width:12090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WEsMA&#10;AADbAAAADwAAAGRycy9kb3ducmV2LnhtbESPQWsCMRSE7wX/Q3hCbzWxF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WEsMAAADbAAAADwAAAAAAAAAAAAAAAACYAgAAZHJzL2Rv&#10;d25yZXYueG1sUEsFBgAAAAAEAAQA9QAAAIgDAAAAAA==&#10;" fillcolor="#f90" strokecolor="#f90"/>
            <v:rect id="Rectangle 3532" o:spid="_x0000_s2037" style="position:absolute;left:23469;top:13789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zicMA&#10;AADbAAAADwAAAGRycy9kb3ducmV2LnhtbESPQWsCMRSE7wX/Q3hCbzWxU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zicMAAADbAAAADwAAAAAAAAAAAAAAAACYAgAAZHJzL2Rv&#10;d25yZXYueG1sUEsFBgAAAAAEAAQA9QAAAIgDAAAAAA==&#10;" fillcolor="#f90" strokecolor="#f90"/>
            <v:rect id="Rectangle 3533" o:spid="_x0000_s2038" style="position:absolute;left:44805;top:13789;width:15647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t/sMA&#10;AADbAAAADwAAAGRycy9kb3ducmV2LnhtbESPQWsCMRSE7wX/Q3iCt5rYwyqrUWRBaO2pWoreHpvn&#10;7uLmZdmka/rvG0HwOMzMN8xqE20rBup941jDbKpAEJfONFxp+D7uXhcgfEA22DomDX/kYbMevaww&#10;N+7GXzQcQiUShH2OGuoQulxKX9Zk0U9dR5y8i+sthiT7SpoebwluW/mmVCYtNpwWauyoqKm8Hn6t&#10;hv1P/BiuxVkV8aRMd55/qmEx13oyjtsliEAxPMOP9rvRkGV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t/sMAAADbAAAADwAAAAAAAAAAAAAAAACYAgAAZHJzL2Rv&#10;d25yZXYueG1sUEsFBgAAAAAEAAQA9QAAAIgDAAAAAA==&#10;" fillcolor="#f90" strokecolor="#f90"/>
            <v:rect id="Rectangle 3534" o:spid="_x0000_s2039" style="position:absolute;left:3556;top:5254;width:995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IZcMA&#10;AADbAAAADwAAAGRycy9kb3ducmV2LnhtbESPQWsCMRSE70L/Q3iCN0304MrWKLJQsPakFam3x+a5&#10;u7h5WTbpmv57Uyj0OMzMN8x6G20rBup941jDfKZAEJfONFxpOH++TVcgfEA22DomDT/kYbt5Ga0x&#10;N+7BRxpOoRIJwj5HDXUIXS6lL2uy6GeuI07ezfUWQ5J9JU2PjwS3rVwotZQWG04LNXZU1FTeT99W&#10;w+ES34d7cVVF/FKmu2YfalhlWk/GcfcKIlAM/+G/9t5oWGb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IZcMAAADbAAAADwAAAAAAAAAAAAAAAACYAgAAZHJzL2Rv&#10;d25yZXYueG1sUEsFBgAAAAAEAAQA9QAAAIgDAAAAAA==&#10;" fillcolor="#f90" strokecolor="#f90"/>
            <v:rect id="Rectangle 3535" o:spid="_x0000_s2040" style="position:absolute;left:23469;top:5254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cF8EA&#10;AADbAAAADwAAAGRycy9kb3ducmV2LnhtbERPPWvDMBDdC/0P4grdaqkZ4uBGCcUQSNKpTij1dlhX&#10;28Q6GUtx1H9fDYWMj/e93kY7iJkm3zvW8JopEMSNMz23Gs6n3csKhA/IBgfHpOGXPGw3jw9rLIy7&#10;8SfNVWhFCmFfoIYuhLGQ0jcdWfSZG4kT9+MmiyHBqZVmwlsKt4NcKLWUFntODR2OVHbUXKqr1XD8&#10;iof5UtaqjN/KjHX+oeZVrvXzU3x/AxEohrv43703GpZpbPq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XBfBAAAA2wAAAA8AAAAAAAAAAAAAAAAAmAIAAGRycy9kb3du&#10;cmV2LnhtbFBLBQYAAAAABAAEAPUAAACGAwAAAAA=&#10;" fillcolor="#f90" strokecolor="#f90"/>
            <v:rect id="Rectangle 3536" o:spid="_x0000_s2041" style="position:absolute;left:47650;top:7388;width:1137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5jMQA&#10;AADbAAAADwAAAGRycy9kb3ducmV2LnhtbESPQWvCQBSE7wX/w/KE3upuPaiN2UgJCG09qaXU2yP7&#10;TILZtyG7jdt/7wqFHoeZ+YbJN9F2YqTBt441PM8UCOLKmZZrDZ/H7dMKhA/IBjvHpOGXPGyKyUOO&#10;mXFX3tN4CLVIEPYZamhC6DMpfdWQRT9zPXHyzm6wGJIcamkGvCa47eRcqYW02HJaaLCnsqHqcvix&#10;Gj6+4vt4KU+qjN/K9KflTo2rpdaP0/i6BhEohv/wX/vNaFi8wP1L+g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+YzEAAAA2wAAAA8AAAAAAAAAAAAAAAAAmAIAAGRycy9k&#10;b3ducmV2LnhtbFBLBQYAAAAABAAEAPUAAACJAwAAAAA=&#10;" fillcolor="#f90" strokecolor="#f90"/>
            <v:rect id="Rectangle 3537" o:spid="_x0000_s2042" style="position:absolute;top:1138;width:64008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xgsEA&#10;AADbAAAADwAAAGRycy9kb3ducmV2LnhtbERPTWuDQBC9F/oflin0VtcEmhjjGhKh0EMKrc0lt8Gd&#10;qIk7K+5W7b/PHgo9Pt53tptNJ0YaXGtZwSKKQRBXVrdcKzh9v70kIJxH1thZJgW/5GCXPz5kmGo7&#10;8ReNpa9FCGGXooLG+z6V0lUNGXSR7YkDd7GDQR/gUEs94BTCTSeXcbySBlsODQ32VDRU3cofo6CI&#10;zfU40n6N9rNfJbQ5f3SHV6Wen+b9FoSn2f+L/9zvWsE6rA9fw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EsYLBAAAA2wAAAA8AAAAAAAAAAAAAAAAAmAIAAGRycy9kb3du&#10;cmV2LnhtbFBLBQYAAAAABAAEAPUAAACGAwAAAAA=&#10;" fillcolor="silver" strokecolor="silver">
              <v:textbox inset="1.57481mm,.78739mm,1.57481mm,.78739mm">
                <w:txbxContent>
                  <w:p w:rsidR="00743CD8" w:rsidRPr="00EF3256" w:rsidRDefault="00743CD8" w:rsidP="00773CEB">
                    <w:r>
                      <w:rPr>
                        <w:color w:val="000000"/>
                      </w:rPr>
                      <w:t xml:space="preserve">                                  </w:t>
                    </w:r>
                    <w:r w:rsidRPr="00EF3256">
                      <w:rPr>
                        <w:color w:val="000000"/>
                      </w:rPr>
                      <w:t xml:space="preserve">Улица Рокицанская                                                               </w:t>
                    </w:r>
                    <w:r w:rsidRPr="00EF3256">
                      <w:t xml:space="preserve">     </w:t>
                    </w:r>
                  </w:p>
                </w:txbxContent>
              </v:textbox>
            </v:rect>
            <v:rect id="Rectangle 3538" o:spid="_x0000_s2043" style="position:absolute;top:3431;width:64008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fpMMA&#10;AADbAAAADwAAAGRycy9kb3ducmV2LnhtbESPT4vCMBTE7wt+h/AEb2uqgkrXKCKIwh78y+710bxt&#10;qs1LaaJ2/fRGEDwOM/MbZjJrbCmuVPvCsYJeNwFBnDldcK7geFh+jkH4gKyxdEwK/snDbNr6mGCq&#10;3Y13dN2HXEQI+xQVmBCqVEqfGbLou64ijt6fqy2GKOtc6hpvEW5L2U+SobRYcFwwWNHCUHbeX6yC&#10;9bZMVqf791mG7Mdsh6Pf+aYaKNVpN/MvEIGa8A6/2mutYNSD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fpMMAAADbAAAADwAAAAAAAAAAAAAAAACYAgAAZHJzL2Rv&#10;d25yZXYueG1sUEsFBgAAAAAEAAQA9QAAAIgDAAAAAA==&#10;" fillcolor="#969696" strokecolor="#969696"/>
            <v:rect id="Rectangle 3539" o:spid="_x0000_s2044" style="position:absolute;top:275;width:64008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B08MA&#10;AADbAAAADwAAAGRycy9kb3ducmV2LnhtbESPQYvCMBSE74L/ITzBm6YqqHSNIoIoeNB1Zff6aN42&#10;1ealNFGrv94IC3scZuYbZrZobCluVPvCsYJBPwFBnDldcK7g9LXuTUH4gKyxdEwKHuRhMW+3Zphq&#10;d+dPuh1DLiKEfYoKTAhVKqXPDFn0fVcRR+/X1RZDlHUudY33CLelHCbJWFosOC4YrGhlKLscr1bB&#10;9lAmm/Nzd5Eh+zaH8eRnua9GSnU7zfIDRKAm/If/2lutYDKE9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B08MAAADbAAAADwAAAAAAAAAAAAAAAACYAgAAZHJzL2Rv&#10;d25yZXYueG1sUEsFBgAAAAAEAAQA9QAAAIgDAAAAAA==&#10;" fillcolor="#969696" strokecolor="#969696"/>
            <v:rect id="Rectangle 3540" o:spid="_x0000_s2045" style="position:absolute;left:19202;top:3120;width:2134;height:14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awcUA&#10;AADbAAAADwAAAGRycy9kb3ducmV2LnhtbESPQWvCQBSE74L/YXlCb3WjRdtGVxHBIBSUpmLx9sg+&#10;k2D2bciuGvvrXaHgcZiZb5jpvDWVuFDjSssKBv0IBHFmdcm5gt3P6vUDhPPIGivLpOBGDuazbmeK&#10;sbZX/qZL6nMRIOxiVFB4X8dSuqwgg65va+LgHW1j0AfZ5FI3eA1wU8lhFI2lwZLDQoE1LQvKTunZ&#10;KNgnp9+vvw1vl8lndbwlo/ps04NSL712MQHhqfXP8H97rRW8v8H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NrBxQAAANsAAAAPAAAAAAAAAAAAAAAAAJgCAABkcnMv&#10;ZG93bnJldi54bWxQSwUGAAAAAAQABAD1AAAAigMAAAAA&#10;" fillcolor="silver" strokecolor="silver"/>
            <v:line id="Line 3541" o:spid="_x0000_s2046" style="position:absolute;visibility:visible" from="19913,15212" to="19922,2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0ZcYAAADbAAAADwAAAGRycy9kb3ducmV2LnhtbESPQWvCQBSE70L/w/IKXkQ3UVFJXaVU&#10;BFuwrVF6fmRfk9Ds25BdNemvdwsFj8PMfMMs162pxIUaV1pWEI8iEMSZ1SXnCk7H7XABwnlkjZVl&#10;UtCRg/XqobfERNsrH+iS+lwECLsEFRTe14mULivIoBvZmjh437Yx6INscqkbvAa4qeQ4imbSYMlh&#10;ocCaXgrKftKzUfBGv5vZ6+Bjj1Mff351k0Hcle9K9R/b5ycQnlp/D/+3d1rBfAp/X8IP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0tGXGAAAA2wAAAA8AAAAAAAAA&#10;AAAAAAAAoQIAAGRycy9kb3ducmV2LnhtbFBLBQYAAAAABAAEAPkAAACUAwAAAAA=&#10;" strokeweight="2.25pt">
              <v:stroke endarrow="block"/>
            </v:line>
            <v:line id="Line 3542" o:spid="_x0000_s2047" style="position:absolute;visibility:visible" from="20624,14501" to="20633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XxMUAAADbAAAADwAAAGRycy9kb3ducmV2LnhtbESP3WrCQBSE7wu+w3IKvZG6aUFbUlcR&#10;RRG9adI+wGH3NAnNng3Zrfl5elcQejnMzDfMct3bWlyo9ZVjBS+zBASxdqbiQsH31/75HYQPyAZr&#10;x6RgIA/r1eRhialxHWd0yUMhIoR9igrKEJpUSq9LsuhnriGO3o9rLYYo20KaFrsIt7V8TZKFtFhx&#10;XCixoW1J+jf/swpOu2w87I7jXjfjMN3qukim50+lnh77zQeIQH34D9/bR6PgbQ63L/EH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xXxMUAAADbAAAADwAAAAAAAAAA&#10;AAAAAAChAgAAZHJzL2Rvd25yZXYueG1sUEsFBgAAAAAEAAQA+QAAAJMDAAAAAA==&#10;" strokeweight="2.25pt">
              <v:stroke startarrow="block"/>
            </v:line>
            <v:line id="Line 3543" o:spid="_x0000_s2048" style="position:absolute;flip:y;visibility:visible" from="20624,34416" to="21904,3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<v:rect id="Rectangle 3544" o:spid="_x0000_s2049" style="position:absolute;left:23469;top:21613;width:12091;height:4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cx8QA&#10;AADbAAAADwAAAGRycy9kb3ducmV2LnhtbESPQWsCMRSE74L/ITzBm2ZbRMtqFBEKYqGgLdXjc/O6&#10;u7h5WTfRjf/eCILHYWa+YWaLYCpxpcaVlhW8DRMQxJnVJecKfn8+Bx8gnEfWWFkmBTdysJh3OzNM&#10;tW15S9edz0WEsEtRQeF9nUrpsoIMuqGtiaP3bxuDPsoml7rBNsJNJd+TZCwNlhwXCqxpVVB22l2M&#10;goNdt/pvszzu3eZrNfo+hfPWBKX6vbCcgvAU/Cv8bK+1gskE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nMfEAAAA2wAAAA8AAAAAAAAAAAAAAAAAmAIAAGRycy9k&#10;b3ducmV2LnhtbFBLBQYAAAAABAAEAPUAAACJAwAAAAA=&#10;">
              <v:textbox inset="1.57481mm,.78739mm,1.57481mm,.78739mm">
                <w:txbxContent>
                  <w:p w:rsidR="00743CD8" w:rsidRPr="00E94094" w:rsidRDefault="00743CD8" w:rsidP="00773CEB">
                    <w:pPr>
                      <w:jc w:val="center"/>
                      <w:rPr>
                        <w:sz w:val="15"/>
                      </w:rPr>
                    </w:pPr>
                  </w:p>
                  <w:p w:rsidR="00743CD8" w:rsidRPr="00E94094" w:rsidRDefault="00743CD8" w:rsidP="00773CEB">
                    <w:pPr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МКДОУ № 37</w:t>
                    </w:r>
                  </w:p>
                </w:txbxContent>
              </v:textbox>
            </v:rect>
            <v:rect id="Rectangle 3545" o:spid="_x0000_s2050" style="position:absolute;left:24892;top:8810;width:14935;height:3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2fcMA&#10;AADbAAAADwAAAGRycy9kb3ducmV2LnhtbERPy2rCQBTdF/oPwy10VyemRUN0FBEKLS2CUcHlJXNN&#10;gpk7MTPm0a/vLApdHs57uR5MLTpqXWVZwXQSgSDOra64UHA8vL8kIJxH1lhbJgUjOVivHh+WmGrb&#10;8566zBcihLBLUUHpfZNK6fKSDLqJbYgDd7GtQR9gW0jdYh/CTS3jKJpJgxWHhhIb2paUX7O7UXC2&#10;Or5/3ZLT97Gb7sb45/Xtc8NKPT8NmwUIT4P/F/+5P7SCeRgb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22fcMAAADbAAAADwAAAAAAAAAAAAAAAACYAgAAZHJzL2Rv&#10;d25yZXYueG1sUEsFBgAAAAAEAAQA9QAAAIgDAAAAAA==&#10;" fillcolor="#fc9" strokecolor="#fc9"/>
            <v:rect id="Rectangle 3546" o:spid="_x0000_s2051" style="position:absolute;left:4267;top:9522;width:4978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T5sUA&#10;AADbAAAADwAAAGRycy9kb3ducmV2LnhtbESP3WrCQBSE7wu+w3KE3tWNsVSNriKC0KIU6g94ecge&#10;k2D2bMyuMfr0bqHQy2FmvmGm89aUoqHaFZYV9HsRCOLU6oIzBfvd6m0EwnlkjaVlUnAnB/NZ52WK&#10;ibY3/qFm6zMRIOwSVJB7XyVSujQng65nK+LgnWxt0AdZZ1LXeAtwU8o4ij6kwYLDQo4VLXNKz9ur&#10;UXC0Or6uL6PDZt/0v+/xY/D+tWClXrvtYgLCU+v/w3/tT61gOIbf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RPmxQAAANsAAAAPAAAAAAAAAAAAAAAAAJgCAABkcnMv&#10;ZG93bnJldi54bWxQSwUGAAAAAAQABAD1AAAAigMAAAAA&#10;" fillcolor="#fc9" strokecolor="#fc9"/>
            <v:rect id="Rectangle 3547" o:spid="_x0000_s2052" style="position:absolute;left:8534;top:20191;width:4978;height:12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KXMEA&#10;AADbAAAADwAAAGRycy9kb3ducmV2LnhtbERPTYvCMBC9C/sfwix409SuSKlGkQXBRRF0XfA4NGNb&#10;bCbdJtbqrzcHwePjfc8WnalES40rLSsYDSMQxJnVJecKjr+rQQLCeWSNlWVScCcHi/lHb4aptjfe&#10;U3vwuQgh7FJUUHhfp1K6rCCDbmhr4sCdbWPQB9jkUjd4C+GmknEUTaTBkkNDgTV9F5RdDlej4GR1&#10;fN38J3/bYzva3ePH1/hnyUr1P7vlFISnzr/FL/daK0jC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ylzBAAAA2wAAAA8AAAAAAAAAAAAAAAAAmAIAAGRycy9kb3du&#10;cmV2LnhtbFBLBQYAAAAABAAEAPUAAACGAwAAAAA=&#10;" fillcolor="#fc9" strokecolor="#fc9"/>
            <v:rect id="Rectangle 3548" o:spid="_x0000_s2053" style="position:absolute;left:3556;top:19480;width:2133;height:17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TcMQA&#10;AADbAAAADwAAAGRycy9kb3ducmV2LnhtbESPT2sCMRTE74LfITyhN03soS5bo8hCodqTf5B6e2ye&#10;u4ubl2WTrum3N4WCx2FmfsMs19G2YqDeN441zGcKBHHpTMOVhtPxY5qB8AHZYOuYNPySh/VqPFpi&#10;btyd9zQcQiUShH2OGuoQulxKX9Zk0c9cR5y8q+sthiT7Spoe7wluW/mq1Ju02HBaqLGjoqbydvix&#10;GnbnuB1uxUUV8VuZ7rL4UkO20PplEjfvIALF8Az/tz+Nhmw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E3DEAAAA2wAAAA8AAAAAAAAAAAAAAAAAmAIAAGRycy9k&#10;b3ducmV2LnhtbFBLBQYAAAAABAAEAPUAAACJAwAAAAA=&#10;" fillcolor="#f90" strokecolor="#f90"/>
            <v:line id="Line 3549" o:spid="_x0000_s2054" style="position:absolute;visibility:visible" from="18286,18288" to="19397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<v:line id="Line 3550" o:spid="_x0000_s2055" style="position:absolute;flip:x;visibility:visible" from="21149,19008" to="22287,2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<v:line id="Line 3551" o:spid="_x0000_s2056" style="position:absolute;visibility:visible" from="35435,18288" to="36573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<v:rect id="Rectangle 3552" o:spid="_x0000_s2057" style="position:absolute;left:45721;top:2284;width:2285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y+cIA&#10;AADbAAAADwAAAGRycy9kb3ducmV2LnhtbESPQYvCMBSE74L/ITxhb5q6sFK6RlHBRRAEq8IeH83b&#10;ttvmpTTR1n9vBMHjMDPfMPNlb2pxo9aVlhVMJxEI4szqknMF59N2HINwHlljbZkU3MnBcjEczDHR&#10;tuMj3VKfiwBhl6CCwvsmkdJlBRl0E9sQB+/PtgZ9kG0udYtdgJtafkbRTBosOSwU2NCmoKxKr0bB&#10;L8b79H/9Q0c6HewlN9Wq40qpj1G/+gbhqffv8Ku90wriL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HL5wgAAANsAAAAPAAAAAAAAAAAAAAAAAJgCAABkcnMvZG93&#10;bnJldi54bWxQSwUGAAAAAAQABAD1AAAAhwMAAAAA&#10;" strokecolor="silver" strokeweight="4.5pt"/>
            <v:rect id="Rectangle 3553" o:spid="_x0000_s2058" style="position:absolute;left:45721;top:1146;width:2276;height:1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sjsMA&#10;AADbAAAADwAAAGRycy9kb3ducmV2LnhtbESPQWuDQBSE74H8h+UVckvW9iBisxETSCkECjEt9Phw&#10;X9TovhV3q/bfZwOFHoeZ+YbZZrPpxEiDaywreN5EIIhLqxuuFHxejusEhPPIGjvLpOCXHGS75WKL&#10;qbYTn2ksfCUChF2KCmrv+1RKV9Zk0G1sTxy8qx0M+iCHSuoBpwA3nXyJolgabDgs1NjToaayLX6M&#10;gm9MTsVt/0ZnunzYr8q0+cStUqunOX8F4Wn2/+G/9rtWkMTw+B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rsjsMAAADbAAAADwAAAAAAAAAAAAAAAACYAgAAZHJzL2Rv&#10;d25yZXYueG1sUEsFBgAAAAAEAAQA9QAAAIgDAAAAAA==&#10;" strokecolor="silver" strokeweight="4.5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3554" o:spid="_x0000_s2059" type="#_x0000_t23" style="position:absolute;left:16002;top:17141;width:1146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t+8AA&#10;AADbAAAADwAAAGRycy9kb3ducmV2LnhtbESPS4vCMBSF98L8h3AH3Gk6LmzpGEUFYWBWPsDtpbnT&#10;BpubmmRq/fdGEFwezuPjLFaDbUVPPhjHCr6mGQjiymnDtYLTcTcpQISIrLF1TAruFGC1/BgtsNTu&#10;xnvqD7EWaYRDiQqaGLtSylA1ZDFMXUecvD/nLcYkfS21x1sat62cZdlcWjScCA12tG2ouhz+beLm&#10;fddvTbHB0zlUv+burw5zpcafw/obRKQhvsOv9o9WUOTw/J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xt+8AAAADbAAAADwAAAAAAAAAAAAAAAACYAgAAZHJzL2Rvd25y&#10;ZXYueG1sUEsFBgAAAAAEAAQA9QAAAIUDAAAAAA==&#10;" adj="2720" fillcolor="red" strokecolor="red"/>
            <w10:anchorlock/>
          </v:group>
        </w:pict>
      </w:r>
    </w:p>
    <w:p w:rsidR="00743CD8" w:rsidRDefault="00743CD8" w:rsidP="00F22E43">
      <w:pPr>
        <w:jc w:val="center"/>
        <w:rPr>
          <w:color w:val="000000"/>
        </w:rPr>
      </w:pPr>
    </w:p>
    <w:p w:rsidR="00743CD8" w:rsidRPr="00773CEB" w:rsidRDefault="00743CD8" w:rsidP="00E93054">
      <w:pPr>
        <w:tabs>
          <w:tab w:val="left" w:pos="1897"/>
          <w:tab w:val="left" w:pos="9914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                   </w:t>
      </w:r>
      <w:r w:rsidRPr="00773CEB">
        <w:rPr>
          <w:b/>
          <w:sz w:val="28"/>
          <w:szCs w:val="28"/>
        </w:rPr>
        <w:t>Условные обозначения:</w:t>
      </w:r>
    </w:p>
    <w:p w:rsidR="00743CD8" w:rsidRDefault="00743CD8" w:rsidP="00E93054">
      <w:pPr>
        <w:tabs>
          <w:tab w:val="left" w:pos="1897"/>
          <w:tab w:val="left" w:pos="9914"/>
        </w:tabs>
        <w:rPr>
          <w:sz w:val="28"/>
          <w:szCs w:val="28"/>
        </w:rPr>
      </w:pPr>
    </w:p>
    <w:p w:rsidR="00743CD8" w:rsidRDefault="00743CD8" w:rsidP="00E93054">
      <w:pPr>
        <w:tabs>
          <w:tab w:val="left" w:pos="1897"/>
          <w:tab w:val="left" w:pos="9914"/>
        </w:tabs>
        <w:rPr>
          <w:sz w:val="28"/>
          <w:szCs w:val="28"/>
        </w:rPr>
      </w:pPr>
      <w:r>
        <w:rPr>
          <w:noProof/>
        </w:rPr>
        <w:pict>
          <v:line id="Line 293" o:spid="_x0000_s2060" style="position:absolute;z-index:251147776;visibility:visible" from="45pt,11.2pt" to="9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" strokeweight="2.25pt">
            <v:stroke startarrow="block"/>
          </v:line>
        </w:pict>
      </w:r>
      <w:r>
        <w:rPr>
          <w:noProof/>
        </w:rPr>
        <w:pict>
          <v:line id="Line 292" o:spid="_x0000_s2061" style="position:absolute;z-index:251146752;visibility:visible" from="45pt,2.2pt" to="90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7vKgIAAE0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" strokeweight="2.25pt">
            <v:stroke endarrow="block"/>
          </v:line>
        </w:pict>
      </w:r>
      <w:r>
        <w:rPr>
          <w:sz w:val="28"/>
          <w:szCs w:val="28"/>
        </w:rPr>
        <w:tab/>
        <w:t>Въезд/выезд грузовых транспортных средств</w:t>
      </w:r>
    </w:p>
    <w:p w:rsidR="00743CD8" w:rsidRDefault="00743CD8" w:rsidP="00E93054">
      <w:pPr>
        <w:tabs>
          <w:tab w:val="left" w:pos="1897"/>
          <w:tab w:val="left" w:pos="9914"/>
        </w:tabs>
        <w:rPr>
          <w:sz w:val="28"/>
          <w:szCs w:val="28"/>
        </w:rPr>
      </w:pPr>
      <w:r>
        <w:rPr>
          <w:noProof/>
        </w:rPr>
        <w:pict>
          <v:line id="Line 299" o:spid="_x0000_s2062" style="position:absolute;z-index:251149824;visibility:visible" from="36pt,6.05pt" to="90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" strokecolor="blue" strokeweight="2.25pt">
            <v:stroke dashstyle="1 1" endarrow="block"/>
          </v:line>
        </w:pict>
      </w:r>
      <w:r>
        <w:rPr>
          <w:sz w:val="28"/>
          <w:szCs w:val="28"/>
        </w:rPr>
        <w:tab/>
        <w:t>Движение воспитанников на территории МКДОУ</w:t>
      </w:r>
    </w:p>
    <w:p w:rsidR="00743CD8" w:rsidRDefault="00743CD8" w:rsidP="00E93054">
      <w:pPr>
        <w:tabs>
          <w:tab w:val="left" w:pos="9914"/>
        </w:tabs>
        <w:rPr>
          <w:sz w:val="28"/>
          <w:szCs w:val="28"/>
        </w:rPr>
      </w:pPr>
      <w:r>
        <w:rPr>
          <w:noProof/>
        </w:rPr>
        <w:pict>
          <v:line id="Line 302" o:spid="_x0000_s2063" style="position:absolute;z-index:251150848;visibility:visible" from="36pt,8.25pt" to="9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" strokeweight="2.25pt">
            <v:stroke dashstyle="dash" endarrow="block"/>
          </v:line>
        </w:pict>
      </w:r>
      <w:r>
        <w:rPr>
          <w:noProof/>
        </w:rPr>
        <w:pict>
          <v:line id="Line 296" o:spid="_x0000_s2064" style="position:absolute;z-index:251148800;visibility:visible" from="45pt,26.25pt" to="90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HaFwIAACsEAAAOAAAAZHJzL2Uyb0RvYy54bWysU02P2yAQvVfqf0DcE9upnU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" strokecolor="red" strokeweight="2.25pt"/>
        </w:pict>
      </w:r>
      <w:r>
        <w:rPr>
          <w:sz w:val="28"/>
          <w:szCs w:val="28"/>
        </w:rPr>
        <w:t xml:space="preserve">                           Движение грузовых  транспортных средств по территории МКДОУ № 37</w:t>
      </w:r>
    </w:p>
    <w:p w:rsidR="00743CD8" w:rsidRDefault="00743CD8" w:rsidP="00E93054">
      <w:pPr>
        <w:tabs>
          <w:tab w:val="left" w:pos="9914"/>
        </w:tabs>
        <w:rPr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                           Место разгрузки/погрузки грузовых транспортных средств</w:t>
      </w:r>
      <w:r>
        <w:rPr>
          <w:sz w:val="28"/>
          <w:szCs w:val="28"/>
        </w:rPr>
        <w:tab/>
      </w:r>
    </w:p>
    <w:p w:rsidR="00743CD8" w:rsidRPr="00C92201" w:rsidRDefault="00743CD8" w:rsidP="00EF3256">
      <w:pPr>
        <w:tabs>
          <w:tab w:val="left" w:pos="9639"/>
        </w:tabs>
        <w:ind w:left="-360" w:right="-236"/>
        <w:jc w:val="both"/>
        <w:rPr>
          <w:sz w:val="28"/>
          <w:szCs w:val="28"/>
        </w:rPr>
      </w:pPr>
      <w:r>
        <w:rPr>
          <w:noProof/>
        </w:rPr>
        <w:pict>
          <v:line id="Line 1020" o:spid="_x0000_s2065" style="position:absolute;left:0;text-align:left;flip:x;z-index:251161088;visibility:visible" from="153pt,468pt" to="171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" strokeweight="1.5pt"/>
        </w:pict>
      </w:r>
      <w:r>
        <w:rPr>
          <w:noProof/>
        </w:rPr>
        <w:pict>
          <v:line id="Line 1019" o:spid="_x0000_s2066" style="position:absolute;left:0;text-align:left;flip:x y;z-index:251160064;visibility:visible" from="162pt,450pt" to="171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" strokeweight="1.5pt"/>
        </w:pict>
      </w:r>
      <w:r>
        <w:rPr>
          <w:noProof/>
        </w:rPr>
        <w:pict>
          <v:line id="Line 1018" o:spid="_x0000_s2067" style="position:absolute;left:0;text-align:left;flip:x y;z-index:251159040;visibility:visible" from="4in,495pt" to="297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" strokeweight="1.5pt"/>
        </w:pict>
      </w:r>
      <w:r>
        <w:rPr>
          <w:noProof/>
        </w:rPr>
        <w:pict>
          <v:line id="Line 1017" o:spid="_x0000_s2068" style="position:absolute;left:0;text-align:left;flip:x;z-index:251158016;visibility:visible" from="261pt,4in" to="27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5AGwIAADUEAAAOAAAAZHJzL2Uyb0RvYy54bWysU8GO2jAQvVfqP1i+QxKaZS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" strokeweight="1.5pt"/>
        </w:pict>
      </w:r>
      <w:r>
        <w:rPr>
          <w:noProof/>
        </w:rPr>
        <w:pict>
          <v:line id="Line 1016" o:spid="_x0000_s2069" style="position:absolute;left:0;text-align:left;flip:x;z-index:251156992;visibility:visible" from="243pt,405pt" to="252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w8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hUIp0&#10;MKKNUBxlaTYN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" strokeweight="1.5pt"/>
        </w:pict>
      </w:r>
      <w:r>
        <w:rPr>
          <w:noProof/>
        </w:rPr>
        <w:pict>
          <v:line id="Line 1015" o:spid="_x0000_s2070" style="position:absolute;left:0;text-align:left;flip:x;z-index:251155968;visibility:visible" from="270pt,5in" to="27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k7GwIAADU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" strokeweight="1.5pt"/>
        </w:pict>
      </w:r>
      <w:r>
        <w:rPr>
          <w:noProof/>
        </w:rPr>
        <w:pict>
          <v:line id="Line 1014" o:spid="_x0000_s2071" style="position:absolute;left:0;text-align:left;flip:x;z-index:251154944;visibility:visible" from="279pt,6in" to="4in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Ku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zjBTp&#10;YEQboTjK0iwP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" strokeweight="1.5pt"/>
        </w:pict>
      </w:r>
      <w:r>
        <w:rPr>
          <w:noProof/>
        </w:rPr>
        <w:pict>
          <v:line id="Line 1013" o:spid="_x0000_s2072" style="position:absolute;left:0;text-align:left;flip:x;z-index:251153920;visibility:visible" from="315pt,378pt" to="324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cFGwIAADUEAAAOAAAAZHJzL2Uyb0RvYy54bWysU02P2yAQvVfqf0DcE9uJN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" strokeweight="1.5pt"/>
        </w:pict>
      </w:r>
      <w:r>
        <w:rPr>
          <w:noProof/>
        </w:rPr>
        <w:pict>
          <v:line id="Line 1012" o:spid="_x0000_s2073" style="position:absolute;left:0;text-align:left;flip:x;z-index:251152896;visibility:visible" from="234pt,441pt" to="243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3y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" strokeweight="1.5pt"/>
        </w:pict>
      </w:r>
      <w:r>
        <w:rPr>
          <w:noProof/>
        </w:rPr>
        <w:pict>
          <v:line id="Line 1011" o:spid="_x0000_s2074" style="position:absolute;left:0;text-align:left;flip:x;z-index:251151872;visibility:visible" from="297pt,333pt" to="306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" strokeweight="1.5pt"/>
        </w:pict>
      </w:r>
      <w:r w:rsidRPr="00770F27">
        <w:rPr>
          <w:noProof/>
          <w:sz w:val="28"/>
          <w:szCs w:val="28"/>
        </w:rPr>
        <w:pict>
          <v:shape id="_x0000_i1155" type="#_x0000_t75" style="width:565.5pt;height:739.5pt;visibility:visible">
            <v:imagedata r:id="rId52" o:title=""/>
          </v:shape>
        </w:pict>
      </w:r>
    </w:p>
    <w:sectPr w:rsidR="00743CD8" w:rsidRPr="00C92201" w:rsidSect="00EF3256"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CD8" w:rsidRDefault="00743CD8">
      <w:r>
        <w:separator/>
      </w:r>
    </w:p>
  </w:endnote>
  <w:endnote w:type="continuationSeparator" w:id="0">
    <w:p w:rsidR="00743CD8" w:rsidRDefault="00743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CD8" w:rsidRDefault="00743CD8" w:rsidP="008D5F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3CD8" w:rsidRDefault="00743C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CD8" w:rsidRDefault="00743CD8">
      <w:r>
        <w:separator/>
      </w:r>
    </w:p>
  </w:footnote>
  <w:footnote w:type="continuationSeparator" w:id="0">
    <w:p w:rsidR="00743CD8" w:rsidRDefault="00743CD8">
      <w:r>
        <w:continuationSeparator/>
      </w:r>
    </w:p>
  </w:footnote>
  <w:footnote w:id="1">
    <w:p w:rsidR="00743CD8" w:rsidRDefault="00743CD8" w:rsidP="00CC2622">
      <w:pPr>
        <w:pStyle w:val="FootnoteText"/>
        <w:jc w:val="both"/>
      </w:pPr>
      <w:r w:rsidRPr="00B159F2">
        <w:rPr>
          <w:rStyle w:val="FootnoteReference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75pt;height:18.75pt" o:bullet="t">
        <v:imagedata r:id="rId1" o:title=""/>
      </v:shape>
    </w:pict>
  </w:numPicBullet>
  <w:numPicBullet w:numPicBulletId="1">
    <w:pict>
      <v:shape id="_x0000_i1026" type="#_x0000_t75" style="width:9.75pt;height:18.75pt" o:bullet="t">
        <v:imagedata r:id="rId2" o:title=""/>
      </v:shape>
    </w:pict>
  </w:numPicBullet>
  <w:numPicBullet w:numPicBulletId="2">
    <w:pict>
      <v:shape id="_x0000_i1027" type="#_x0000_t75" style="width:90.75pt;height:90.75pt" o:bullet="t">
        <v:imagedata r:id="rId3" o:title="" chromakey="white"/>
      </v:shape>
    </w:pict>
  </w:numPicBullet>
  <w:numPicBullet w:numPicBulletId="3">
    <w:pict>
      <v:shape id="_x0000_i1028" type="#_x0000_t75" style="width:96.75pt;height:95.25pt" o:bullet="t">
        <v:imagedata r:id="rId4" o:title="" chromakey="white"/>
      </v:shape>
    </w:pict>
  </w:numPicBullet>
  <w:numPicBullet w:numPicBulletId="4">
    <w:pict>
      <v:shape id="_x0000_i1029" type="#_x0000_t75" style="width:94.5pt;height:93.75pt" o:bullet="t">
        <v:imagedata r:id="rId5" o:title="" chromakey="white"/>
      </v:shape>
    </w:pict>
  </w:numPicBullet>
  <w:numPicBullet w:numPicBulletId="5">
    <w:pict>
      <v:shape id="_x0000_i1030" type="#_x0000_t75" style="width:110.25pt;height:98.25pt" o:bullet="t">
        <v:imagedata r:id="rId6" o:title="" chromakey="white"/>
      </v:shape>
    </w:pict>
  </w:numPicBullet>
  <w:abstractNum w:abstractNumId="0">
    <w:nsid w:val="01D16C1B"/>
    <w:multiLevelType w:val="hybridMultilevel"/>
    <w:tmpl w:val="1B0AA524"/>
    <w:lvl w:ilvl="0" w:tplc="C6089A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8C20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4C7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470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62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001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C4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305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CD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781EA2"/>
    <w:multiLevelType w:val="hybridMultilevel"/>
    <w:tmpl w:val="B568F996"/>
    <w:lvl w:ilvl="0" w:tplc="BB5671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E8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C3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FA3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AC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A26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00B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CA8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2E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871863"/>
    <w:multiLevelType w:val="hybridMultilevel"/>
    <w:tmpl w:val="87B231AA"/>
    <w:lvl w:ilvl="0" w:tplc="D1228F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46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C66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060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E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08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43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ED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4A5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7F51FBC"/>
    <w:multiLevelType w:val="hybridMultilevel"/>
    <w:tmpl w:val="50D8FABE"/>
    <w:lvl w:ilvl="0" w:tplc="D662ED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88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AA6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C4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29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448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C1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B6B0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B26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0E0839"/>
    <w:multiLevelType w:val="hybridMultilevel"/>
    <w:tmpl w:val="65C83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9850AF"/>
    <w:multiLevelType w:val="hybridMultilevel"/>
    <w:tmpl w:val="451A65F8"/>
    <w:lvl w:ilvl="0" w:tplc="66E867D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00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25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EF3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0AF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86B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06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38A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64B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027E2"/>
    <w:rsid w:val="00003B3A"/>
    <w:rsid w:val="000120F3"/>
    <w:rsid w:val="0001595B"/>
    <w:rsid w:val="00017B64"/>
    <w:rsid w:val="00017D78"/>
    <w:rsid w:val="0002283B"/>
    <w:rsid w:val="000248EE"/>
    <w:rsid w:val="000264A3"/>
    <w:rsid w:val="0002663B"/>
    <w:rsid w:val="000274AA"/>
    <w:rsid w:val="000318A4"/>
    <w:rsid w:val="00036FB7"/>
    <w:rsid w:val="0004190C"/>
    <w:rsid w:val="000423D4"/>
    <w:rsid w:val="000431C8"/>
    <w:rsid w:val="000532E5"/>
    <w:rsid w:val="0006547A"/>
    <w:rsid w:val="000656C0"/>
    <w:rsid w:val="00076732"/>
    <w:rsid w:val="00081DEE"/>
    <w:rsid w:val="00097116"/>
    <w:rsid w:val="00097FFC"/>
    <w:rsid w:val="000A4ECB"/>
    <w:rsid w:val="000C7586"/>
    <w:rsid w:val="000D0F49"/>
    <w:rsid w:val="000D1068"/>
    <w:rsid w:val="000D400F"/>
    <w:rsid w:val="000E03E1"/>
    <w:rsid w:val="000E0913"/>
    <w:rsid w:val="000E27A8"/>
    <w:rsid w:val="000E2C23"/>
    <w:rsid w:val="000F1161"/>
    <w:rsid w:val="000F2395"/>
    <w:rsid w:val="000F5285"/>
    <w:rsid w:val="00100A39"/>
    <w:rsid w:val="00102770"/>
    <w:rsid w:val="001042AB"/>
    <w:rsid w:val="00104F5D"/>
    <w:rsid w:val="0011051C"/>
    <w:rsid w:val="00113CED"/>
    <w:rsid w:val="001154D1"/>
    <w:rsid w:val="00120874"/>
    <w:rsid w:val="00127B92"/>
    <w:rsid w:val="00131319"/>
    <w:rsid w:val="00135FD1"/>
    <w:rsid w:val="00137446"/>
    <w:rsid w:val="00140DE6"/>
    <w:rsid w:val="00145483"/>
    <w:rsid w:val="00147E82"/>
    <w:rsid w:val="00151620"/>
    <w:rsid w:val="0015653C"/>
    <w:rsid w:val="00172598"/>
    <w:rsid w:val="0017263F"/>
    <w:rsid w:val="0017357D"/>
    <w:rsid w:val="00175258"/>
    <w:rsid w:val="00177687"/>
    <w:rsid w:val="00181ED2"/>
    <w:rsid w:val="001840F5"/>
    <w:rsid w:val="00190B17"/>
    <w:rsid w:val="00191C2A"/>
    <w:rsid w:val="00193C82"/>
    <w:rsid w:val="001A1F04"/>
    <w:rsid w:val="001A425A"/>
    <w:rsid w:val="001A622C"/>
    <w:rsid w:val="001C29D2"/>
    <w:rsid w:val="001C3165"/>
    <w:rsid w:val="001D20E3"/>
    <w:rsid w:val="001D2B5A"/>
    <w:rsid w:val="001D7801"/>
    <w:rsid w:val="001E0DDA"/>
    <w:rsid w:val="001E275D"/>
    <w:rsid w:val="001E4FA7"/>
    <w:rsid w:val="001F1EAF"/>
    <w:rsid w:val="001F7BF9"/>
    <w:rsid w:val="002012AC"/>
    <w:rsid w:val="0021221E"/>
    <w:rsid w:val="00213A1C"/>
    <w:rsid w:val="00222BE3"/>
    <w:rsid w:val="00227FA3"/>
    <w:rsid w:val="002306FB"/>
    <w:rsid w:val="00230F5E"/>
    <w:rsid w:val="00232103"/>
    <w:rsid w:val="00240D2D"/>
    <w:rsid w:val="0024623B"/>
    <w:rsid w:val="00246BD5"/>
    <w:rsid w:val="0025086F"/>
    <w:rsid w:val="00253454"/>
    <w:rsid w:val="00254484"/>
    <w:rsid w:val="00257229"/>
    <w:rsid w:val="00271242"/>
    <w:rsid w:val="002765D3"/>
    <w:rsid w:val="0027680B"/>
    <w:rsid w:val="00282624"/>
    <w:rsid w:val="00292909"/>
    <w:rsid w:val="0029529C"/>
    <w:rsid w:val="00296B23"/>
    <w:rsid w:val="002A4859"/>
    <w:rsid w:val="002A5CFC"/>
    <w:rsid w:val="002A6447"/>
    <w:rsid w:val="002B283F"/>
    <w:rsid w:val="002B2B5A"/>
    <w:rsid w:val="002B394D"/>
    <w:rsid w:val="002C30B1"/>
    <w:rsid w:val="002D082F"/>
    <w:rsid w:val="002D35FA"/>
    <w:rsid w:val="002D4830"/>
    <w:rsid w:val="002E14E0"/>
    <w:rsid w:val="002E33B6"/>
    <w:rsid w:val="002E76A7"/>
    <w:rsid w:val="002F1FF0"/>
    <w:rsid w:val="002F42E5"/>
    <w:rsid w:val="00312C96"/>
    <w:rsid w:val="0032054C"/>
    <w:rsid w:val="00320DCD"/>
    <w:rsid w:val="00323CC6"/>
    <w:rsid w:val="00340854"/>
    <w:rsid w:val="00342C73"/>
    <w:rsid w:val="003473C2"/>
    <w:rsid w:val="00355BFB"/>
    <w:rsid w:val="003577DA"/>
    <w:rsid w:val="0036232B"/>
    <w:rsid w:val="00362C5B"/>
    <w:rsid w:val="00366F24"/>
    <w:rsid w:val="00370D9A"/>
    <w:rsid w:val="0037199A"/>
    <w:rsid w:val="00382A81"/>
    <w:rsid w:val="00386FEF"/>
    <w:rsid w:val="003A27BB"/>
    <w:rsid w:val="003A4560"/>
    <w:rsid w:val="003B02B6"/>
    <w:rsid w:val="003B187A"/>
    <w:rsid w:val="003B5ED7"/>
    <w:rsid w:val="003B7412"/>
    <w:rsid w:val="003C2A97"/>
    <w:rsid w:val="003C2F3A"/>
    <w:rsid w:val="003C6E4D"/>
    <w:rsid w:val="003D634F"/>
    <w:rsid w:val="003E607B"/>
    <w:rsid w:val="003F3BCA"/>
    <w:rsid w:val="003F5368"/>
    <w:rsid w:val="003F6789"/>
    <w:rsid w:val="003F76E7"/>
    <w:rsid w:val="00411762"/>
    <w:rsid w:val="00420DC0"/>
    <w:rsid w:val="00424E62"/>
    <w:rsid w:val="00432E4F"/>
    <w:rsid w:val="00440B44"/>
    <w:rsid w:val="0044549F"/>
    <w:rsid w:val="0045109E"/>
    <w:rsid w:val="00451B57"/>
    <w:rsid w:val="00452F11"/>
    <w:rsid w:val="00461B9E"/>
    <w:rsid w:val="00465A4C"/>
    <w:rsid w:val="004666AD"/>
    <w:rsid w:val="00475D97"/>
    <w:rsid w:val="00481473"/>
    <w:rsid w:val="00484E10"/>
    <w:rsid w:val="0049601E"/>
    <w:rsid w:val="004A458F"/>
    <w:rsid w:val="004C02F4"/>
    <w:rsid w:val="004C0466"/>
    <w:rsid w:val="004D1860"/>
    <w:rsid w:val="004D2208"/>
    <w:rsid w:val="004D61C9"/>
    <w:rsid w:val="004E4A19"/>
    <w:rsid w:val="004E534D"/>
    <w:rsid w:val="004E6812"/>
    <w:rsid w:val="004E7676"/>
    <w:rsid w:val="004F1E64"/>
    <w:rsid w:val="004F7530"/>
    <w:rsid w:val="004F78DD"/>
    <w:rsid w:val="00501909"/>
    <w:rsid w:val="005066D3"/>
    <w:rsid w:val="00510651"/>
    <w:rsid w:val="00511F43"/>
    <w:rsid w:val="00514FA5"/>
    <w:rsid w:val="005254A8"/>
    <w:rsid w:val="00533401"/>
    <w:rsid w:val="005353F1"/>
    <w:rsid w:val="00537888"/>
    <w:rsid w:val="00540211"/>
    <w:rsid w:val="00542682"/>
    <w:rsid w:val="00542744"/>
    <w:rsid w:val="00553021"/>
    <w:rsid w:val="0055508E"/>
    <w:rsid w:val="00560C6C"/>
    <w:rsid w:val="00563BE1"/>
    <w:rsid w:val="005643AD"/>
    <w:rsid w:val="00573784"/>
    <w:rsid w:val="00573828"/>
    <w:rsid w:val="005879B2"/>
    <w:rsid w:val="00592B1C"/>
    <w:rsid w:val="005A25D3"/>
    <w:rsid w:val="005A4E0A"/>
    <w:rsid w:val="005A52A9"/>
    <w:rsid w:val="005B1DBB"/>
    <w:rsid w:val="005B47F0"/>
    <w:rsid w:val="005C158D"/>
    <w:rsid w:val="005C40A2"/>
    <w:rsid w:val="005D4880"/>
    <w:rsid w:val="005D4CE3"/>
    <w:rsid w:val="005D50AE"/>
    <w:rsid w:val="005D5166"/>
    <w:rsid w:val="005D6F2E"/>
    <w:rsid w:val="005E33A3"/>
    <w:rsid w:val="00600410"/>
    <w:rsid w:val="0060510F"/>
    <w:rsid w:val="00605E14"/>
    <w:rsid w:val="00610382"/>
    <w:rsid w:val="00613028"/>
    <w:rsid w:val="00613840"/>
    <w:rsid w:val="0061429F"/>
    <w:rsid w:val="006218B3"/>
    <w:rsid w:val="006271B8"/>
    <w:rsid w:val="006273A5"/>
    <w:rsid w:val="00631AAA"/>
    <w:rsid w:val="00636525"/>
    <w:rsid w:val="00636D9A"/>
    <w:rsid w:val="00637115"/>
    <w:rsid w:val="006442E9"/>
    <w:rsid w:val="006468C4"/>
    <w:rsid w:val="006516DF"/>
    <w:rsid w:val="006578F3"/>
    <w:rsid w:val="00657952"/>
    <w:rsid w:val="00671444"/>
    <w:rsid w:val="00677DBB"/>
    <w:rsid w:val="00696719"/>
    <w:rsid w:val="006A2C3C"/>
    <w:rsid w:val="006A4B75"/>
    <w:rsid w:val="006B0090"/>
    <w:rsid w:val="006B051F"/>
    <w:rsid w:val="006B1527"/>
    <w:rsid w:val="006B3D44"/>
    <w:rsid w:val="006B4F1E"/>
    <w:rsid w:val="006B6D69"/>
    <w:rsid w:val="006C2104"/>
    <w:rsid w:val="006C3401"/>
    <w:rsid w:val="006C68D7"/>
    <w:rsid w:val="006C7284"/>
    <w:rsid w:val="006C7859"/>
    <w:rsid w:val="006D5AE6"/>
    <w:rsid w:val="006E3F85"/>
    <w:rsid w:val="00700C11"/>
    <w:rsid w:val="0070232A"/>
    <w:rsid w:val="00704490"/>
    <w:rsid w:val="007130BE"/>
    <w:rsid w:val="0071591B"/>
    <w:rsid w:val="0072687D"/>
    <w:rsid w:val="00735345"/>
    <w:rsid w:val="00742DCB"/>
    <w:rsid w:val="00743CD8"/>
    <w:rsid w:val="00752FF6"/>
    <w:rsid w:val="00754409"/>
    <w:rsid w:val="007575E5"/>
    <w:rsid w:val="00760FFB"/>
    <w:rsid w:val="00763E75"/>
    <w:rsid w:val="00766CC0"/>
    <w:rsid w:val="00770F27"/>
    <w:rsid w:val="007731C6"/>
    <w:rsid w:val="00773CEB"/>
    <w:rsid w:val="0077567F"/>
    <w:rsid w:val="00780F1D"/>
    <w:rsid w:val="0079787E"/>
    <w:rsid w:val="007A16FF"/>
    <w:rsid w:val="007A2691"/>
    <w:rsid w:val="007A613A"/>
    <w:rsid w:val="007B2A14"/>
    <w:rsid w:val="007B6428"/>
    <w:rsid w:val="007B736A"/>
    <w:rsid w:val="007C10EF"/>
    <w:rsid w:val="007C44C1"/>
    <w:rsid w:val="007C5A80"/>
    <w:rsid w:val="007D0B20"/>
    <w:rsid w:val="007D7882"/>
    <w:rsid w:val="007E2640"/>
    <w:rsid w:val="007E2814"/>
    <w:rsid w:val="007E2CEF"/>
    <w:rsid w:val="007F060B"/>
    <w:rsid w:val="007F36C2"/>
    <w:rsid w:val="007F5B20"/>
    <w:rsid w:val="00801D1D"/>
    <w:rsid w:val="0081105F"/>
    <w:rsid w:val="008134D7"/>
    <w:rsid w:val="00814A62"/>
    <w:rsid w:val="00823341"/>
    <w:rsid w:val="00823DC5"/>
    <w:rsid w:val="008303E4"/>
    <w:rsid w:val="00833DC2"/>
    <w:rsid w:val="00837265"/>
    <w:rsid w:val="0084020A"/>
    <w:rsid w:val="00842CD3"/>
    <w:rsid w:val="008439A9"/>
    <w:rsid w:val="0084736A"/>
    <w:rsid w:val="00852302"/>
    <w:rsid w:val="008553A8"/>
    <w:rsid w:val="00870A28"/>
    <w:rsid w:val="00873D0C"/>
    <w:rsid w:val="00880498"/>
    <w:rsid w:val="008C0FEF"/>
    <w:rsid w:val="008D33D2"/>
    <w:rsid w:val="008D3FCC"/>
    <w:rsid w:val="008D5F42"/>
    <w:rsid w:val="008D60A6"/>
    <w:rsid w:val="008E2A07"/>
    <w:rsid w:val="008E387F"/>
    <w:rsid w:val="008F344F"/>
    <w:rsid w:val="008F4AA7"/>
    <w:rsid w:val="00920C6F"/>
    <w:rsid w:val="009266F4"/>
    <w:rsid w:val="00931AC9"/>
    <w:rsid w:val="00940871"/>
    <w:rsid w:val="00941C2D"/>
    <w:rsid w:val="00954C50"/>
    <w:rsid w:val="00977A41"/>
    <w:rsid w:val="00980392"/>
    <w:rsid w:val="00985671"/>
    <w:rsid w:val="0098666F"/>
    <w:rsid w:val="00993023"/>
    <w:rsid w:val="009A3B51"/>
    <w:rsid w:val="009A6173"/>
    <w:rsid w:val="009C5C72"/>
    <w:rsid w:val="009C6799"/>
    <w:rsid w:val="009D7815"/>
    <w:rsid w:val="009E47D1"/>
    <w:rsid w:val="009F2217"/>
    <w:rsid w:val="009F4787"/>
    <w:rsid w:val="00A073BB"/>
    <w:rsid w:val="00A077B7"/>
    <w:rsid w:val="00A13234"/>
    <w:rsid w:val="00A17507"/>
    <w:rsid w:val="00A228EA"/>
    <w:rsid w:val="00A236A2"/>
    <w:rsid w:val="00A4088F"/>
    <w:rsid w:val="00A41030"/>
    <w:rsid w:val="00A43FE5"/>
    <w:rsid w:val="00A458D7"/>
    <w:rsid w:val="00A47D45"/>
    <w:rsid w:val="00A5746E"/>
    <w:rsid w:val="00A619CC"/>
    <w:rsid w:val="00A702CB"/>
    <w:rsid w:val="00A83E7D"/>
    <w:rsid w:val="00A92861"/>
    <w:rsid w:val="00AA0CFD"/>
    <w:rsid w:val="00AA5227"/>
    <w:rsid w:val="00AB0EB6"/>
    <w:rsid w:val="00AB12E9"/>
    <w:rsid w:val="00AB1358"/>
    <w:rsid w:val="00AB1AE3"/>
    <w:rsid w:val="00AC016A"/>
    <w:rsid w:val="00AC3707"/>
    <w:rsid w:val="00AC62A3"/>
    <w:rsid w:val="00AD0FB2"/>
    <w:rsid w:val="00AD114B"/>
    <w:rsid w:val="00AF1583"/>
    <w:rsid w:val="00B03583"/>
    <w:rsid w:val="00B07368"/>
    <w:rsid w:val="00B10705"/>
    <w:rsid w:val="00B128B9"/>
    <w:rsid w:val="00B15195"/>
    <w:rsid w:val="00B159F2"/>
    <w:rsid w:val="00B41311"/>
    <w:rsid w:val="00B50223"/>
    <w:rsid w:val="00B56F28"/>
    <w:rsid w:val="00B609DA"/>
    <w:rsid w:val="00B610E9"/>
    <w:rsid w:val="00B635D9"/>
    <w:rsid w:val="00B64839"/>
    <w:rsid w:val="00B6740C"/>
    <w:rsid w:val="00B74E40"/>
    <w:rsid w:val="00B80364"/>
    <w:rsid w:val="00B84887"/>
    <w:rsid w:val="00B865E0"/>
    <w:rsid w:val="00B971C1"/>
    <w:rsid w:val="00B97F14"/>
    <w:rsid w:val="00BC3A9C"/>
    <w:rsid w:val="00BC5A4B"/>
    <w:rsid w:val="00BD2A2D"/>
    <w:rsid w:val="00BE05D2"/>
    <w:rsid w:val="00BE662B"/>
    <w:rsid w:val="00BF45DA"/>
    <w:rsid w:val="00BF5905"/>
    <w:rsid w:val="00C17DEB"/>
    <w:rsid w:val="00C24CC9"/>
    <w:rsid w:val="00C35A82"/>
    <w:rsid w:val="00C41578"/>
    <w:rsid w:val="00C44393"/>
    <w:rsid w:val="00C47554"/>
    <w:rsid w:val="00C5347F"/>
    <w:rsid w:val="00C54B53"/>
    <w:rsid w:val="00C577ED"/>
    <w:rsid w:val="00C64795"/>
    <w:rsid w:val="00C700CF"/>
    <w:rsid w:val="00C772A7"/>
    <w:rsid w:val="00C83027"/>
    <w:rsid w:val="00C835D9"/>
    <w:rsid w:val="00C92201"/>
    <w:rsid w:val="00C96DFE"/>
    <w:rsid w:val="00CA3C6F"/>
    <w:rsid w:val="00CB7728"/>
    <w:rsid w:val="00CB77DC"/>
    <w:rsid w:val="00CC1077"/>
    <w:rsid w:val="00CC2622"/>
    <w:rsid w:val="00CC6ECB"/>
    <w:rsid w:val="00CC7435"/>
    <w:rsid w:val="00CD66FA"/>
    <w:rsid w:val="00CD7536"/>
    <w:rsid w:val="00CF0BFE"/>
    <w:rsid w:val="00CF24FD"/>
    <w:rsid w:val="00D04990"/>
    <w:rsid w:val="00D14E70"/>
    <w:rsid w:val="00D15B22"/>
    <w:rsid w:val="00D241A1"/>
    <w:rsid w:val="00D2789D"/>
    <w:rsid w:val="00D33295"/>
    <w:rsid w:val="00D42816"/>
    <w:rsid w:val="00D42E70"/>
    <w:rsid w:val="00D5235C"/>
    <w:rsid w:val="00D64137"/>
    <w:rsid w:val="00D67A2F"/>
    <w:rsid w:val="00D71B3A"/>
    <w:rsid w:val="00D74396"/>
    <w:rsid w:val="00D76EE3"/>
    <w:rsid w:val="00D83969"/>
    <w:rsid w:val="00D92806"/>
    <w:rsid w:val="00DA00AB"/>
    <w:rsid w:val="00DA1E3E"/>
    <w:rsid w:val="00DB61FC"/>
    <w:rsid w:val="00DB65EA"/>
    <w:rsid w:val="00DB6939"/>
    <w:rsid w:val="00DC6942"/>
    <w:rsid w:val="00DC7956"/>
    <w:rsid w:val="00DD02DA"/>
    <w:rsid w:val="00DD18DC"/>
    <w:rsid w:val="00DD46D1"/>
    <w:rsid w:val="00DD7271"/>
    <w:rsid w:val="00DE3CEF"/>
    <w:rsid w:val="00DE43F7"/>
    <w:rsid w:val="00DE6F7A"/>
    <w:rsid w:val="00DE7A53"/>
    <w:rsid w:val="00DF116A"/>
    <w:rsid w:val="00DF1AA7"/>
    <w:rsid w:val="00DF2F28"/>
    <w:rsid w:val="00DF3482"/>
    <w:rsid w:val="00DF4B5C"/>
    <w:rsid w:val="00E01604"/>
    <w:rsid w:val="00E02A12"/>
    <w:rsid w:val="00E20646"/>
    <w:rsid w:val="00E208BC"/>
    <w:rsid w:val="00E21480"/>
    <w:rsid w:val="00E2213D"/>
    <w:rsid w:val="00E2403A"/>
    <w:rsid w:val="00E27C15"/>
    <w:rsid w:val="00E330EB"/>
    <w:rsid w:val="00E35D8E"/>
    <w:rsid w:val="00E3744E"/>
    <w:rsid w:val="00E4670E"/>
    <w:rsid w:val="00E50B59"/>
    <w:rsid w:val="00E50C24"/>
    <w:rsid w:val="00E521B3"/>
    <w:rsid w:val="00E60536"/>
    <w:rsid w:val="00E661BC"/>
    <w:rsid w:val="00E70404"/>
    <w:rsid w:val="00E7489A"/>
    <w:rsid w:val="00E74AA9"/>
    <w:rsid w:val="00E75130"/>
    <w:rsid w:val="00E82244"/>
    <w:rsid w:val="00E85ED3"/>
    <w:rsid w:val="00E93054"/>
    <w:rsid w:val="00E935E9"/>
    <w:rsid w:val="00E94094"/>
    <w:rsid w:val="00EA0B43"/>
    <w:rsid w:val="00EA0BFE"/>
    <w:rsid w:val="00EA2470"/>
    <w:rsid w:val="00EA578D"/>
    <w:rsid w:val="00EA64F0"/>
    <w:rsid w:val="00EA6A61"/>
    <w:rsid w:val="00EB1E82"/>
    <w:rsid w:val="00EB3B32"/>
    <w:rsid w:val="00EB6018"/>
    <w:rsid w:val="00EC6AFA"/>
    <w:rsid w:val="00EC6B28"/>
    <w:rsid w:val="00EC7706"/>
    <w:rsid w:val="00EE171B"/>
    <w:rsid w:val="00EE2D9E"/>
    <w:rsid w:val="00EF0D2C"/>
    <w:rsid w:val="00EF3256"/>
    <w:rsid w:val="00F0629C"/>
    <w:rsid w:val="00F1356E"/>
    <w:rsid w:val="00F22E43"/>
    <w:rsid w:val="00F247B3"/>
    <w:rsid w:val="00F2487A"/>
    <w:rsid w:val="00F30042"/>
    <w:rsid w:val="00F3305D"/>
    <w:rsid w:val="00F332FA"/>
    <w:rsid w:val="00F47D7A"/>
    <w:rsid w:val="00F50890"/>
    <w:rsid w:val="00F51BE1"/>
    <w:rsid w:val="00F51D87"/>
    <w:rsid w:val="00F52F79"/>
    <w:rsid w:val="00F6501C"/>
    <w:rsid w:val="00F8129D"/>
    <w:rsid w:val="00F82012"/>
    <w:rsid w:val="00FA0DAF"/>
    <w:rsid w:val="00FA13EC"/>
    <w:rsid w:val="00FA28E3"/>
    <w:rsid w:val="00FA6178"/>
    <w:rsid w:val="00FB4CBF"/>
    <w:rsid w:val="00FB6020"/>
    <w:rsid w:val="00FC2F8A"/>
    <w:rsid w:val="00FD1140"/>
    <w:rsid w:val="00FD382E"/>
    <w:rsid w:val="00FD4464"/>
    <w:rsid w:val="00FD739E"/>
    <w:rsid w:val="00FE6082"/>
    <w:rsid w:val="00FE64B5"/>
    <w:rsid w:val="00FE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207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A1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"/>
    <w:basedOn w:val="Normal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323C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323C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04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23CC6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4A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323CC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4A8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F8129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4A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5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emf"/><Relationship Id="rId26" Type="http://schemas.openxmlformats.org/officeDocument/2006/relationships/image" Target="media/image25.png"/><Relationship Id="rId39" Type="http://schemas.openxmlformats.org/officeDocument/2006/relationships/image" Target="media/image37.emf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7.png"/><Relationship Id="rId7" Type="http://schemas.openxmlformats.org/officeDocument/2006/relationships/footer" Target="footer1.xml"/><Relationship Id="rId12" Type="http://schemas.openxmlformats.org/officeDocument/2006/relationships/image" Target="media/image11.emf"/><Relationship Id="rId17" Type="http://schemas.openxmlformats.org/officeDocument/2006/relationships/image" Target="media/image16.emf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6.emf"/><Relationship Id="rId46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image" Target="media/image28.png"/><Relationship Id="rId41" Type="http://schemas.openxmlformats.org/officeDocument/2006/relationships/image" Target="media/image39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24" Type="http://schemas.openxmlformats.org/officeDocument/2006/relationships/image" Target="media/image23.jpeg"/><Relationship Id="rId32" Type="http://schemas.openxmlformats.org/officeDocument/2006/relationships/image" Target="media/image31.png"/><Relationship Id="rId37" Type="http://schemas.openxmlformats.org/officeDocument/2006/relationships/image" Target="media/image35.emf"/><Relationship Id="rId40" Type="http://schemas.openxmlformats.org/officeDocument/2006/relationships/image" Target="media/image38.png"/><Relationship Id="rId45" Type="http://schemas.openxmlformats.org/officeDocument/2006/relationships/image" Target="media/image43.e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4.emf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.png"/><Relationship Id="rId49" Type="http://schemas.openxmlformats.org/officeDocument/2006/relationships/image" Target="media/image4.png"/><Relationship Id="rId10" Type="http://schemas.openxmlformats.org/officeDocument/2006/relationships/image" Target="media/image9.png"/><Relationship Id="rId19" Type="http://schemas.openxmlformats.org/officeDocument/2006/relationships/image" Target="media/image18.emf"/><Relationship Id="rId31" Type="http://schemas.openxmlformats.org/officeDocument/2006/relationships/image" Target="media/image30.jpeg"/><Relationship Id="rId44" Type="http://schemas.openxmlformats.org/officeDocument/2006/relationships/image" Target="media/image42.emf"/><Relationship Id="rId52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emf"/><Relationship Id="rId22" Type="http://schemas.openxmlformats.org/officeDocument/2006/relationships/image" Target="media/image21.pn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image" Target="media/image34.png"/><Relationship Id="rId43" Type="http://schemas.openxmlformats.org/officeDocument/2006/relationships/image" Target="media/image41.emf"/><Relationship Id="rId48" Type="http://schemas.openxmlformats.org/officeDocument/2006/relationships/image" Target="media/image46.png"/><Relationship Id="rId8" Type="http://schemas.openxmlformats.org/officeDocument/2006/relationships/image" Target="media/image7.emf"/><Relationship Id="rId51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1893</TotalTime>
  <Pages>12</Pages>
  <Words>1218</Words>
  <Characters>6948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Конева Елена Николаевна</cp:lastModifiedBy>
  <cp:revision>15</cp:revision>
  <cp:lastPrinted>2013-06-03T06:47:00Z</cp:lastPrinted>
  <dcterms:created xsi:type="dcterms:W3CDTF">2013-06-11T03:00:00Z</dcterms:created>
  <dcterms:modified xsi:type="dcterms:W3CDTF">2014-06-19T16:04:00Z</dcterms:modified>
</cp:coreProperties>
</file>