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81" w:rsidRPr="00441A02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441A02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 xml:space="preserve">автономное </w:t>
      </w:r>
      <w:r w:rsidRPr="00441A02">
        <w:rPr>
          <w:rFonts w:ascii="Times New Roman" w:hAnsi="Times New Roman"/>
          <w:sz w:val="28"/>
          <w:szCs w:val="28"/>
        </w:rPr>
        <w:t>дошкольное образовательное учреждение</w:t>
      </w:r>
    </w:p>
    <w:p w:rsidR="007A1A81" w:rsidRPr="00F35CC5" w:rsidRDefault="007A1A81" w:rsidP="00F867FF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41A02">
        <w:rPr>
          <w:rFonts w:ascii="Times New Roman" w:hAnsi="Times New Roman"/>
          <w:sz w:val="28"/>
          <w:szCs w:val="28"/>
        </w:rPr>
        <w:t>«Детский сад №3</w:t>
      </w:r>
      <w:r>
        <w:rPr>
          <w:rFonts w:ascii="Times New Roman" w:hAnsi="Times New Roman"/>
          <w:sz w:val="28"/>
          <w:szCs w:val="28"/>
        </w:rPr>
        <w:t>7</w:t>
      </w:r>
      <w:r w:rsidRPr="00441A02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Берёзка</w:t>
      </w:r>
      <w:r w:rsidRPr="00441A02">
        <w:rPr>
          <w:rFonts w:ascii="Times New Roman" w:hAnsi="Times New Roman"/>
          <w:sz w:val="28"/>
          <w:szCs w:val="28"/>
        </w:rPr>
        <w:t xml:space="preserve">» </w:t>
      </w:r>
    </w:p>
    <w:p w:rsidR="007A1A81" w:rsidRDefault="007A1A81" w:rsidP="00F867F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7A1A81" w:rsidRPr="00952996" w:rsidRDefault="007A1A81" w:rsidP="00F867FF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Определен</w:t>
      </w:r>
      <w:r w:rsidRPr="00952996">
        <w:rPr>
          <w:rFonts w:ascii="Times New Roman" w:hAnsi="Times New Roman"/>
          <w:sz w:val="24"/>
          <w:szCs w:val="24"/>
        </w:rPr>
        <w:t xml:space="preserve"> и п</w:t>
      </w:r>
      <w:r>
        <w:rPr>
          <w:rFonts w:ascii="Times New Roman" w:hAnsi="Times New Roman"/>
          <w:sz w:val="24"/>
          <w:szCs w:val="24"/>
        </w:rPr>
        <w:t>ринят</w:t>
      </w:r>
      <w:r w:rsidRPr="00952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952996">
        <w:rPr>
          <w:rFonts w:ascii="Times New Roman" w:hAnsi="Times New Roman"/>
          <w:sz w:val="24"/>
          <w:szCs w:val="24"/>
        </w:rPr>
        <w:t>Утверждаю:</w:t>
      </w:r>
    </w:p>
    <w:p w:rsidR="007A1A81" w:rsidRPr="00952996" w:rsidRDefault="007A1A81" w:rsidP="00F867FF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педагогическом совете</w:t>
      </w:r>
      <w:r w:rsidRPr="00952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952996">
        <w:rPr>
          <w:rFonts w:ascii="Times New Roman" w:hAnsi="Times New Roman"/>
          <w:sz w:val="24"/>
          <w:szCs w:val="24"/>
        </w:rPr>
        <w:t>Заведующий МА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2996">
        <w:rPr>
          <w:rFonts w:ascii="Times New Roman" w:hAnsi="Times New Roman"/>
          <w:sz w:val="24"/>
          <w:szCs w:val="24"/>
        </w:rPr>
        <w:t>ДОУ</w:t>
      </w:r>
    </w:p>
    <w:p w:rsidR="007A1A81" w:rsidRPr="00952996" w:rsidRDefault="007A1A81" w:rsidP="0059704B">
      <w:pPr>
        <w:pStyle w:val="NoSpacing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3 от 03.06.2022г</w:t>
      </w:r>
      <w:r w:rsidRPr="00952996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«Детский сад </w:t>
      </w:r>
      <w:r w:rsidRPr="00952996">
        <w:rPr>
          <w:rFonts w:ascii="Times New Roman" w:hAnsi="Times New Roman"/>
          <w:sz w:val="24"/>
          <w:szCs w:val="24"/>
        </w:rPr>
        <w:t>№3</w:t>
      </w:r>
      <w:r>
        <w:rPr>
          <w:rFonts w:ascii="Times New Roman" w:hAnsi="Times New Roman"/>
          <w:sz w:val="24"/>
          <w:szCs w:val="24"/>
        </w:rPr>
        <w:t xml:space="preserve">7 </w:t>
      </w:r>
      <w:r w:rsidRPr="00952996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Берёзка</w:t>
      </w:r>
      <w:r w:rsidRPr="00952996">
        <w:rPr>
          <w:rFonts w:ascii="Times New Roman" w:hAnsi="Times New Roman"/>
          <w:sz w:val="24"/>
          <w:szCs w:val="24"/>
        </w:rPr>
        <w:t>»</w:t>
      </w:r>
    </w:p>
    <w:p w:rsidR="007A1A81" w:rsidRPr="00952996" w:rsidRDefault="007A1A81" w:rsidP="00F867FF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952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Pr="0095299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Бочерова Т.И.</w:t>
      </w:r>
    </w:p>
    <w:p w:rsidR="007A1A81" w:rsidRPr="00952996" w:rsidRDefault="007A1A81" w:rsidP="00F867FF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952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Приказ №  88 от  07.06.2022г.</w:t>
      </w:r>
    </w:p>
    <w:p w:rsidR="007A1A81" w:rsidRPr="00127EA7" w:rsidRDefault="007A1A81" w:rsidP="00F867FF">
      <w:pPr>
        <w:pStyle w:val="NormalWeb"/>
        <w:keepNext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1A81" w:rsidRDefault="007A1A81" w:rsidP="00F867FF">
      <w:pPr>
        <w:pStyle w:val="NormalWeb"/>
        <w:keepNext/>
        <w:spacing w:before="0" w:beforeAutospacing="0" w:after="0" w:afterAutospacing="0"/>
        <w:rPr>
          <w:b/>
          <w:bCs/>
          <w:sz w:val="32"/>
        </w:rPr>
      </w:pPr>
    </w:p>
    <w:p w:rsidR="007A1A81" w:rsidRDefault="007A1A81" w:rsidP="00F867FF">
      <w:pPr>
        <w:pStyle w:val="NormalWeb"/>
        <w:keepNext/>
        <w:spacing w:before="0" w:beforeAutospacing="0" w:after="0" w:afterAutospacing="0"/>
        <w:jc w:val="center"/>
        <w:rPr>
          <w:b/>
          <w:bCs/>
          <w:sz w:val="32"/>
        </w:rPr>
      </w:pPr>
      <w:r>
        <w:rPr>
          <w:b/>
          <w:bCs/>
          <w:sz w:val="32"/>
        </w:rPr>
        <w:t>ПЛАН РАБОТЫ</w:t>
      </w:r>
    </w:p>
    <w:p w:rsidR="007A1A81" w:rsidRPr="004F423A" w:rsidRDefault="007A1A81" w:rsidP="00F867FF">
      <w:pPr>
        <w:pStyle w:val="NormalWeb"/>
        <w:spacing w:before="0" w:beforeAutospacing="0" w:after="0" w:afterAutospacing="0" w:line="276" w:lineRule="auto"/>
        <w:rPr>
          <w:sz w:val="32"/>
        </w:rPr>
      </w:pPr>
      <w:r w:rsidRPr="004F423A">
        <w:rPr>
          <w:sz w:val="32"/>
        </w:rPr>
        <w:t xml:space="preserve">                                                               </w:t>
      </w:r>
      <w:r w:rsidRPr="004F423A">
        <w:rPr>
          <w:bCs/>
          <w:sz w:val="32"/>
        </w:rPr>
        <w:t>на летний оздоровительный период</w:t>
      </w:r>
    </w:p>
    <w:p w:rsidR="007A1A81" w:rsidRPr="004F423A" w:rsidRDefault="007A1A81" w:rsidP="00F867FF">
      <w:pPr>
        <w:pStyle w:val="NormalWeb"/>
        <w:spacing w:before="0" w:beforeAutospacing="0" w:after="0" w:afterAutospacing="0" w:line="276" w:lineRule="auto"/>
        <w:jc w:val="center"/>
        <w:rPr>
          <w:sz w:val="32"/>
        </w:rPr>
      </w:pPr>
      <w:r w:rsidRPr="004F423A">
        <w:rPr>
          <w:sz w:val="32"/>
        </w:rPr>
        <w:t>(июнь - август 2022 год)</w:t>
      </w:r>
    </w:p>
    <w:p w:rsidR="007A1A81" w:rsidRDefault="007A1A81" w:rsidP="00F867FF">
      <w:pPr>
        <w:pStyle w:val="NormalWeb"/>
        <w:spacing w:before="0" w:beforeAutospacing="0" w:after="0" w:afterAutospacing="0"/>
        <w:ind w:firstLine="539"/>
        <w:jc w:val="center"/>
        <w:rPr>
          <w:b/>
          <w:i/>
          <w:sz w:val="32"/>
        </w:rPr>
      </w:pPr>
    </w:p>
    <w:p w:rsidR="007A1A81" w:rsidRPr="00870CCC" w:rsidRDefault="007A1A81" w:rsidP="00F867FF">
      <w:pPr>
        <w:pStyle w:val="NoSpacing"/>
        <w:spacing w:line="276" w:lineRule="auto"/>
        <w:jc w:val="center"/>
        <w:rPr>
          <w:rFonts w:ascii="Times New Roman" w:hAnsi="Times New Roman"/>
          <w:sz w:val="36"/>
          <w:szCs w:val="36"/>
        </w:rPr>
      </w:pPr>
    </w:p>
    <w:p w:rsidR="007A1A81" w:rsidRDefault="007A1A81" w:rsidP="00F867FF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p w:rsidR="007A1A81" w:rsidRDefault="007A1A81" w:rsidP="00F867FF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Разработчик:</w:t>
      </w:r>
    </w:p>
    <w:p w:rsidR="007A1A81" w:rsidRDefault="007A1A81" w:rsidP="00F867FF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воспитатель: Завьялова Л.В.</w:t>
      </w:r>
    </w:p>
    <w:p w:rsidR="007A1A81" w:rsidRDefault="007A1A81" w:rsidP="00F867FF">
      <w:pPr>
        <w:pStyle w:val="NoSpacing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ГО Богданович</w:t>
      </w:r>
    </w:p>
    <w:p w:rsidR="007A1A81" w:rsidRDefault="007A1A81" w:rsidP="00F867FF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Default="007A1A81" w:rsidP="00CC76EE">
      <w:pPr>
        <w:pStyle w:val="NoSpacing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 г</w:t>
        </w:r>
      </w:smartTag>
    </w:p>
    <w:p w:rsidR="007A1A81" w:rsidRDefault="007A1A81" w:rsidP="0096739A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Pr="0096739A" w:rsidRDefault="007A1A81" w:rsidP="00F867FF">
      <w:pPr>
        <w:rPr>
          <w:rFonts w:ascii="Times New Roman" w:hAnsi="Times New Roman"/>
          <w:sz w:val="28"/>
          <w:szCs w:val="28"/>
        </w:rPr>
      </w:pPr>
      <w:r w:rsidRPr="009E33D7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8.25pt;height:550.5pt">
            <v:imagedata r:id="rId7" o:title=""/>
          </v:shape>
        </w:pict>
      </w:r>
    </w:p>
    <w:p w:rsidR="007A1A81" w:rsidRPr="00F867FF" w:rsidRDefault="007A1A81" w:rsidP="00F867FF">
      <w:pPr>
        <w:rPr>
          <w:rFonts w:ascii="Times New Roman" w:hAnsi="Times New Roman"/>
          <w:sz w:val="28"/>
          <w:szCs w:val="28"/>
        </w:rPr>
      </w:pPr>
    </w:p>
    <w:p w:rsidR="007A1A81" w:rsidRPr="00DD6670" w:rsidRDefault="007A1A81" w:rsidP="00181A0B">
      <w:pPr>
        <w:jc w:val="center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A1A81" w:rsidRPr="00DD6670" w:rsidRDefault="007A1A81" w:rsidP="00786E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>Лето – это самый благоприятный период для общения ребенка с природой, это десятки самых разнообразных игр на свежем воздухе, это большие возможности для ознакомления дошкольников с окружающим миром.</w:t>
      </w:r>
    </w:p>
    <w:p w:rsidR="007A1A81" w:rsidRPr="00DD6670" w:rsidRDefault="007A1A81" w:rsidP="00786E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>Каждый день, каждую минуту необходимо использовать для обучения, развития, воспитания детей, обогащать их знания и представления, стараться как можно полнее использовать условия летнего периода в разных видах деятельности, которые позволяют детям закрепить и применить знания, полученные в течение года.</w:t>
      </w:r>
    </w:p>
    <w:p w:rsidR="007A1A81" w:rsidRPr="00DD6670" w:rsidRDefault="007A1A81" w:rsidP="00786E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 xml:space="preserve">Такая работа во многом зависит от планирования и четко продуманной организации педагогического процесса.  </w:t>
      </w:r>
    </w:p>
    <w:p w:rsidR="007A1A81" w:rsidRPr="00DD6670" w:rsidRDefault="007A1A81" w:rsidP="00786EB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>Используется тематическое планирование. Каждая неделя имеет свою тему. Это позволяет разнообразить деятельность детей, не упустить вопросы безопасности дошкольников, отобразить работу с родителями в соответствии с темой.</w:t>
      </w:r>
    </w:p>
    <w:p w:rsidR="007A1A81" w:rsidRPr="00DD6670" w:rsidRDefault="007A1A81" w:rsidP="00786EB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786EB5">
      <w:pPr>
        <w:spacing w:line="276" w:lineRule="auto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b/>
          <w:sz w:val="24"/>
          <w:szCs w:val="24"/>
        </w:rPr>
        <w:t xml:space="preserve">Цель: </w:t>
      </w:r>
      <w:r w:rsidRPr="00DD6670">
        <w:rPr>
          <w:rFonts w:ascii="Times New Roman" w:hAnsi="Times New Roman"/>
          <w:sz w:val="24"/>
          <w:szCs w:val="24"/>
        </w:rPr>
        <w:t xml:space="preserve">сохранение и укрепление физического и психического здоровья детей с учетом их индивидуальных особенностей, удовлетворение потребностей растущего организма в отдыхе, творческой деятельности и движении.                                                                                                                </w:t>
      </w:r>
    </w:p>
    <w:p w:rsidR="007A1A81" w:rsidRPr="00DD6670" w:rsidRDefault="007A1A81" w:rsidP="00786EB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DD6670">
        <w:rPr>
          <w:rFonts w:ascii="Times New Roman" w:hAnsi="Times New Roman"/>
          <w:b/>
          <w:sz w:val="24"/>
          <w:szCs w:val="24"/>
        </w:rPr>
        <w:t xml:space="preserve">Задачи:                                                                                                                       </w:t>
      </w:r>
    </w:p>
    <w:p w:rsidR="007A1A81" w:rsidRPr="00DD6670" w:rsidRDefault="007A1A81" w:rsidP="00786EB5">
      <w:pPr>
        <w:spacing w:line="276" w:lineRule="auto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>1. Создать условия, обеспечивающие охрану жизни и укрепление здоровья детей, предупреждение заболеваемости и травматизма.</w:t>
      </w:r>
    </w:p>
    <w:p w:rsidR="007A1A81" w:rsidRPr="00DD6670" w:rsidRDefault="007A1A81" w:rsidP="00786EB5">
      <w:pPr>
        <w:spacing w:line="276" w:lineRule="auto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>2. Реализовать систему мероприятий, направленных на развитие самостоятельности, инициативности, любознательности и познавательной активности в различных образовательных областях.</w:t>
      </w:r>
    </w:p>
    <w:p w:rsidR="007A1A81" w:rsidRPr="00DD6670" w:rsidRDefault="007A1A81" w:rsidP="00786EB5">
      <w:pPr>
        <w:spacing w:line="276" w:lineRule="auto"/>
        <w:rPr>
          <w:rFonts w:ascii="Times New Roman" w:hAnsi="Times New Roman"/>
          <w:sz w:val="24"/>
          <w:szCs w:val="24"/>
        </w:rPr>
      </w:pPr>
      <w:r w:rsidRPr="00DD6670">
        <w:rPr>
          <w:rFonts w:ascii="Times New Roman" w:hAnsi="Times New Roman"/>
          <w:sz w:val="24"/>
          <w:szCs w:val="24"/>
        </w:rPr>
        <w:t>3. 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7A1A81" w:rsidRPr="00DD6670" w:rsidRDefault="007A1A81" w:rsidP="00786EB5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127EA7">
      <w:pPr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127EA7">
      <w:pPr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127EA7">
      <w:pPr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127EA7">
      <w:pPr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A2339F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A1A81" w:rsidRPr="00DD6670" w:rsidRDefault="007A1A81" w:rsidP="00A2339F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A1A81" w:rsidRPr="00DD6670" w:rsidRDefault="007A1A81" w:rsidP="00A2339F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A1A81" w:rsidRDefault="007A1A81" w:rsidP="00081051">
      <w:pPr>
        <w:pStyle w:val="NoSpacing"/>
        <w:rPr>
          <w:rFonts w:ascii="Times New Roman" w:hAnsi="Times New Roman"/>
          <w:b/>
          <w:i/>
          <w:sz w:val="24"/>
          <w:szCs w:val="24"/>
        </w:rPr>
      </w:pPr>
    </w:p>
    <w:p w:rsidR="007A1A81" w:rsidRDefault="007A1A81" w:rsidP="00A2339F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A1A81" w:rsidRPr="00E42439" w:rsidRDefault="007A1A81" w:rsidP="00A2339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42439">
        <w:rPr>
          <w:rFonts w:ascii="Times New Roman" w:hAnsi="Times New Roman"/>
          <w:b/>
          <w:sz w:val="28"/>
          <w:szCs w:val="28"/>
        </w:rPr>
        <w:t>Летний режим дня   МА ДОУ «Детский сад №37 «Берёзка»</w:t>
      </w:r>
    </w:p>
    <w:p w:rsidR="007A1A81" w:rsidRPr="00E42439" w:rsidRDefault="007A1A81" w:rsidP="00A2339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E42439">
        <w:rPr>
          <w:rFonts w:ascii="Times New Roman" w:hAnsi="Times New Roman"/>
          <w:b/>
          <w:sz w:val="28"/>
          <w:szCs w:val="28"/>
        </w:rPr>
        <w:t>Старше-подготовительной</w:t>
      </w:r>
      <w:r>
        <w:rPr>
          <w:rFonts w:ascii="Times New Roman" w:hAnsi="Times New Roman"/>
          <w:b/>
          <w:sz w:val="28"/>
          <w:szCs w:val="28"/>
        </w:rPr>
        <w:t xml:space="preserve"> (смешанной)</w:t>
      </w:r>
      <w:r w:rsidRPr="00E42439">
        <w:rPr>
          <w:rFonts w:ascii="Times New Roman" w:hAnsi="Times New Roman"/>
          <w:b/>
          <w:sz w:val="28"/>
          <w:szCs w:val="28"/>
        </w:rPr>
        <w:t xml:space="preserve"> группы</w:t>
      </w:r>
    </w:p>
    <w:p w:rsidR="007A1A81" w:rsidRPr="00E42439" w:rsidRDefault="007A1A81" w:rsidP="00A2339F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141"/>
      </w:tblGrid>
      <w:tr w:rsidR="007A1A81" w:rsidRPr="00E42439" w:rsidTr="00E42439">
        <w:trPr>
          <w:trHeight w:val="604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 xml:space="preserve">7.0-8.30             Приём детей. Осмотр. Игры. Оздоровительная работа: гимнастика, бег на выносливость, точечный массаж. </w:t>
            </w:r>
          </w:p>
        </w:tc>
      </w:tr>
      <w:tr w:rsidR="007A1A81" w:rsidRPr="00E42439" w:rsidTr="00E42439">
        <w:trPr>
          <w:trHeight w:val="245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8.30-9.00           Подготовка к завтраку. Завтрак. Оздоровительная работа: полоскание рта.</w:t>
            </w:r>
          </w:p>
        </w:tc>
      </w:tr>
      <w:tr w:rsidR="007A1A81" w:rsidRPr="00E42439" w:rsidTr="00E42439">
        <w:trPr>
          <w:trHeight w:val="612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 xml:space="preserve">8.45-9.45           Самостоятельная деятельность детей, художественно - изобразительная деятельность, музыкальные занятия, </w:t>
            </w:r>
          </w:p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 xml:space="preserve">                          физкультурные    занятия, развлечения </w:t>
            </w:r>
          </w:p>
        </w:tc>
      </w:tr>
      <w:tr w:rsidR="007A1A81" w:rsidRPr="00E42439" w:rsidTr="00E42439">
        <w:trPr>
          <w:trHeight w:val="326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 xml:space="preserve">9.45-10.00         Второй завтрак  </w:t>
            </w:r>
          </w:p>
        </w:tc>
      </w:tr>
      <w:tr w:rsidR="007A1A81" w:rsidRPr="00E42439" w:rsidTr="00E42439">
        <w:trPr>
          <w:trHeight w:val="408"/>
        </w:trPr>
        <w:tc>
          <w:tcPr>
            <w:tcW w:w="15141" w:type="dxa"/>
          </w:tcPr>
          <w:p w:rsidR="007A1A81" w:rsidRPr="00E42439" w:rsidRDefault="007A1A81" w:rsidP="00E424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10.00-12.30       Оздоровительная работа: дыхательная гимнастика. Подготовка к прогулк</w:t>
            </w:r>
            <w:r>
              <w:rPr>
                <w:rFonts w:ascii="Times New Roman" w:hAnsi="Times New Roman"/>
                <w:sz w:val="28"/>
                <w:szCs w:val="28"/>
              </w:rPr>
              <w:t>е. Прогулка. Игры. Наблюдения</w:t>
            </w:r>
          </w:p>
          <w:p w:rsidR="007A1A81" w:rsidRPr="00E42439" w:rsidRDefault="007A1A81" w:rsidP="00786EB5">
            <w:pPr>
              <w:pStyle w:val="NoSpacing"/>
              <w:ind w:left="252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 xml:space="preserve">                      Оздоровительная работа: минитуризм, бег, хождение босиком                                      </w:t>
            </w:r>
          </w:p>
        </w:tc>
      </w:tr>
      <w:tr w:rsidR="007A1A81" w:rsidRPr="00E42439" w:rsidTr="00E42439">
        <w:trPr>
          <w:trHeight w:val="632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12.30-12.40       Возвращение с прогулки, водные процедуры: обливание ног. Подготовка к обеду.</w:t>
            </w:r>
          </w:p>
        </w:tc>
      </w:tr>
      <w:tr w:rsidR="007A1A81" w:rsidRPr="00E42439" w:rsidTr="00E42439">
        <w:trPr>
          <w:trHeight w:val="261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12.40-13.00       Обед. Оздоровительная работа: полоскание рта, промывание носа.</w:t>
            </w:r>
          </w:p>
        </w:tc>
      </w:tr>
      <w:tr w:rsidR="007A1A81" w:rsidRPr="00E42439" w:rsidTr="00E42439">
        <w:trPr>
          <w:trHeight w:val="469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13.00-15.00       Подготовка ко сну. Сон. Оздоровительная работа: самомассаж, гимнастика на расслабление</w:t>
            </w:r>
          </w:p>
        </w:tc>
      </w:tr>
      <w:tr w:rsidR="007A1A81" w:rsidRPr="00E42439" w:rsidTr="00E42439">
        <w:trPr>
          <w:trHeight w:val="363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ind w:left="25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A81" w:rsidRPr="00E42439" w:rsidTr="00E42439">
        <w:trPr>
          <w:trHeight w:val="265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15.00-15.15        Подъём детей. Оздоровительная программа: гимнастика, влажное обтирание шеи, рук, лица.</w:t>
            </w:r>
          </w:p>
        </w:tc>
      </w:tr>
      <w:tr w:rsidR="007A1A81" w:rsidRPr="00E42439" w:rsidTr="00E42439">
        <w:trPr>
          <w:trHeight w:val="286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15.15-15.30        Игровая и художественная деятельность детей по интересам, общение</w:t>
            </w:r>
          </w:p>
        </w:tc>
      </w:tr>
      <w:tr w:rsidR="007A1A81" w:rsidRPr="00E42439" w:rsidTr="00E42439">
        <w:trPr>
          <w:trHeight w:val="282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15.30-16.00        Подготовка к полднику. Полдник.</w:t>
            </w:r>
          </w:p>
        </w:tc>
      </w:tr>
      <w:tr w:rsidR="007A1A81" w:rsidRPr="00E42439" w:rsidTr="00E42439">
        <w:trPr>
          <w:trHeight w:val="449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16.00-16.30        Беседы, педагогические ситуации</w:t>
            </w:r>
          </w:p>
        </w:tc>
      </w:tr>
      <w:tr w:rsidR="007A1A81" w:rsidRPr="00E42439" w:rsidTr="00E42439">
        <w:trPr>
          <w:trHeight w:val="367"/>
        </w:trPr>
        <w:tc>
          <w:tcPr>
            <w:tcW w:w="15141" w:type="dxa"/>
          </w:tcPr>
          <w:p w:rsidR="007A1A81" w:rsidRPr="00E42439" w:rsidRDefault="007A1A81" w:rsidP="00786EB5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E42439">
              <w:rPr>
                <w:rFonts w:ascii="Times New Roman" w:hAnsi="Times New Roman"/>
                <w:sz w:val="28"/>
                <w:szCs w:val="28"/>
              </w:rPr>
              <w:t>16.30-17.30        Подготовка к прогулке. Прогулка. Игры. Труд детей на участке. Уход домой.</w:t>
            </w:r>
          </w:p>
        </w:tc>
      </w:tr>
    </w:tbl>
    <w:p w:rsidR="007A1A81" w:rsidRPr="00BD647A" w:rsidRDefault="007A1A81" w:rsidP="000373CB">
      <w:pPr>
        <w:pStyle w:val="NoSpacing"/>
        <w:rPr>
          <w:rFonts w:ascii="Times New Roman" w:hAnsi="Times New Roman"/>
          <w:sz w:val="28"/>
          <w:szCs w:val="28"/>
        </w:rPr>
      </w:pPr>
    </w:p>
    <w:p w:rsidR="007A1A81" w:rsidRPr="00DD6670" w:rsidRDefault="007A1A81" w:rsidP="000373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DD6670" w:rsidRDefault="007A1A81" w:rsidP="000373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DD6670" w:rsidRDefault="007A1A81" w:rsidP="000373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DD6670" w:rsidRDefault="007A1A81" w:rsidP="000373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DD6670" w:rsidRDefault="007A1A81" w:rsidP="000373CB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Default="007A1A81" w:rsidP="00BD647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DD6670" w:rsidRDefault="007A1A81" w:rsidP="000373CB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7A1A81" w:rsidRDefault="007A1A81" w:rsidP="000373C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BD647A">
        <w:rPr>
          <w:rFonts w:ascii="Times New Roman" w:hAnsi="Times New Roman"/>
          <w:b/>
          <w:sz w:val="28"/>
          <w:szCs w:val="28"/>
        </w:rPr>
        <w:t xml:space="preserve">Оздоровительная работа с детьми на летний период МА ДОУ «Детский сад№ 37 «Берёзка» на </w:t>
      </w:r>
      <w:smartTag w:uri="urn:schemas-microsoft-com:office:smarttags" w:element="metricconverter">
        <w:smartTagPr>
          <w:attr w:name="ProductID" w:val="2020 г"/>
        </w:smartTagPr>
        <w:r w:rsidRPr="00BD647A">
          <w:rPr>
            <w:rFonts w:ascii="Times New Roman" w:hAnsi="Times New Roman"/>
            <w:b/>
            <w:sz w:val="28"/>
            <w:szCs w:val="28"/>
          </w:rPr>
          <w:t>2022 г</w:t>
        </w:r>
      </w:smartTag>
      <w:r w:rsidRPr="00BD647A">
        <w:rPr>
          <w:rFonts w:ascii="Times New Roman" w:hAnsi="Times New Roman"/>
          <w:b/>
          <w:sz w:val="28"/>
          <w:szCs w:val="28"/>
        </w:rPr>
        <w:t>.</w:t>
      </w:r>
    </w:p>
    <w:p w:rsidR="007A1A81" w:rsidRPr="00BD647A" w:rsidRDefault="007A1A81" w:rsidP="000373C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всех групп</w:t>
      </w:r>
    </w:p>
    <w:p w:rsidR="007A1A81" w:rsidRPr="00BD647A" w:rsidRDefault="007A1A81" w:rsidP="00B42DD3">
      <w:pPr>
        <w:pStyle w:val="NoSpacing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5"/>
        <w:gridCol w:w="7320"/>
      </w:tblGrid>
      <w:tr w:rsidR="007A1A81" w:rsidRPr="00140802" w:rsidTr="00140802">
        <w:tc>
          <w:tcPr>
            <w:tcW w:w="14459" w:type="dxa"/>
            <w:gridSpan w:val="2"/>
          </w:tcPr>
          <w:p w:rsidR="007A1A81" w:rsidRPr="00140802" w:rsidRDefault="007A1A81" w:rsidP="00140802">
            <w:pPr>
              <w:pStyle w:val="NoSpacing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40802">
              <w:rPr>
                <w:rFonts w:ascii="Times New Roman" w:hAnsi="Times New Roman"/>
                <w:b/>
                <w:sz w:val="28"/>
                <w:szCs w:val="28"/>
              </w:rPr>
              <w:t>Максимальное пребывание детей на свежем воздухе:</w:t>
            </w:r>
          </w:p>
        </w:tc>
      </w:tr>
      <w:tr w:rsidR="007A1A81" w:rsidRPr="00140802" w:rsidTr="00140802">
        <w:trPr>
          <w:trHeight w:val="323"/>
        </w:trPr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1. Утренний приём</w:t>
            </w:r>
          </w:p>
        </w:tc>
        <w:tc>
          <w:tcPr>
            <w:tcW w:w="7371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2. Гимнастика                         </w:t>
            </w:r>
          </w:p>
        </w:tc>
        <w:tc>
          <w:tcPr>
            <w:tcW w:w="7371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3. Физкультурные занятия     </w:t>
            </w:r>
          </w:p>
        </w:tc>
        <w:tc>
          <w:tcPr>
            <w:tcW w:w="7371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2 раза в неделю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4. Прогулки                             </w:t>
            </w:r>
          </w:p>
        </w:tc>
        <w:tc>
          <w:tcPr>
            <w:tcW w:w="7371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5. Простейший туризм           </w:t>
            </w:r>
          </w:p>
        </w:tc>
        <w:tc>
          <w:tcPr>
            <w:tcW w:w="7371" w:type="dxa"/>
          </w:tcPr>
          <w:p w:rsidR="007A1A81" w:rsidRPr="00140802" w:rsidRDefault="007A1A81" w:rsidP="00260F6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1р. в месяц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6 Экскурсии                            </w:t>
            </w:r>
          </w:p>
        </w:tc>
        <w:tc>
          <w:tcPr>
            <w:tcW w:w="7371" w:type="dxa"/>
          </w:tcPr>
          <w:p w:rsidR="007A1A81" w:rsidRPr="00140802" w:rsidRDefault="007A1A81" w:rsidP="00260F6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1р. в неделю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7. Дни здоровья                      </w:t>
            </w:r>
          </w:p>
        </w:tc>
        <w:tc>
          <w:tcPr>
            <w:tcW w:w="7371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1р. в 3 квартале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260F6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8. Мини спартакиады            </w:t>
            </w:r>
          </w:p>
        </w:tc>
        <w:tc>
          <w:tcPr>
            <w:tcW w:w="7371" w:type="dxa"/>
          </w:tcPr>
          <w:p w:rsidR="007A1A81" w:rsidRPr="00140802" w:rsidRDefault="007A1A81" w:rsidP="00260F6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1 р. в месяц</w:t>
            </w:r>
          </w:p>
        </w:tc>
      </w:tr>
      <w:tr w:rsidR="007A1A81" w:rsidRPr="00140802" w:rsidTr="00140802">
        <w:tc>
          <w:tcPr>
            <w:tcW w:w="14459" w:type="dxa"/>
            <w:gridSpan w:val="2"/>
          </w:tcPr>
          <w:p w:rsidR="007A1A81" w:rsidRPr="00140802" w:rsidRDefault="007A1A81" w:rsidP="00E42439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b/>
                <w:sz w:val="28"/>
                <w:szCs w:val="28"/>
              </w:rPr>
              <w:t>Методы закаливания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1. Солнечные и воздушные ванны        </w:t>
            </w:r>
          </w:p>
        </w:tc>
        <w:tc>
          <w:tcPr>
            <w:tcW w:w="7371" w:type="dxa"/>
          </w:tcPr>
          <w:p w:rsidR="007A1A81" w:rsidRPr="00140802" w:rsidRDefault="007A1A81" w:rsidP="00260F6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260F62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2. Обливание ног на территории д/с   </w:t>
            </w:r>
          </w:p>
        </w:tc>
        <w:tc>
          <w:tcPr>
            <w:tcW w:w="7371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3. Обширные умывания            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4. Полоскание горла                  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3р. в день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5. Босохождение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6. Корригирующая гимнастика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 (после сна)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E4243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7. Гимнастика (лечебная- нарушение осанки, плоскостопие)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14459" w:type="dxa"/>
            <w:gridSpan w:val="2"/>
          </w:tcPr>
          <w:p w:rsidR="007A1A81" w:rsidRPr="00140802" w:rsidRDefault="007A1A81" w:rsidP="00E42439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b/>
                <w:sz w:val="28"/>
                <w:szCs w:val="28"/>
              </w:rPr>
              <w:t>Профилактическая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473082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1.Строгое соблюдение санитарно-гигиенического режима в д/с        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2.Включение в меню свежих овощей, фруктов, соков                     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3. «С» витаминизация                                                                              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</w:tr>
      <w:tr w:rsidR="007A1A81" w:rsidRPr="00140802" w:rsidTr="00140802">
        <w:tc>
          <w:tcPr>
            <w:tcW w:w="7088" w:type="dxa"/>
          </w:tcPr>
          <w:p w:rsidR="007A1A81" w:rsidRPr="00140802" w:rsidRDefault="007A1A81" w:rsidP="00140802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 xml:space="preserve">4. Беседа с родителями: «Растим детей крепких и здоровых»                    </w:t>
            </w:r>
          </w:p>
        </w:tc>
        <w:tc>
          <w:tcPr>
            <w:tcW w:w="7371" w:type="dxa"/>
          </w:tcPr>
          <w:p w:rsidR="007A1A81" w:rsidRPr="00140802" w:rsidRDefault="007A1A81" w:rsidP="00362F7D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в течение всего года</w:t>
            </w:r>
          </w:p>
        </w:tc>
      </w:tr>
    </w:tbl>
    <w:p w:rsidR="007A1A81" w:rsidRDefault="007A1A81" w:rsidP="00BD647A">
      <w:pPr>
        <w:pStyle w:val="NoSpacing"/>
        <w:jc w:val="center"/>
        <w:rPr>
          <w:rFonts w:ascii="Times New Roman" w:hAnsi="Times New Roman"/>
          <w:bCs/>
          <w:sz w:val="28"/>
          <w:szCs w:val="28"/>
        </w:rPr>
      </w:pPr>
    </w:p>
    <w:p w:rsidR="007A1A81" w:rsidRDefault="007A1A81" w:rsidP="00BD647A">
      <w:pPr>
        <w:pStyle w:val="NoSpacing"/>
        <w:jc w:val="center"/>
        <w:rPr>
          <w:rFonts w:ascii="Times New Roman" w:hAnsi="Times New Roman"/>
          <w:bCs/>
          <w:sz w:val="28"/>
          <w:szCs w:val="28"/>
        </w:rPr>
      </w:pPr>
    </w:p>
    <w:p w:rsidR="007A1A81" w:rsidRDefault="007A1A81" w:rsidP="00BD647A">
      <w:pPr>
        <w:pStyle w:val="NoSpacing"/>
        <w:jc w:val="center"/>
        <w:rPr>
          <w:rFonts w:ascii="Times New Roman" w:hAnsi="Times New Roman"/>
          <w:bCs/>
          <w:sz w:val="28"/>
          <w:szCs w:val="28"/>
        </w:rPr>
      </w:pPr>
    </w:p>
    <w:p w:rsidR="007A1A81" w:rsidRDefault="007A1A81" w:rsidP="00BD647A">
      <w:pPr>
        <w:pStyle w:val="NoSpacing"/>
        <w:jc w:val="center"/>
        <w:rPr>
          <w:rFonts w:ascii="Times New Roman" w:hAnsi="Times New Roman"/>
          <w:bCs/>
          <w:sz w:val="28"/>
          <w:szCs w:val="28"/>
        </w:rPr>
      </w:pPr>
    </w:p>
    <w:p w:rsidR="007A1A81" w:rsidRPr="00BD647A" w:rsidRDefault="007A1A81" w:rsidP="00BD647A">
      <w:pPr>
        <w:pStyle w:val="NoSpacing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Расписание </w:t>
      </w:r>
      <w:r w:rsidRPr="00BD647A">
        <w:rPr>
          <w:rFonts w:ascii="Times New Roman" w:hAnsi="Times New Roman"/>
          <w:bCs/>
          <w:sz w:val="28"/>
          <w:szCs w:val="28"/>
        </w:rPr>
        <w:t xml:space="preserve"> занятий с детьми на летний оздоровительный период 2022г.</w:t>
      </w:r>
    </w:p>
    <w:p w:rsidR="007A1A81" w:rsidRPr="00503521" w:rsidRDefault="007A1A81" w:rsidP="005035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3521">
        <w:rPr>
          <w:rFonts w:ascii="Times New Roman" w:hAnsi="Times New Roman"/>
          <w:sz w:val="28"/>
          <w:szCs w:val="28"/>
        </w:rPr>
        <w:t xml:space="preserve">Сетка занятий с детьми на летне-оздоровительный период </w:t>
      </w:r>
      <w:smartTag w:uri="urn:schemas-microsoft-com:office:smarttags" w:element="metricconverter">
        <w:smartTagPr>
          <w:attr w:name="ProductID" w:val="2022 г"/>
        </w:smartTagPr>
        <w:r w:rsidRPr="00503521">
          <w:rPr>
            <w:rFonts w:ascii="Times New Roman" w:hAnsi="Times New Roman"/>
            <w:sz w:val="28"/>
            <w:szCs w:val="28"/>
          </w:rPr>
          <w:t>2022 г</w:t>
        </w:r>
      </w:smartTag>
    </w:p>
    <w:p w:rsidR="007A1A81" w:rsidRPr="00503521" w:rsidRDefault="007A1A81" w:rsidP="005035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03521">
        <w:rPr>
          <w:rFonts w:ascii="Times New Roman" w:hAnsi="Times New Roman"/>
          <w:sz w:val="28"/>
          <w:szCs w:val="28"/>
        </w:rPr>
        <w:t>МАДОУ «Детский сад № 37» «Берёзка»</w:t>
      </w:r>
    </w:p>
    <w:p w:rsidR="007A1A81" w:rsidRPr="00503521" w:rsidRDefault="007A1A81" w:rsidP="00503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1A81" w:rsidRPr="00503521" w:rsidRDefault="007A1A81" w:rsidP="00503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521">
        <w:rPr>
          <w:rFonts w:ascii="Times New Roman" w:hAnsi="Times New Roman"/>
          <w:b/>
          <w:sz w:val="28"/>
          <w:szCs w:val="28"/>
        </w:rPr>
        <w:t>Группа « Бусинки»</w:t>
      </w:r>
    </w:p>
    <w:p w:rsidR="007A1A81" w:rsidRPr="00503521" w:rsidRDefault="007A1A81" w:rsidP="0050352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4928"/>
        <w:gridCol w:w="4929"/>
        <w:gridCol w:w="4929"/>
      </w:tblGrid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Время занятий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Физкультурное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Физкультурное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Музыкально - физкультурное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</w:tc>
      </w:tr>
    </w:tbl>
    <w:p w:rsidR="007A1A81" w:rsidRPr="00503521" w:rsidRDefault="007A1A81" w:rsidP="0050352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A1A81" w:rsidRPr="00503521" w:rsidRDefault="007A1A81" w:rsidP="0050352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521">
        <w:rPr>
          <w:rFonts w:ascii="Times New Roman" w:hAnsi="Times New Roman"/>
          <w:b/>
          <w:sz w:val="28"/>
          <w:szCs w:val="28"/>
        </w:rPr>
        <w:t>Группа «Солнечные лучики»</w:t>
      </w:r>
    </w:p>
    <w:p w:rsidR="007A1A81" w:rsidRPr="00503521" w:rsidRDefault="007A1A81" w:rsidP="005035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4928"/>
        <w:gridCol w:w="4929"/>
        <w:gridCol w:w="4929"/>
      </w:tblGrid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Время занятий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Музыкальное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9.20 – 9.35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Физкультурное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9.20 – 9.35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Физкультурное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9.20 – 9.35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9.00 – 9.15</w:t>
            </w:r>
          </w:p>
        </w:tc>
      </w:tr>
      <w:tr w:rsidR="007A1A81" w:rsidRPr="00503521" w:rsidTr="00730C5B">
        <w:tc>
          <w:tcPr>
            <w:tcW w:w="4928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Музыкально - физкультурное</w:t>
            </w:r>
          </w:p>
        </w:tc>
        <w:tc>
          <w:tcPr>
            <w:tcW w:w="4929" w:type="dxa"/>
          </w:tcPr>
          <w:p w:rsidR="007A1A81" w:rsidRPr="00503521" w:rsidRDefault="007A1A81" w:rsidP="005035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03521">
              <w:rPr>
                <w:rFonts w:ascii="Times New Roman" w:hAnsi="Times New Roman"/>
                <w:sz w:val="28"/>
                <w:szCs w:val="28"/>
              </w:rPr>
              <w:t>9.25 – 9.45</w:t>
            </w:r>
          </w:p>
        </w:tc>
      </w:tr>
    </w:tbl>
    <w:p w:rsidR="007A1A81" w:rsidRDefault="007A1A81" w:rsidP="00503521">
      <w:pPr>
        <w:spacing w:after="0" w:line="240" w:lineRule="auto"/>
        <w:jc w:val="center"/>
        <w:rPr>
          <w:sz w:val="28"/>
          <w:szCs w:val="28"/>
        </w:rPr>
      </w:pPr>
    </w:p>
    <w:p w:rsidR="007A1A81" w:rsidRDefault="007A1A81" w:rsidP="00503521">
      <w:pPr>
        <w:spacing w:after="0" w:line="240" w:lineRule="auto"/>
        <w:jc w:val="center"/>
        <w:rPr>
          <w:b/>
          <w:sz w:val="28"/>
          <w:szCs w:val="28"/>
        </w:rPr>
      </w:pPr>
      <w:r w:rsidRPr="002D70F2">
        <w:rPr>
          <w:b/>
          <w:sz w:val="28"/>
          <w:szCs w:val="28"/>
        </w:rPr>
        <w:t>Группа «</w:t>
      </w:r>
      <w:r>
        <w:rPr>
          <w:b/>
          <w:sz w:val="28"/>
          <w:szCs w:val="28"/>
        </w:rPr>
        <w:t xml:space="preserve"> Ромашка</w:t>
      </w:r>
      <w:r w:rsidRPr="002D70F2">
        <w:rPr>
          <w:b/>
          <w:sz w:val="28"/>
          <w:szCs w:val="28"/>
        </w:rPr>
        <w:t>»</w:t>
      </w:r>
    </w:p>
    <w:p w:rsidR="007A1A81" w:rsidRPr="002D70F2" w:rsidRDefault="007A1A81" w:rsidP="00503521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4928"/>
        <w:gridCol w:w="4929"/>
        <w:gridCol w:w="4929"/>
      </w:tblGrid>
      <w:tr w:rsidR="007A1A81" w:rsidTr="00730C5B">
        <w:tc>
          <w:tcPr>
            <w:tcW w:w="4928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недели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занятий</w:t>
            </w:r>
          </w:p>
        </w:tc>
      </w:tr>
      <w:tr w:rsidR="007A1A81" w:rsidTr="00730C5B">
        <w:tc>
          <w:tcPr>
            <w:tcW w:w="4928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9.45 10.15</w:t>
            </w:r>
          </w:p>
        </w:tc>
      </w:tr>
      <w:tr w:rsidR="007A1A81" w:rsidTr="00730C5B">
        <w:tc>
          <w:tcPr>
            <w:tcW w:w="4928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 – 10.15</w:t>
            </w:r>
          </w:p>
        </w:tc>
      </w:tr>
      <w:tr w:rsidR="007A1A81" w:rsidTr="00730C5B">
        <w:tc>
          <w:tcPr>
            <w:tcW w:w="4928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Физкультурное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9.45 – 10.15</w:t>
            </w:r>
          </w:p>
        </w:tc>
      </w:tr>
      <w:tr w:rsidR="007A1A81" w:rsidTr="00730C5B">
        <w:tc>
          <w:tcPr>
            <w:tcW w:w="4928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 – 9.30</w:t>
            </w:r>
          </w:p>
        </w:tc>
      </w:tr>
      <w:tr w:rsidR="007A1A81" w:rsidTr="00730C5B">
        <w:tc>
          <w:tcPr>
            <w:tcW w:w="4928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 - физкультурное</w:t>
            </w:r>
          </w:p>
        </w:tc>
        <w:tc>
          <w:tcPr>
            <w:tcW w:w="4929" w:type="dxa"/>
          </w:tcPr>
          <w:p w:rsidR="007A1A81" w:rsidRDefault="007A1A81" w:rsidP="0050352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 – 10.40</w:t>
            </w:r>
          </w:p>
        </w:tc>
      </w:tr>
    </w:tbl>
    <w:p w:rsidR="007A1A81" w:rsidRPr="00DD6670" w:rsidRDefault="007A1A81" w:rsidP="00503521">
      <w:pPr>
        <w:rPr>
          <w:rFonts w:ascii="Times New Roman" w:hAnsi="Times New Roman"/>
          <w:sz w:val="24"/>
          <w:szCs w:val="24"/>
        </w:rPr>
      </w:pPr>
    </w:p>
    <w:p w:rsidR="007A1A81" w:rsidRPr="00DD6670" w:rsidRDefault="007A1A81" w:rsidP="00775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7A1A81" w:rsidRPr="00563582" w:rsidRDefault="007A1A81" w:rsidP="000C41A9">
      <w:pPr>
        <w:pStyle w:val="40"/>
        <w:keepNext/>
        <w:keepLines/>
        <w:shd w:val="clear" w:color="auto" w:fill="auto"/>
        <w:spacing w:before="0" w:after="0" w:line="399" w:lineRule="exact"/>
        <w:jc w:val="center"/>
        <w:rPr>
          <w:rStyle w:val="4Exact"/>
          <w:b/>
          <w:sz w:val="28"/>
          <w:szCs w:val="28"/>
        </w:rPr>
      </w:pPr>
      <w:bookmarkStart w:id="0" w:name="bookmark4"/>
      <w:r w:rsidRPr="00563582">
        <w:rPr>
          <w:rStyle w:val="4Exact"/>
          <w:b/>
          <w:sz w:val="28"/>
          <w:szCs w:val="28"/>
        </w:rPr>
        <w:t>Темы недели</w:t>
      </w:r>
      <w:r>
        <w:rPr>
          <w:rStyle w:val="4Exact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>
          <w:rPr>
            <w:rStyle w:val="4Exact"/>
            <w:b/>
            <w:sz w:val="28"/>
            <w:szCs w:val="28"/>
          </w:rPr>
          <w:t>2022 г</w:t>
        </w:r>
      </w:smartTag>
      <w:r>
        <w:rPr>
          <w:rStyle w:val="4Exact"/>
          <w:b/>
          <w:sz w:val="28"/>
          <w:szCs w:val="28"/>
        </w:rPr>
        <w:t>.</w:t>
      </w:r>
      <w:r w:rsidRPr="00563582">
        <w:rPr>
          <w:rStyle w:val="4Exact"/>
          <w:b/>
          <w:sz w:val="28"/>
          <w:szCs w:val="28"/>
        </w:rPr>
        <w:br/>
        <w:t>ИЮНЬ</w:t>
      </w:r>
      <w:bookmarkEnd w:id="0"/>
      <w:r w:rsidRPr="00563582">
        <w:rPr>
          <w:rStyle w:val="4Exact"/>
          <w:b/>
          <w:sz w:val="28"/>
          <w:szCs w:val="28"/>
        </w:rPr>
        <w:t xml:space="preserve">   Россия – родина моя!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38"/>
        <w:gridCol w:w="9273"/>
      </w:tblGrid>
      <w:tr w:rsidR="007A1A81" w:rsidRPr="00140802" w:rsidTr="006111FE">
        <w:trPr>
          <w:trHeight w:hRule="exact" w:val="547"/>
          <w:jc w:val="center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1-я неделя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563582" w:rsidRDefault="007A1A81" w:rsidP="000C41A9">
            <w:pPr>
              <w:pStyle w:val="NoSpacing"/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1.Лето красное пришло!!</w:t>
            </w:r>
          </w:p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A81" w:rsidRPr="00140802" w:rsidTr="006111FE">
        <w:trPr>
          <w:trHeight w:hRule="exact" w:val="573"/>
          <w:jc w:val="center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2-я неделя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563582" w:rsidRDefault="007A1A81" w:rsidP="000C41A9">
            <w:pPr>
              <w:pStyle w:val="NoSpacing"/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2. Мы живём в России».</w:t>
            </w:r>
          </w:p>
          <w:p w:rsidR="007A1A81" w:rsidRPr="00563582" w:rsidRDefault="007A1A81" w:rsidP="000C41A9">
            <w:pPr>
              <w:pStyle w:val="NoSpacing"/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</w:pPr>
          </w:p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A81" w:rsidRPr="00140802" w:rsidTr="00DD6670">
        <w:trPr>
          <w:trHeight w:hRule="exact" w:val="523"/>
          <w:jc w:val="center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3-я неделя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3.Я расту здоровым.</w:t>
            </w:r>
          </w:p>
        </w:tc>
      </w:tr>
      <w:tr w:rsidR="007A1A81" w:rsidRPr="00140802" w:rsidTr="006111FE">
        <w:trPr>
          <w:trHeight w:hRule="exact" w:val="573"/>
          <w:jc w:val="center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4-я неделя</w:t>
            </w:r>
          </w:p>
        </w:tc>
        <w:tc>
          <w:tcPr>
            <w:tcW w:w="9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C41A9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bCs w:val="0"/>
                <w:color w:val="auto"/>
                <w:sz w:val="28"/>
                <w:szCs w:val="28"/>
                <w:shd w:val="clear" w:color="auto" w:fill="auto"/>
                <w:lang w:eastAsia="en-US"/>
              </w:rPr>
              <w:t>4. Неделя русской культуры.</w:t>
            </w:r>
          </w:p>
        </w:tc>
      </w:tr>
    </w:tbl>
    <w:p w:rsidR="007A1A81" w:rsidRPr="00563582" w:rsidRDefault="007A1A81" w:rsidP="000C41A9">
      <w:pPr>
        <w:pStyle w:val="40"/>
        <w:keepNext/>
        <w:keepLines/>
        <w:shd w:val="clear" w:color="auto" w:fill="auto"/>
        <w:spacing w:before="0" w:after="0" w:line="399" w:lineRule="exact"/>
        <w:jc w:val="center"/>
        <w:rPr>
          <w:rStyle w:val="4Exact"/>
          <w:b/>
          <w:sz w:val="28"/>
          <w:szCs w:val="28"/>
        </w:rPr>
      </w:pPr>
      <w:r w:rsidRPr="00563582">
        <w:rPr>
          <w:rStyle w:val="4Exact"/>
          <w:b/>
          <w:sz w:val="28"/>
          <w:szCs w:val="28"/>
        </w:rPr>
        <w:t>ИЮЛЬ В дружной семье даже в холод тепло</w:t>
      </w:r>
    </w:p>
    <w:p w:rsidR="007A1A81" w:rsidRPr="00563582" w:rsidRDefault="007A1A81" w:rsidP="006111FE">
      <w:pPr>
        <w:pStyle w:val="40"/>
        <w:keepNext/>
        <w:keepLines/>
        <w:shd w:val="clear" w:color="auto" w:fill="auto"/>
        <w:spacing w:before="0" w:after="0" w:line="399" w:lineRule="exact"/>
        <w:jc w:val="center"/>
        <w:rPr>
          <w:bCs w:val="0"/>
          <w:sz w:val="28"/>
          <w:szCs w:val="28"/>
        </w:rPr>
      </w:pPr>
    </w:p>
    <w:tbl>
      <w:tblPr>
        <w:tblpPr w:leftFromText="180" w:rightFromText="180" w:vertAnchor="text" w:horzAnchor="margin" w:tblpXSpec="center" w:tblpY="-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351"/>
        <w:gridCol w:w="9270"/>
      </w:tblGrid>
      <w:tr w:rsidR="007A1A81" w:rsidRPr="00140802" w:rsidTr="00786EB5">
        <w:trPr>
          <w:trHeight w:hRule="exact" w:val="441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786EB5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1-я неделя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41E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1.День семьи, любви и верности</w:t>
            </w:r>
          </w:p>
          <w:p w:rsidR="007A1A81" w:rsidRPr="00140802" w:rsidRDefault="007A1A81" w:rsidP="00041E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1A81" w:rsidRPr="00140802" w:rsidTr="00786EB5">
        <w:trPr>
          <w:trHeight w:hRule="exact" w:val="433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786EB5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2-я неделя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41E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2.Путешествие в мир природы</w:t>
            </w:r>
          </w:p>
        </w:tc>
      </w:tr>
      <w:tr w:rsidR="007A1A81" w:rsidRPr="00140802" w:rsidTr="00786EB5">
        <w:trPr>
          <w:trHeight w:hRule="exact" w:val="411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786EB5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3-я неделя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41E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3.В гостях у сказки.</w:t>
            </w:r>
          </w:p>
        </w:tc>
      </w:tr>
      <w:tr w:rsidR="007A1A81" w:rsidRPr="00140802" w:rsidTr="00786EB5">
        <w:trPr>
          <w:trHeight w:hRule="exact" w:val="416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A81" w:rsidRPr="00140802" w:rsidRDefault="007A1A81" w:rsidP="00786EB5">
            <w:pPr>
              <w:pStyle w:val="NoSpacing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4-я неделя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41E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4.Осторожный пешеход</w:t>
            </w:r>
          </w:p>
        </w:tc>
      </w:tr>
      <w:tr w:rsidR="007A1A81" w:rsidRPr="00140802" w:rsidTr="00786EB5">
        <w:trPr>
          <w:trHeight w:hRule="exact" w:val="416"/>
        </w:trPr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A81" w:rsidRPr="00563582" w:rsidRDefault="007A1A81" w:rsidP="00786EB5">
            <w:pPr>
              <w:pStyle w:val="NoSpacing"/>
              <w:rPr>
                <w:rStyle w:val="28"/>
                <w:b w:val="0"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5-я неделя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041EA9"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 w:rsidRPr="00140802">
              <w:rPr>
                <w:rFonts w:ascii="Times New Roman" w:hAnsi="Times New Roman"/>
                <w:sz w:val="28"/>
                <w:szCs w:val="28"/>
              </w:rPr>
              <w:t>5.Любимые игры и игрушки</w:t>
            </w:r>
          </w:p>
        </w:tc>
      </w:tr>
    </w:tbl>
    <w:p w:rsidR="007A1A81" w:rsidRPr="00563582" w:rsidRDefault="007A1A81" w:rsidP="000C41A9">
      <w:pPr>
        <w:pStyle w:val="30"/>
        <w:shd w:val="clear" w:color="auto" w:fill="auto"/>
        <w:spacing w:line="220" w:lineRule="exact"/>
        <w:jc w:val="center"/>
        <w:rPr>
          <w:rStyle w:val="3Exact"/>
          <w:b/>
          <w:sz w:val="28"/>
          <w:szCs w:val="28"/>
        </w:rPr>
      </w:pPr>
      <w:r w:rsidRPr="00563582">
        <w:rPr>
          <w:rStyle w:val="3Exact"/>
          <w:b/>
          <w:sz w:val="28"/>
          <w:szCs w:val="28"/>
        </w:rPr>
        <w:br w:type="textWrapping" w:clear="all"/>
      </w:r>
    </w:p>
    <w:p w:rsidR="007A1A81" w:rsidRPr="00563582" w:rsidRDefault="007A1A81" w:rsidP="006111FE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563582">
        <w:rPr>
          <w:rStyle w:val="3Exact"/>
          <w:bCs w:val="0"/>
          <w:sz w:val="28"/>
          <w:szCs w:val="28"/>
        </w:rPr>
        <w:t>АВГУСТ   Я живу в Богдановиче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397"/>
        <w:gridCol w:w="9356"/>
      </w:tblGrid>
      <w:tr w:rsidR="007A1A81" w:rsidRPr="00140802" w:rsidTr="00786EB5">
        <w:trPr>
          <w:trHeight w:hRule="exact" w:val="48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1-я неделя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 xml:space="preserve">1. С днём рождения, любимый город! </w:t>
            </w:r>
          </w:p>
        </w:tc>
      </w:tr>
      <w:tr w:rsidR="007A1A81" w:rsidRPr="00140802" w:rsidTr="00786EB5">
        <w:trPr>
          <w:trHeight w:hRule="exact" w:val="435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2-я неделя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2. Солнце, воздух и вода</w:t>
            </w:r>
          </w:p>
        </w:tc>
      </w:tr>
      <w:tr w:rsidR="007A1A81" w:rsidRPr="00140802" w:rsidTr="00786EB5">
        <w:trPr>
          <w:trHeight w:hRule="exact" w:val="42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3-я неделя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3. Неделя безопасности в городе</w:t>
            </w:r>
          </w:p>
        </w:tc>
      </w:tr>
      <w:tr w:rsidR="007A1A81" w:rsidRPr="00140802" w:rsidTr="00786EB5">
        <w:trPr>
          <w:trHeight w:hRule="exact" w:val="41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4-я неделя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A81" w:rsidRPr="00140802" w:rsidRDefault="007A1A81" w:rsidP="006111FE">
            <w:pPr>
              <w:pStyle w:val="NoSpacing"/>
              <w:ind w:left="-582" w:firstLine="58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63582">
              <w:rPr>
                <w:rStyle w:val="28"/>
                <w:b w:val="0"/>
                <w:sz w:val="28"/>
                <w:szCs w:val="28"/>
              </w:rPr>
              <w:t>4. Что нам лето принесло!</w:t>
            </w:r>
          </w:p>
        </w:tc>
      </w:tr>
    </w:tbl>
    <w:p w:rsidR="007A1A81" w:rsidRPr="00DD6670" w:rsidRDefault="007A1A81" w:rsidP="000C41A9">
      <w:pPr>
        <w:pStyle w:val="40"/>
        <w:keepNext/>
        <w:keepLines/>
        <w:shd w:val="clear" w:color="auto" w:fill="auto"/>
        <w:spacing w:before="0" w:after="0" w:line="399" w:lineRule="exact"/>
        <w:jc w:val="center"/>
        <w:rPr>
          <w:b w:val="0"/>
          <w:sz w:val="24"/>
          <w:szCs w:val="24"/>
        </w:rPr>
      </w:pPr>
    </w:p>
    <w:p w:rsidR="007A1A81" w:rsidRDefault="007A1A81" w:rsidP="00775424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1A81" w:rsidRDefault="007A1A81" w:rsidP="00563582">
      <w:pPr>
        <w:rPr>
          <w:rFonts w:ascii="Times New Roman" w:hAnsi="Times New Roman"/>
          <w:b/>
          <w:sz w:val="28"/>
          <w:szCs w:val="28"/>
        </w:rPr>
      </w:pPr>
    </w:p>
    <w:p w:rsidR="007A1A81" w:rsidRDefault="007A1A81" w:rsidP="00563582">
      <w:pPr>
        <w:rPr>
          <w:rFonts w:ascii="Times New Roman" w:hAnsi="Times New Roman"/>
          <w:b/>
          <w:sz w:val="28"/>
          <w:szCs w:val="28"/>
        </w:rPr>
      </w:pPr>
    </w:p>
    <w:p w:rsidR="007A1A81" w:rsidRPr="00563582" w:rsidRDefault="007A1A81" w:rsidP="00563582">
      <w:pPr>
        <w:jc w:val="center"/>
        <w:rPr>
          <w:rFonts w:ascii="Times New Roman" w:hAnsi="Times New Roman"/>
          <w:b/>
          <w:sz w:val="28"/>
          <w:szCs w:val="28"/>
        </w:rPr>
      </w:pPr>
      <w:r w:rsidRPr="00563582">
        <w:rPr>
          <w:rFonts w:ascii="Times New Roman" w:hAnsi="Times New Roman"/>
          <w:b/>
          <w:sz w:val="28"/>
          <w:szCs w:val="28"/>
        </w:rPr>
        <w:t>План общих мероприятий с детьми</w:t>
      </w:r>
      <w:r>
        <w:rPr>
          <w:rFonts w:ascii="Times New Roman" w:hAnsi="Times New Roman"/>
          <w:b/>
          <w:sz w:val="28"/>
          <w:szCs w:val="28"/>
        </w:rPr>
        <w:t xml:space="preserve"> на лето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sz w:val="28"/>
            <w:szCs w:val="28"/>
          </w:rPr>
          <w:t>2022 г</w:t>
        </w:r>
      </w:smartTag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pPr w:leftFromText="189" w:rightFromText="189" w:vertAnchor="text" w:tblpX="88"/>
        <w:tblW w:w="143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180"/>
      </w:tblPr>
      <w:tblGrid>
        <w:gridCol w:w="703"/>
        <w:gridCol w:w="7232"/>
        <w:gridCol w:w="1260"/>
        <w:gridCol w:w="16"/>
        <w:gridCol w:w="5101"/>
      </w:tblGrid>
      <w:tr w:rsidR="007A1A81" w:rsidRPr="00140802" w:rsidTr="00964360">
        <w:trPr>
          <w:trHeight w:val="69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jc w:val="center"/>
              <w:rPr>
                <w:rStyle w:val="Emphasis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140802">
              <w:rPr>
                <w:rStyle w:val="Emphasis"/>
                <w:rFonts w:ascii="Times New Roman" w:hAnsi="Times New Roman"/>
                <w:i w:val="0"/>
                <w:iCs/>
                <w:sz w:val="24"/>
                <w:szCs w:val="24"/>
              </w:rPr>
              <w:t>Ответственный</w:t>
            </w:r>
          </w:p>
        </w:tc>
      </w:tr>
      <w:tr w:rsidR="007A1A81" w:rsidRPr="00140802" w:rsidTr="00964360">
        <w:trPr>
          <w:trHeight w:val="308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защиты</w:t>
            </w:r>
            <w:r w:rsidRPr="00563582">
              <w:rPr>
                <w:rFonts w:ascii="Times New Roman" w:hAnsi="Times New Roman"/>
                <w:sz w:val="24"/>
                <w:szCs w:val="24"/>
              </w:rPr>
              <w:t xml:space="preserve"> детей «День дружбы»</w:t>
            </w:r>
          </w:p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(все группы)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 муз. руководитель</w:t>
            </w:r>
          </w:p>
        </w:tc>
      </w:tr>
      <w:tr w:rsidR="007A1A81" w:rsidRPr="00140802" w:rsidTr="00964360">
        <w:trPr>
          <w:trHeight w:val="6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Праздник, посвящённый Дню России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2-я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Ст. воспитатель, воспитатели групп, муз. руководитель Отв. </w:t>
            </w:r>
          </w:p>
        </w:tc>
      </w:tr>
      <w:tr w:rsidR="007A1A81" w:rsidRPr="00140802" w:rsidTr="00964360">
        <w:trPr>
          <w:trHeight w:val="37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«Смелые и ловкие,» - </w:t>
            </w:r>
            <w:r w:rsidRPr="00563582">
              <w:rPr>
                <w:rFonts w:ascii="Times New Roman" w:hAnsi="Times New Roman"/>
                <w:sz w:val="24"/>
                <w:szCs w:val="24"/>
              </w:rPr>
              <w:t>спортивное развлечение»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3-я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 муз. руководитель Отв. Шаламова .</w:t>
            </w:r>
          </w:p>
        </w:tc>
      </w:tr>
      <w:tr w:rsidR="007A1A81" w:rsidRPr="00140802" w:rsidTr="00964360">
        <w:trPr>
          <w:trHeight w:val="74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«Праздник Ивана Купалы» - развлечение (подготовительная и старшая группы)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Ст. воспитатель, воспитатели групп, муз. Руководитель Отв. </w:t>
            </w:r>
          </w:p>
        </w:tc>
      </w:tr>
      <w:tr w:rsidR="007A1A81" w:rsidRPr="00140802" w:rsidTr="00964360">
        <w:trPr>
          <w:trHeight w:val="5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Конкурс детского рисунка "Мы – фантазеры" (нетрадиционные техники) (средняя и старшая гр).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Июль         3-я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Зам. зав. по УВР,</w:t>
            </w:r>
          </w:p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воспитатели групп, муз. руководитель</w:t>
            </w:r>
          </w:p>
        </w:tc>
      </w:tr>
      <w:tr w:rsidR="007A1A81" w:rsidRPr="00140802" w:rsidTr="00964360">
        <w:trPr>
          <w:trHeight w:val="55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 xml:space="preserve">Игра- путешествие «Дружно за руки возьмемся, в лес зеленый мы пойдем» </w:t>
            </w:r>
          </w:p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Июль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2-я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 муз. руководитель</w:t>
            </w:r>
          </w:p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Отв. </w:t>
            </w:r>
          </w:p>
        </w:tc>
      </w:tr>
      <w:tr w:rsidR="007A1A81" w:rsidRPr="00140802" w:rsidTr="00964360">
        <w:trPr>
          <w:trHeight w:val="41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«По следам Бременских музыкантов» -развлечение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Июля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3-я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Зам. зав. по УВР, воспитатели групп, муз. руководитель</w:t>
            </w:r>
          </w:p>
        </w:tc>
      </w:tr>
      <w:tr w:rsidR="007A1A81" w:rsidRPr="00140802" w:rsidTr="00964360">
        <w:trPr>
          <w:trHeight w:val="41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Развлечение "Светофорик в гостях у ребят" (старшая и средняя группы)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Июль               4-я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 муз. руководитель</w:t>
            </w:r>
          </w:p>
        </w:tc>
      </w:tr>
      <w:tr w:rsidR="007A1A81" w:rsidRPr="00140802" w:rsidTr="00964360">
        <w:trPr>
          <w:trHeight w:val="41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Поздравление с днём железнодорожника (подготовительная группа, старшая группа)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 муз.руководитель</w:t>
            </w:r>
          </w:p>
        </w:tc>
      </w:tr>
      <w:tr w:rsidR="007A1A81" w:rsidRPr="00140802" w:rsidTr="00964360">
        <w:trPr>
          <w:trHeight w:val="58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Развлечение "В гостях у бабушки в деревне" (младшая гр.)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Ст. воспитатель, воспитатели групп, муз. руководитель</w:t>
            </w:r>
          </w:p>
        </w:tc>
      </w:tr>
      <w:tr w:rsidR="007A1A81" w:rsidRPr="00140802" w:rsidTr="00964360">
        <w:trPr>
          <w:trHeight w:val="559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Малые олимпийские игры</w:t>
            </w:r>
            <w:r w:rsidRPr="00563582">
              <w:rPr>
                <w:rFonts w:ascii="Times New Roman" w:hAnsi="Times New Roman"/>
                <w:sz w:val="24"/>
                <w:szCs w:val="24"/>
              </w:rPr>
              <w:t xml:space="preserve"> (средняя - старшая гр.)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Август             2-я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Зам. зав. по УВР,</w:t>
            </w:r>
          </w:p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воспитатели групп, муз. руководитель</w:t>
            </w:r>
          </w:p>
        </w:tc>
      </w:tr>
      <w:tr w:rsidR="007A1A81" w:rsidRPr="00140802" w:rsidTr="00964360">
        <w:trPr>
          <w:trHeight w:val="41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Праздник, посвящённый Дню Флага России для средних и старших групп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3-я неделя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Зам. зав. по УВР, воспитатели групп, муз. руководитель</w:t>
            </w:r>
          </w:p>
        </w:tc>
      </w:tr>
      <w:tr w:rsidR="007A1A81" w:rsidRPr="00140802" w:rsidTr="00964360">
        <w:trPr>
          <w:trHeight w:val="412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9407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Праздник "До свиданья, лето красное" (все группы)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563582" w:rsidRDefault="007A1A81" w:rsidP="002D70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82">
              <w:rPr>
                <w:rFonts w:ascii="Times New Roman" w:hAnsi="Times New Roman"/>
                <w:sz w:val="24"/>
                <w:szCs w:val="24"/>
              </w:rPr>
              <w:t>Август             4-я нед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A1A81" w:rsidRPr="00140802" w:rsidRDefault="007A1A81" w:rsidP="009407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Зам. зав. по УВР, воспитатели групп, муз. руководитель</w:t>
            </w:r>
          </w:p>
        </w:tc>
      </w:tr>
    </w:tbl>
    <w:p w:rsidR="007A1A81" w:rsidRPr="009407D4" w:rsidRDefault="007A1A81" w:rsidP="009407D4">
      <w:pPr>
        <w:spacing w:after="0"/>
        <w:rPr>
          <w:rFonts w:ascii="Times New Roman" w:hAnsi="Times New Roman"/>
          <w:sz w:val="24"/>
          <w:szCs w:val="24"/>
        </w:rPr>
      </w:pPr>
      <w:r w:rsidRPr="009407D4">
        <w:rPr>
          <w:rFonts w:ascii="Times New Roman" w:hAnsi="Times New Roman"/>
          <w:sz w:val="24"/>
          <w:szCs w:val="24"/>
        </w:rPr>
        <w:t> </w:t>
      </w:r>
    </w:p>
    <w:p w:rsidR="007A1A81" w:rsidRDefault="007A1A81" w:rsidP="009407D4">
      <w:pPr>
        <w:spacing w:after="0"/>
        <w:rPr>
          <w:rFonts w:ascii="Times New Roman" w:hAnsi="Times New Roman"/>
          <w:sz w:val="24"/>
          <w:szCs w:val="24"/>
        </w:rPr>
      </w:pPr>
    </w:p>
    <w:p w:rsidR="007A1A81" w:rsidRDefault="007A1A81" w:rsidP="00FE3AD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7A1A81" w:rsidRPr="00FE3AD1" w:rsidRDefault="007A1A81" w:rsidP="00FE3AD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E3AD1">
        <w:rPr>
          <w:rFonts w:ascii="Times New Roman" w:hAnsi="Times New Roman"/>
          <w:b/>
          <w:sz w:val="32"/>
          <w:szCs w:val="32"/>
        </w:rPr>
        <w:t>Июнь</w:t>
      </w:r>
    </w:p>
    <w:p w:rsidR="007A1A81" w:rsidRDefault="007A1A81" w:rsidP="009407D4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Pr="009407D4" w:rsidRDefault="007A1A81" w:rsidP="009407D4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9407D4">
        <w:rPr>
          <w:rFonts w:ascii="Times New Roman" w:hAnsi="Times New Roman"/>
          <w:b/>
          <w:noProof/>
          <w:color w:val="000000"/>
          <w:sz w:val="24"/>
          <w:szCs w:val="24"/>
        </w:rPr>
        <w:t>1.Комплекс утренней гимнастики с 1 по 15 июня.</w:t>
      </w:r>
    </w:p>
    <w:p w:rsidR="007A1A81" w:rsidRPr="009407D4" w:rsidRDefault="007A1A81" w:rsidP="009407D4">
      <w:pPr>
        <w:numPr>
          <w:ilvl w:val="0"/>
          <w:numId w:val="12"/>
        </w:num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9407D4">
        <w:rPr>
          <w:rFonts w:ascii="Times New Roman" w:hAnsi="Times New Roman"/>
          <w:sz w:val="24"/>
          <w:szCs w:val="24"/>
          <w:lang w:eastAsia="ru-RU"/>
        </w:rPr>
        <w:t>Ходьба</w:t>
      </w:r>
    </w:p>
    <w:p w:rsidR="007A1A81" w:rsidRPr="009407D4" w:rsidRDefault="007A1A81" w:rsidP="009407D4">
      <w:pPr>
        <w:numPr>
          <w:ilvl w:val="0"/>
          <w:numId w:val="12"/>
        </w:num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9407D4">
        <w:rPr>
          <w:rFonts w:ascii="Times New Roman" w:hAnsi="Times New Roman"/>
          <w:sz w:val="24"/>
          <w:szCs w:val="24"/>
          <w:lang w:eastAsia="ru-RU"/>
        </w:rPr>
        <w:t>Мишка (ходьба с широко расставленными ногами, раскачиваясь из стороны в сторону, руки в стороны)</w:t>
      </w:r>
    </w:p>
    <w:p w:rsidR="007A1A81" w:rsidRPr="009407D4" w:rsidRDefault="007A1A81" w:rsidP="009407D4">
      <w:pPr>
        <w:numPr>
          <w:ilvl w:val="0"/>
          <w:numId w:val="12"/>
        </w:num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9407D4">
        <w:rPr>
          <w:rFonts w:ascii="Times New Roman" w:hAnsi="Times New Roman"/>
          <w:sz w:val="24"/>
          <w:szCs w:val="24"/>
          <w:lang w:eastAsia="ru-RU"/>
        </w:rPr>
        <w:t>Жирафики (ходьба на носочках с поднятыми вверх руками)</w:t>
      </w:r>
    </w:p>
    <w:p w:rsidR="007A1A81" w:rsidRPr="009407D4" w:rsidRDefault="007A1A81" w:rsidP="009407D4">
      <w:pPr>
        <w:numPr>
          <w:ilvl w:val="0"/>
          <w:numId w:val="12"/>
        </w:num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9407D4">
        <w:rPr>
          <w:rFonts w:ascii="Times New Roman" w:hAnsi="Times New Roman"/>
          <w:sz w:val="24"/>
          <w:szCs w:val="24"/>
          <w:lang w:eastAsia="ru-RU"/>
        </w:rPr>
        <w:t>Человечки сундучные (ходьба на пятках, руки на поясе)</w:t>
      </w:r>
    </w:p>
    <w:p w:rsidR="007A1A81" w:rsidRPr="009407D4" w:rsidRDefault="007A1A81" w:rsidP="009407D4">
      <w:pPr>
        <w:numPr>
          <w:ilvl w:val="0"/>
          <w:numId w:val="12"/>
        </w:numPr>
        <w:spacing w:before="100" w:beforeAutospacing="1" w:after="0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9407D4">
        <w:rPr>
          <w:rFonts w:ascii="Times New Roman" w:hAnsi="Times New Roman"/>
          <w:sz w:val="24"/>
          <w:szCs w:val="24"/>
          <w:lang w:eastAsia="ru-RU"/>
        </w:rPr>
        <w:t>Лошадь (ходьба с высоким подниманием бедра, руки вытянуты вперед)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Робот (ходьба с подниманием прямых ног, руки согнуты, ладони вытянуты)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Гуси (ходьба в положении сидя, руки на коленях, спина прямая)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Лягушки (прыжки сидя с продвижением вперед)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Слон (ходьба на «четырех ногах» - на руках и ногах, ноги достаточно близко к рукам)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Тигры (ходьба с выпадами, пальцы как когти)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Зайчики (прыжки на двух ногах с продвижением вперед)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Бег</w:t>
      </w:r>
    </w:p>
    <w:p w:rsidR="007A1A81" w:rsidRPr="00D162F8" w:rsidRDefault="007A1A81" w:rsidP="005917EB">
      <w:pPr>
        <w:numPr>
          <w:ilvl w:val="0"/>
          <w:numId w:val="12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Ходьба</w:t>
      </w:r>
    </w:p>
    <w:p w:rsidR="007A1A81" w:rsidRPr="00D162F8" w:rsidRDefault="007A1A81" w:rsidP="005917EB">
      <w:pPr>
        <w:tabs>
          <w:tab w:val="left" w:pos="1860"/>
          <w:tab w:val="center" w:pos="7699"/>
        </w:tabs>
        <w:spacing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D162F8">
        <w:rPr>
          <w:rFonts w:ascii="Times New Roman" w:hAnsi="Times New Roman"/>
          <w:b/>
          <w:noProof/>
          <w:color w:val="000000"/>
          <w:sz w:val="24"/>
          <w:szCs w:val="24"/>
        </w:rPr>
        <w:tab/>
      </w:r>
      <w:r w:rsidRPr="00D162F8">
        <w:rPr>
          <w:rFonts w:ascii="Times New Roman" w:hAnsi="Times New Roman"/>
          <w:b/>
          <w:noProof/>
          <w:color w:val="000000"/>
          <w:sz w:val="24"/>
          <w:szCs w:val="24"/>
        </w:rPr>
        <w:tab/>
        <w:t>2.Комплекс утренней гимнастики с 15 по 30 июня.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Ходьба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Жирафики (ходьба на носочках с поднятыми вверх руками)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Мишка (ходьба с широко расставленными ногами, раскачиваясь из стороны в сторону, руки в стороны)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Пингвины (ходьба пятки вместе – носки врозь (выворотно), руки вытянуты вниз, ладони подняты или ходьба на пятках)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Лошадь (ходьба с высоким подниманием бедра, руки вытянуты вперед)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Робот (ходьба с подниманием прямых, руки изображают робота)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Гномики (ходьба на полусогнутых ногах, ног руки будто несут мешок, закинутый за спину)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Зайчики (прыжки на двух ногах с продвижением вперед, ручки – «лапки» перед собой, со слов «Парам-пам-парам» подскоки с ноги на ногу)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Гуси (ходьба в положении сидя, руки на коленях, спина прямая)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Лягушки (прыжки сидя с продвижением вперед)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Птицы (Бег, руки изображают крылья)</w:t>
      </w:r>
    </w:p>
    <w:p w:rsidR="007A1A81" w:rsidRPr="00D162F8" w:rsidRDefault="007A1A81" w:rsidP="005917EB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Машины (бег, руки изображают как держат руль)</w:t>
      </w:r>
    </w:p>
    <w:p w:rsidR="007A1A81" w:rsidRPr="009407D4" w:rsidRDefault="007A1A81" w:rsidP="009407D4">
      <w:pPr>
        <w:numPr>
          <w:ilvl w:val="0"/>
          <w:numId w:val="13"/>
        </w:numPr>
        <w:spacing w:before="100" w:beforeAutospacing="1" w:after="100" w:afterAutospacing="1" w:line="240" w:lineRule="auto"/>
        <w:ind w:left="644"/>
        <w:rPr>
          <w:rFonts w:ascii="Times New Roman" w:hAnsi="Times New Roman"/>
          <w:sz w:val="24"/>
          <w:szCs w:val="24"/>
          <w:lang w:eastAsia="ru-RU"/>
        </w:rPr>
      </w:pPr>
      <w:r w:rsidRPr="00D162F8">
        <w:rPr>
          <w:rFonts w:ascii="Times New Roman" w:hAnsi="Times New Roman"/>
          <w:sz w:val="24"/>
          <w:szCs w:val="24"/>
          <w:lang w:eastAsia="ru-RU"/>
        </w:rPr>
        <w:t>Ходьба</w:t>
      </w:r>
    </w:p>
    <w:p w:rsidR="007A1A81" w:rsidRDefault="007A1A81" w:rsidP="009407D4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Pr="0099264E" w:rsidRDefault="007A1A81" w:rsidP="009407D4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1.Комплекс гимнастики после сна с 1 по 15 июня.</w:t>
      </w:r>
    </w:p>
    <w:p w:rsidR="007A1A81" w:rsidRPr="0052272D" w:rsidRDefault="007A1A81" w:rsidP="009407D4">
      <w:pPr>
        <w:pStyle w:val="NoSpacing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2272D">
        <w:rPr>
          <w:rFonts w:ascii="Times New Roman" w:hAnsi="Times New Roman"/>
          <w:b/>
          <w:i/>
          <w:sz w:val="24"/>
          <w:szCs w:val="24"/>
          <w:lang w:eastAsia="ru-RU"/>
        </w:rPr>
        <w:t>Гимнастика пробуждения в постели.</w:t>
      </w:r>
    </w:p>
    <w:p w:rsidR="007A1A81" w:rsidRPr="006274B1" w:rsidRDefault="007A1A81" w:rsidP="009407D4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6274B1">
        <w:rPr>
          <w:rFonts w:ascii="Times New Roman" w:hAnsi="Times New Roman"/>
          <w:b/>
          <w:sz w:val="24"/>
          <w:szCs w:val="24"/>
          <w:lang w:eastAsia="ru-RU"/>
        </w:rPr>
        <w:t>«Мои игрушки»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1.Ванька-встанька. И.п.- лежа на спине. 1- поворот направо всем туловищем. 2- вернуться в И.п. То же в другую сторону. Повторить по 4 раза.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2.Хлопушки. И.п.- лежа на спине. 1- согнутую правую ногу в колене поднять вверх, выполнить под ней хлопок. 2- вернуться в и.п. То же другой ногой. Повторить 4 раза.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3.Машина. И.п.- лежа на спине. 1- вращательные движения руки перед грудью (завелся мотор). 2-3- вращательные движения ногами. 4- вернуться в и.п. Повторить 5 раз.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4.Барабан. И.п.- лежа на спине, ноги согнутые в коленях. 1- ударить кулачком правой руки по кровати. 2- ударить кулачком левой руки по кровати. 3- топнуть пяткой правой ноги по кровати. 4- топнуть пяткой левой ноги по кровати.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5.Буратино. И.п.- лежа на спине, руки вдоль туловища. 1- одновременно поднять руки и ноги. 2- вернуться в и.п. Повторить 4 раза.</w:t>
      </w:r>
    </w:p>
    <w:p w:rsidR="007A1A81" w:rsidRPr="006274B1" w:rsidRDefault="007A1A81" w:rsidP="009407D4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6274B1">
        <w:rPr>
          <w:rFonts w:ascii="Times New Roman" w:hAnsi="Times New Roman"/>
          <w:b/>
          <w:sz w:val="24"/>
          <w:szCs w:val="24"/>
          <w:lang w:eastAsia="ru-RU"/>
        </w:rPr>
        <w:t>Профилактика плоскостопия.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Ходьба босиком по «комбинированной дорожке». (чередование канатной дорожки, ребристой доски, дорожки из мешочков с речными камушками, резинового коврика с шипами)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Профилактика нарушений осанки.</w:t>
      </w:r>
    </w:p>
    <w:p w:rsidR="007A1A81" w:rsidRPr="006274B1" w:rsidRDefault="007A1A81" w:rsidP="009407D4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6274B1">
        <w:rPr>
          <w:rFonts w:ascii="Times New Roman" w:hAnsi="Times New Roman"/>
          <w:b/>
          <w:sz w:val="24"/>
          <w:szCs w:val="24"/>
          <w:lang w:eastAsia="ru-RU"/>
        </w:rPr>
        <w:t>Физкультминутка «Веселая физкультура».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 xml:space="preserve"> И.п. – стоя между кроватями.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Состязание, ребятки,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Мы начнем сейчас с зарядки (ходьба с резкими движениями рук в стороны),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Для чего нужна зарядка? (встать на носки, руки вверх – потянуться)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Это вовсе не загадка –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Чтобы силу развивать (присесть – встать, держать осанку)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И весь день не уставать! (наклон назад – выпрямиться)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Если кто-то от зарядки (бег с высоким подниманием бедра, держать осанку)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Убегает без оглядки –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Он не станет нипочем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Настоящим силачом! (повороты туловища направо – налево)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(П. Синявский)</w:t>
      </w:r>
    </w:p>
    <w:p w:rsidR="007A1A81" w:rsidRPr="006274B1" w:rsidRDefault="007A1A81" w:rsidP="009407D4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6274B1">
        <w:rPr>
          <w:rFonts w:ascii="Times New Roman" w:hAnsi="Times New Roman"/>
          <w:b/>
          <w:sz w:val="24"/>
          <w:szCs w:val="24"/>
          <w:lang w:eastAsia="ru-RU"/>
        </w:rPr>
        <w:t>Дыхательная гимнастика.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1. И.п. – стоя. Рот закрыт. Одну половину носа плотно закрыть пальцем, дыхание производить поочередно (по 4-5 раз) через каждую половинку носа.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2. Дышать только через нос. Встать, ноги на ширине плеч. Руки поднять вперед и вверх ладонями внутрь – вдох, опустить руки вниз – выдох. Выполнять медленно по 5 раз.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3. Стоя, вдыхать через одну половину носа, а выдыхать через другую до 5-6 раз через каждую половину носа.</w:t>
      </w:r>
    </w:p>
    <w:p w:rsidR="007A1A81" w:rsidRPr="0099264E" w:rsidRDefault="007A1A81" w:rsidP="009407D4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4. Стоя ноги вместе, нос зажат пальцами. Не спеша, громко считать до 10 (рот закрыт), затем сделать глубокий вдох и полный выдох через нос (5-6 раз).</w:t>
      </w:r>
    </w:p>
    <w:p w:rsidR="007A1A81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5. Вдох через нос, рот закрыт. На удлиненном выдохе произносить звук «м-м-м» (медленно до 8 раз).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Водные процедуры.</w:t>
      </w:r>
    </w:p>
    <w:p w:rsidR="007A1A81" w:rsidRPr="006274B1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7A1A81" w:rsidRPr="0052272D" w:rsidRDefault="007A1A81" w:rsidP="006274B1">
      <w:pPr>
        <w:tabs>
          <w:tab w:val="left" w:pos="1860"/>
          <w:tab w:val="center" w:pos="7699"/>
        </w:tabs>
        <w:spacing w:after="0" w:line="240" w:lineRule="auto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                                                                                  2.Комплекс </w:t>
      </w:r>
      <w:r w:rsidRPr="00D162F8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гимнастики </w:t>
      </w:r>
      <w:r>
        <w:rPr>
          <w:rFonts w:ascii="Times New Roman" w:hAnsi="Times New Roman"/>
          <w:b/>
          <w:noProof/>
          <w:color w:val="000000"/>
          <w:sz w:val="24"/>
          <w:szCs w:val="24"/>
        </w:rPr>
        <w:t>после сна с 15 по 30 июня.</w:t>
      </w:r>
    </w:p>
    <w:p w:rsidR="007A1A81" w:rsidRPr="006274B1" w:rsidRDefault="007A1A81" w:rsidP="006274B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6274B1">
        <w:rPr>
          <w:rFonts w:ascii="Times New Roman" w:hAnsi="Times New Roman"/>
          <w:b/>
          <w:sz w:val="24"/>
          <w:szCs w:val="24"/>
          <w:lang w:eastAsia="ru-RU"/>
        </w:rPr>
        <w:t>Гимнастика пробуждения в постели.</w:t>
      </w:r>
    </w:p>
    <w:p w:rsidR="007A1A81" w:rsidRPr="006274B1" w:rsidRDefault="007A1A81" w:rsidP="006274B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6274B1">
        <w:rPr>
          <w:rFonts w:ascii="Times New Roman" w:hAnsi="Times New Roman"/>
          <w:b/>
          <w:sz w:val="24"/>
          <w:szCs w:val="24"/>
          <w:lang w:eastAsia="ru-RU"/>
        </w:rPr>
        <w:t>“Герои сказок”.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1. «Буратино» И.п.- лежа на спине. 1- одновременно поднять вверх ноги и руки перед собой. Пальцами правой руки дотронуться до пальцев левой ноги. 2- в И.п. То же с другой рукой и ногой.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2. «Колобок» И.п.- лежа на спине. 1- согнуть ноги в коленях, прижать колени к груди и обхватить их руками. 2-3 покачаться на спине вперед- назад. 4- вернуться в И.п.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3. «Конек-горбунок» И.п. – лежа на животе, руки вдоль туловища. 1-3 выгнуть спину. 4- вернуться в и.п.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4. «Малыш» И.п. – лежа на спине, руки вдоль туловища. 1- потянуть правую ногу пяточкой вперед, правую руку вытянуть вверх над головой. 2- то же выполнить левой ногой. 3 – выполнить то же двумя руками и ногами вместе. 4- вернуться в и.п.</w:t>
      </w:r>
    </w:p>
    <w:p w:rsidR="007A1A81" w:rsidRPr="006274B1" w:rsidRDefault="007A1A81" w:rsidP="006274B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Ходьба босиком по «комбинированной дорожке». (чередование канатной дорожки, ребристой доски, дорожки из мешочков с речными камушками, резинового коврика с шипами)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</w:r>
      <w:r w:rsidRPr="006274B1">
        <w:rPr>
          <w:rFonts w:ascii="Times New Roman" w:hAnsi="Times New Roman"/>
          <w:b/>
          <w:sz w:val="24"/>
          <w:szCs w:val="24"/>
          <w:lang w:eastAsia="ru-RU"/>
        </w:rPr>
        <w:t>Профилактика нарушений осанки, дыхательная гимнастика.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Физкультминутка «Стрекоза».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И.п. – стоя между кроватями.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Вот такая стрекоза, (встать на носки, руки вверх через стороны)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Как горошины, глаза. (соединить указательный и большой пальцы обеих рук в круг,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приставить к глазам («очки»), повороты в стороны)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А сама, как вертолет, (вращения предплечьями назад-вперед с полуповоротом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Влево, вправо, назад, вперед. налево-направо; наклоны в стороны)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И на травушке – роса, (присед)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И на кустиках роса. (наклоны вперед, прогнувшись)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Мы ладошки отряхнули, (хлопки перед собой, руки поочередно вверх-вниз)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Улетела стрекоза. (мелкие частые движения кистями, руки в стороны)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Попрыгунья испугалась, (руки за голову, наклоны влево-вправо, ладони</w:t>
      </w:r>
      <w:r w:rsidRPr="0099264E">
        <w:rPr>
          <w:rFonts w:ascii="Times New Roman" w:hAnsi="Times New Roman"/>
          <w:sz w:val="24"/>
          <w:szCs w:val="24"/>
          <w:lang w:eastAsia="ru-RU"/>
        </w:rPr>
        <w:br/>
        <w:t>Только песенка осталась. сложить рупором и «петь»: «Д-з-з-з, д-з-з-з, з-з»)</w:t>
      </w:r>
    </w:p>
    <w:p w:rsidR="007A1A81" w:rsidRPr="0099264E" w:rsidRDefault="007A1A81" w:rsidP="006274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99264E">
        <w:rPr>
          <w:rFonts w:ascii="Times New Roman" w:hAnsi="Times New Roman"/>
          <w:sz w:val="24"/>
          <w:szCs w:val="24"/>
          <w:lang w:eastAsia="ru-RU"/>
        </w:rPr>
        <w:t>Водные процедуры.</w:t>
      </w:r>
    </w:p>
    <w:p w:rsidR="007A1A81" w:rsidRDefault="007A1A81" w:rsidP="006274B1">
      <w:pPr>
        <w:tabs>
          <w:tab w:val="left" w:pos="3969"/>
        </w:tabs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6274B1">
      <w:pPr>
        <w:tabs>
          <w:tab w:val="left" w:pos="3969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 1-5 июня 2020г.</w:t>
      </w:r>
      <w:r w:rsidRPr="002622DC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ТЕМА НЕДЕЛИ</w:t>
      </w:r>
      <w:r w:rsidRPr="00DF12CB">
        <w:rPr>
          <w:rFonts w:ascii="Times New Roman" w:hAnsi="Times New Roman"/>
          <w:b/>
          <w:sz w:val="24"/>
          <w:szCs w:val="24"/>
        </w:rPr>
        <w:t>: «Лето красное пришло»</w:t>
      </w:r>
    </w:p>
    <w:p w:rsidR="007A1A81" w:rsidRPr="00DF12CB" w:rsidRDefault="007A1A81" w:rsidP="006274B1">
      <w:pPr>
        <w:shd w:val="clear" w:color="auto" w:fill="FFFFFF"/>
        <w:tabs>
          <w:tab w:val="left" w:pos="3969"/>
        </w:tabs>
        <w:spacing w:after="0" w:line="27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Pr="00DF12CB">
        <w:rPr>
          <w:rFonts w:ascii="Times New Roman" w:hAnsi="Times New Roman"/>
          <w:b/>
          <w:sz w:val="24"/>
          <w:szCs w:val="24"/>
        </w:rPr>
        <w:t>:</w:t>
      </w:r>
      <w:r w:rsidRPr="00DF12CB">
        <w:rPr>
          <w:rFonts w:ascii="Times New Roman" w:hAnsi="Times New Roman"/>
          <w:sz w:val="24"/>
          <w:szCs w:val="24"/>
          <w:lang w:eastAsia="ru-RU"/>
        </w:rPr>
        <w:t xml:space="preserve"> уточнять и закреплять представления детей об изменениях, происходящих в природе летом.</w:t>
      </w:r>
    </w:p>
    <w:p w:rsidR="007A1A81" w:rsidRPr="00DF12CB" w:rsidRDefault="007A1A81" w:rsidP="006274B1">
      <w:pPr>
        <w:shd w:val="clear" w:color="auto" w:fill="FFFFFF"/>
        <w:tabs>
          <w:tab w:val="left" w:pos="3969"/>
        </w:tabs>
        <w:spacing w:after="0" w:line="270" w:lineRule="atLeast"/>
        <w:rPr>
          <w:rFonts w:ascii="Times New Roman" w:hAnsi="Times New Roman"/>
          <w:sz w:val="24"/>
          <w:szCs w:val="24"/>
          <w:lang w:eastAsia="ru-RU"/>
        </w:rPr>
      </w:pPr>
      <w:r w:rsidRPr="00DF12CB">
        <w:rPr>
          <w:rFonts w:ascii="Times New Roman" w:hAnsi="Times New Roman"/>
          <w:sz w:val="24"/>
          <w:szCs w:val="24"/>
          <w:lang w:eastAsia="ru-RU"/>
        </w:rPr>
        <w:t>Закреплять приметы лета, названия летних месяцев. Воспитывать бережное отношение к окружающей природе.</w:t>
      </w:r>
    </w:p>
    <w:p w:rsidR="007A1A81" w:rsidRDefault="007A1A81" w:rsidP="006274B1">
      <w:pPr>
        <w:tabs>
          <w:tab w:val="left" w:pos="1740"/>
          <w:tab w:val="left" w:pos="3969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F12C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  <w:r w:rsidRPr="002622D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F12CB">
        <w:rPr>
          <w:rFonts w:ascii="Times New Roman" w:hAnsi="Times New Roman"/>
          <w:color w:val="000000"/>
          <w:sz w:val="24"/>
          <w:szCs w:val="24"/>
          <w:lang w:eastAsia="ru-RU"/>
        </w:rPr>
        <w:t>развивать представления детей о сезонных изменениях в живой и неживой природе в летний период; развивать память, мышление, способность правильно и грамотно высказывать свои мысли; воспитывать культуру поведения в природе в летний период; научить детей выявлять главные особенности каждого летнего месяца;</w:t>
      </w: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3118"/>
        <w:gridCol w:w="3261"/>
        <w:gridCol w:w="3117"/>
        <w:gridCol w:w="3120"/>
        <w:gridCol w:w="2126"/>
      </w:tblGrid>
      <w:tr w:rsidR="007A1A81" w:rsidRPr="00140802" w:rsidTr="00140802">
        <w:trPr>
          <w:trHeight w:val="1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1.06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2.06</w:t>
            </w:r>
          </w:p>
        </w:tc>
        <w:tc>
          <w:tcPr>
            <w:tcW w:w="3117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3.06</w:t>
            </w:r>
          </w:p>
        </w:tc>
        <w:tc>
          <w:tcPr>
            <w:tcW w:w="3120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4.06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5.06</w:t>
            </w:r>
          </w:p>
        </w:tc>
      </w:tr>
      <w:tr w:rsidR="007A1A81" w:rsidRPr="00140802" w:rsidTr="00140802">
        <w:trPr>
          <w:cantSplit/>
          <w:trHeight w:val="7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росой на цветах.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с детьми: «Вот и лето пришло»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Д/и: «Послушай, запомни, назови», «Третий лишний»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П/и: «Чье звено быстрее соберется?», «Карусель», «Верёвочка»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(аппликация): учить правильно пользоваться ножницами, резать округлые формы с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Утренняя гимнастика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комплекс №1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Беседы «О цветущих растениях, опасных и безопасных растениях».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«Солнце утром»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Д/и: «Так бывает или нет», «Съедобное, не съедобное».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 «Прятки»; «Пустое место»; «Найди свой цвет».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Инд.р..по ФЭМП. Порядковый счет до 10 и обратно.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 по самообслуживанию: воспитывать опрятность, умение замечать непорядок в одежде.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комплекс №1</w:t>
            </w:r>
          </w:p>
        </w:tc>
        <w:tc>
          <w:tcPr>
            <w:tcW w:w="311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облаками.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Беседа с детьми по ОБЖ: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Беседы с детьми «Правила поведения в летний период;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Д/и: Четвертый лишний», 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«Вчера, сегодня, завтра»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П/и: «Быстро возьми, быстро положи», «На пожаре».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 . с .. по развитию речи «Чистоговорки».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беседа «Смотри во все глаза».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комплекс №1</w:t>
            </w:r>
          </w:p>
        </w:tc>
        <w:tc>
          <w:tcPr>
            <w:tcW w:w="312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погодой.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«Кто такие друзья»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с детьми: «Не прыгай в воду в незнакомых местах».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П/и «Совушка», «Пробеги тихо»,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Опытническая работа (вспомнить свойства песка)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 .и. «Угадай по описанию», «Разложи по порядку»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 р.с. «Назови дни недели»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комплекс №1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насекомыми.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Беседы о насекомых «Откуда мед пришел».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Д/и «Угадай кого не стало», «Часть и целое», «Какой знак спрятан».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Инд.р.. с.. «Приметы лета»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П./и. Кто скорее до флажка», «Мяч водящему»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комплекс №1</w:t>
            </w:r>
          </w:p>
        </w:tc>
      </w:tr>
      <w:tr w:rsidR="007A1A81" w:rsidRPr="00140802" w:rsidTr="00140802">
        <w:trPr>
          <w:trHeight w:val="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261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ОРУ без предметов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2.Игра «Найди себе пару» - ходьба врассыпную, ходьба и бег в парах.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Игра «Затейники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(с мячами)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Игра – эстафета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«Кто самый ловкий» - бег с преодоление препятствий.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Игра упражнение «Пронеси – не урони».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6. Хороводная игра по желанию детей.</w:t>
            </w:r>
          </w:p>
        </w:tc>
        <w:tc>
          <w:tcPr>
            <w:tcW w:w="3117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Ходьба в колонне по одному, бег в разных направлениях, с перешагивани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ем препятствий. Непрерывный бег 1,5-2 мин.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ОРУ без предметов.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Игры- упражнения: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«По местам»;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«Кто быстрее»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(прыжки на правой и левой ноге)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Подвижная игра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«Парный бег»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Игра «Делай, как, я».</w:t>
            </w:r>
          </w:p>
        </w:tc>
        <w:tc>
          <w:tcPr>
            <w:tcW w:w="3120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Рисование: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«Веселое лето» (коллективное)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рисование простых сюжетов с передачей движений, взаимодействий и отношений между персонажами.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A1A81" w:rsidRPr="00140802" w:rsidTr="00140802">
        <w:trPr>
          <w:trHeight w:val="583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сезонными изменениями.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«Составь предложение»; «Найди свою цифру».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.дея-сть: полив растений.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Инд.р. с Артёмом М. оздоровительная пробежка </w:t>
            </w: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 территории детского сада.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Самостоятельная деятельность детей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(</w:t>
            </w: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Кегли, мячи, прыгалки, игрушки.)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Труд. деятельность (полив растений в цветнике).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Игры-забавы «Классики»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 «Подскажи словечко!»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 .и.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 «Змейка». «Третий лишний», «Выше ноги от земли».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Евой К.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Игровое упражнение «Здесь прохожим не пройти, здесь скакалка на пути».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одуванчиком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</w:t>
            </w:r>
            <w:r w:rsidRPr="0014080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«Опиши цветок», «Разноцветный сундучок».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«Садовник и цветы», «Быстро возьми, быстро положи», «Перебежки»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деятельность Собираем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Инд.р.с  Ритой П., игра «Да – нет».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(мелки, мячи, игрушки для игры в песок).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120" w:type="dxa"/>
            <w:tcBorders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«Угадай по описанию», «Было – будет»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П.и.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«Бабочки», «Жмурки», «Море волнуется…»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 с подгруппой детей по развитию речи «Отгадывание загадок».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деятельность. Сбор природного материала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кегли)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что цветет летом?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Д./ 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«Если возник пожар», «Дополни число»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Труд. деятельность Собираем игрушки.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«Садовник и цветы», «Третий лишний»,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Инд.р. с,Егором, Леваном, Ритой -игра на внимание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</w:tr>
      <w:tr w:rsidR="007A1A81" w:rsidRPr="00140802" w:rsidTr="00140802">
        <w:trPr>
          <w:trHeight w:val="12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Полоскания горла (Умывание после сна.</w:t>
            </w:r>
          </w:p>
        </w:tc>
        <w:tc>
          <w:tcPr>
            <w:tcW w:w="3117" w:type="dxa"/>
            <w:tcBorders>
              <w:top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1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Досуг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Праздник, посвященный Дню защиты детей                     «День дружбы»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Досуг «В гостях у первоцветов»: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Развлечение «Лето красное - прекрасное!» </w:t>
            </w:r>
          </w:p>
        </w:tc>
        <w:tc>
          <w:tcPr>
            <w:tcW w:w="312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Тематическое занятие «Мы счастливые такие»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Рисунки на асфальте «Счастливое детство»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Подвижная игра «В поход за кладом»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5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118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сезонными изменениями.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«Составь предложение»; «Найди свою цифру».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.дея-сть: полив растений.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Инд.р.  с Артёмом, Егором и Ваней оздоровительная пробежка </w:t>
            </w: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по территории детского сада.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Самостоятельная деятельность детей (наборы  для игр с песком, кегли, мячи, прыгалки, игрушки.)</w:t>
            </w:r>
          </w:p>
        </w:tc>
        <w:tc>
          <w:tcPr>
            <w:tcW w:w="3261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Труд. деятельность (полив растений в цветнике).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Игры-забавы «Классики»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 «Подскажи словечко!»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 .и.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«Змейка», «Третий лишний», «Выше ноги от земли».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Инд.р. с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Миленой, Василисой, Ритой и Олей. Игровое упражнение «Здесь прохожим не пройти, здесь скакалка на пути».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 (наборы для игр с песком, машинки, скакалки)</w:t>
            </w:r>
          </w:p>
        </w:tc>
        <w:tc>
          <w:tcPr>
            <w:tcW w:w="3117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одуванчиком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</w:t>
            </w:r>
            <w:r w:rsidRPr="0014080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«Опиши цветок», «Разноцветный сундучок».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«Садовник и цветы», «Быстро возьми, быстро положи», «Перебежки»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деятельность Собираем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Юлианой и Полиной. Игра «Да – нет».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(мелки, мячи, игрушки для игры в песок).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Наблюдение за насекомыми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«Угадай по описанию», «Было – будет»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П/.и.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«Бабочки», «Жмурки», «Море волнуется…»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 с Лёшей и Артёмом по развитию речи «Отгадывание загадок».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деятельность. Сбор природного материала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кегли)</w:t>
            </w:r>
          </w:p>
        </w:tc>
        <w:tc>
          <w:tcPr>
            <w:tcW w:w="2126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Наблюдение, что цветет летом?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Д./ 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«Если возник пожар», «Дополни число»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Труд. дея-сть Собираем игрушки.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«Садовник и цветы», «Третий лишний»,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Давидом, Евой, Олей. Игра «Да – нет»</w:t>
            </w:r>
          </w:p>
        </w:tc>
      </w:tr>
      <w:tr w:rsidR="007A1A81" w:rsidRPr="00140802" w:rsidTr="00140802">
        <w:trPr>
          <w:trHeight w:val="8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худ.лит-ры Стихотворения о лете.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Опытническая работа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«Рассеянный песок»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«Чего больше, меньше, поровну»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Инд.р.с подгруппой детей упражнение развит. мелкой моторики рук. Собираем картинку из пазл.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 с настольно- печатным материалом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П/И: «Догонялки», «Прятки»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Чтение худ. лит-ры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  <w:t>стихи о цветах;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Айболита «Болезни немытых рук».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Инд. р.  с Лёшей и  по развитию речи:  «Доскажи словечко».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С/р: «Детский сад».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деятельность: «Рисуем цветными мелками»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Д\И: «Назови три предмета», «Запутанные дорожки».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П/И: «Уголки», «Кенгуру».</w:t>
            </w:r>
          </w:p>
        </w:tc>
        <w:tc>
          <w:tcPr>
            <w:tcW w:w="311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по ОБЖ «Таблетки детям не конфетки»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Продуктивная деятельность: «Рисуем мелками».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Д/и: «Найди ошибку», «Скажи словом».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П/и: «Не попадись», «Догонялки», «Выше ноги от земли».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Трудовая деятельность (полив овощей, растений)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П/и: «Ловишки парами», «Пожарные на учении», «Поймай мяч»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С/р «Салон Красоты»,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Труд. деятельность «Книжкина больница» ремонт книг.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Инд.р.с Артёмом по развитию речи заучивание четверостишия про лето.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Д\И: «Продолжай считать», «Дополни число».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Чтение: И.Соколов-Микитов «Радуга».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 «Угадай кого не стало», «Скажи последующее число»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 .и. «Лохматый пёс», «Самолёты», 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Айболита «Осторожно солнце!»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Ваней и Егором игра – беседа «Чем опасно солнце».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С/Р игра «Больница»</w:t>
            </w:r>
          </w:p>
        </w:tc>
      </w:tr>
      <w:tr w:rsidR="007A1A81" w:rsidRPr="00140802" w:rsidTr="00140802">
        <w:trPr>
          <w:trHeight w:val="315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1A81" w:rsidRPr="00140802" w:rsidTr="00140802">
        <w:trPr>
          <w:trHeight w:val="405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на тему: «Закаливание в летний период».</w:t>
            </w:r>
          </w:p>
        </w:tc>
      </w:tr>
      <w:tr w:rsidR="007A1A81" w:rsidRPr="00140802" w:rsidTr="00140802">
        <w:trPr>
          <w:trHeight w:val="395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на тему: «Осторожно, стало жарко! ».</w:t>
            </w:r>
          </w:p>
        </w:tc>
      </w:tr>
      <w:tr w:rsidR="007A1A81" w:rsidRPr="00140802" w:rsidTr="00140802">
        <w:trPr>
          <w:trHeight w:val="194"/>
        </w:trPr>
        <w:tc>
          <w:tcPr>
            <w:tcW w:w="151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Папка – передвижка «Лето красное пришло!»</w:t>
            </w:r>
          </w:p>
        </w:tc>
      </w:tr>
    </w:tbl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3F32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неделя 8-12 июня 2020 г. ТЕМА НЕДЕЛИ</w:t>
      </w:r>
      <w:r w:rsidRPr="00DF12CB">
        <w:rPr>
          <w:rFonts w:ascii="Times New Roman" w:hAnsi="Times New Roman"/>
          <w:b/>
          <w:sz w:val="24"/>
          <w:szCs w:val="24"/>
        </w:rPr>
        <w:t xml:space="preserve">: «Мы живем в России!» </w:t>
      </w:r>
    </w:p>
    <w:p w:rsidR="007A1A81" w:rsidRPr="00DF12CB" w:rsidRDefault="007A1A81" w:rsidP="003F321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F12CB">
        <w:rPr>
          <w:rFonts w:ascii="Times New Roman" w:hAnsi="Times New Roman"/>
          <w:b/>
          <w:color w:val="000000"/>
          <w:sz w:val="24"/>
          <w:szCs w:val="24"/>
        </w:rPr>
        <w:t>Цель</w:t>
      </w:r>
      <w:r w:rsidRPr="00DF12CB">
        <w:rPr>
          <w:rFonts w:ascii="Times New Roman" w:hAnsi="Times New Roman"/>
          <w:color w:val="000000"/>
          <w:sz w:val="24"/>
          <w:szCs w:val="24"/>
        </w:rPr>
        <w:t xml:space="preserve">: Формирование первичных ценностных представлений о «малой» и «большой» Родине, чувства гордости за Россию, россиян. </w:t>
      </w:r>
    </w:p>
    <w:p w:rsidR="007A1A81" w:rsidRPr="00DF12CB" w:rsidRDefault="007A1A81" w:rsidP="003F321B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DF12CB">
        <w:rPr>
          <w:rFonts w:ascii="Times New Roman" w:hAnsi="Times New Roman"/>
          <w:b/>
          <w:color w:val="000000"/>
          <w:sz w:val="24"/>
          <w:szCs w:val="24"/>
        </w:rPr>
        <w:t xml:space="preserve">Задачи: </w:t>
      </w:r>
      <w:r w:rsidRPr="00DF12CB">
        <w:rPr>
          <w:rFonts w:ascii="Times New Roman" w:hAnsi="Times New Roman"/>
          <w:color w:val="000000"/>
          <w:sz w:val="24"/>
          <w:szCs w:val="24"/>
        </w:rPr>
        <w:t>Воспитывать чувства любви к своей малой Родины, к своему народу.</w:t>
      </w:r>
    </w:p>
    <w:tbl>
      <w:tblPr>
        <w:tblW w:w="1509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7"/>
        <w:gridCol w:w="3119"/>
        <w:gridCol w:w="3544"/>
        <w:gridCol w:w="3402"/>
        <w:gridCol w:w="2977"/>
        <w:gridCol w:w="1472"/>
      </w:tblGrid>
      <w:tr w:rsidR="007A1A81" w:rsidRPr="00140802" w:rsidTr="00D17EC7">
        <w:trPr>
          <w:trHeight w:val="19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08.06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  09.06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10.06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11.06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12.06</w:t>
            </w:r>
          </w:p>
        </w:tc>
      </w:tr>
      <w:tr w:rsidR="007A1A81" w:rsidRPr="00140802" w:rsidTr="00D17EC7">
        <w:trPr>
          <w:cantSplit/>
          <w:trHeight w:val="31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«Россия - Родина моя».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Наблюдения за насекомыми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Д/и:»Так бывает или нет», «Назови геометрические фигуры»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 и.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«Стоп», «Школа мяча», «Жмурки»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 .с Артёмом Л. «Правила поведения на прогулке»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Опытно-экспериментальная деятельность: «Когда вода теплее» (нагревание окружающих предметов днем и вечером).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Утренняя гимнастика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 усложнением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Беседа с детьми «Что я знаю о своем городе, поселке»;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Изучение символики города</w:t>
            </w:r>
            <w:r w:rsidRPr="00140802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Калининград;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с детьми за цветами на клумбе (вспомнить названия: бархатцы, петуния.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 .и.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«Забрось яблочко в корзинку», «Догонялки»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«Наша родина»,  «Кто Я?»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р. с Юлианой по признакам.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 – печатные игры (пазлы, домино)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Работа в уголке природы: «Протираем пыль с листочков влажной салфеткой»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усложнением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«Береза – символ России».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Беседа о родном крае.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Просмотр альбомов с пейзажами балтийской природы.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бабочками.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П.и.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«С кочки на кочку», «Путешественники», спортивная игра «Бадминтон»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«Что ты можешь рассказать про свою улицу», «Кто больше знает?»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 Глебом и Ваней «Кому, что нужно?»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усложнением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«Село мое родное»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Наблюдения «Как изменилось все вокруг» (растения на участке)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«Кто знает пусть продолжит», «Сколько, какой»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 «Догонялки», «Затейники»,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р. с Колей по ФЭМП «Последовательность дней недели и частей суток»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усложнением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Выходной день</w:t>
            </w:r>
          </w:p>
        </w:tc>
      </w:tr>
      <w:tr w:rsidR="007A1A81" w:rsidRPr="00140802" w:rsidTr="00D17EC7">
        <w:trPr>
          <w:trHeight w:val="452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1.Ходьба с мячом:</w:t>
            </w:r>
          </w:p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- на носках, руки с мячом вверх;</w:t>
            </w:r>
          </w:p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-на пятках, руки с мячом вперёд. Бег в колонне с остановкой на сигнал: спрятать мяч за голову; зажать мяч между ног.</w:t>
            </w:r>
          </w:p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2.ОРУ с малым мячом.</w:t>
            </w:r>
          </w:p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3.Элементы баскетбола:</w:t>
            </w:r>
          </w:p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- перебрасывание мяча друг другу от груди;</w:t>
            </w:r>
          </w:p>
          <w:p w:rsidR="007A1A81" w:rsidRPr="00140802" w:rsidRDefault="007A1A81" w:rsidP="002A57B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- ведение мяча правой и левой руками поочерёдно;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- забрасывание мяча в корзину двумя руками от груди.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A1A81" w:rsidRPr="00140802" w:rsidRDefault="007A1A81" w:rsidP="00FE3AD1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Ходьба в колонне по одному между кеглями. Лёгкий бег на носках между кеглями змейкой.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Школа мяча: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- ударить мячом о землю и поймать его двумя руками;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- ударить мячом о землю, сделать хлопок и поймать его двумя руками;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- ударить мячом о стену, сделать хлопок и поймать его руками.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Подвижная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«Мяч через сетку».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Verdana" w:hAnsi="Verdana"/>
                <w:color w:val="303F5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Игра малой подвижности по выбору детей.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Лепка: «Летний ковер» (плетение из жгутиков)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лепка коврика из жгутиков разного цвета способом простого переплетения; поиск аналогий между разными видами народного искусства.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D17EC7">
        <w:trPr>
          <w:trHeight w:val="69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песком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Д. и. «Что я построю из песка», «Что за предмет», «Кто больше увидит и назовёт»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Труд.д. рыхление песка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игра «Совушка», «Стрельба в мишень», «Найди свой цвет».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Инд.р.с Василисой, Полиной.  Развитие движений «Кто быстрее добежит до флажка»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Самостоятельная деятельность детей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(</w:t>
            </w: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Кегли, мячи, прыгалки, игрушки)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игра. «Опиши цветок», «Чего не стало».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Труд.д. сбор игрушек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и. :«Кто останется в кругу?», «Догони свою пару», «Мяч через сетку»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 Маргаритой и Олей  по развитию речи «Упражнять в составлении рассказа на предложенную тему».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 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продолжительностью дня.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и. «Летний день какой?», «Собери букет»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Труд.д: Сбор цветов для гербария.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П.и: «Совушка», «Жмурки», «Пройди в ворота».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 Р.с. Артёмом Л. выучить речёвку.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дождя и появления радуги на небе.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и.«Радуга», «Лесовик и лесные ягоды»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Уборка игрушек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 : «Самолеты», «Бадминтон», «Выше ноги от земли»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Инд.р. с Ваней, Миленой по ФЭМП назвать геометрические фигуры.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D17EC7">
        <w:trPr>
          <w:trHeight w:val="42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Полоскания горла Умывание после сна.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Умывание после сна.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1472" w:type="dxa"/>
            <w:tcBorders>
              <w:top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D17EC7">
        <w:trPr>
          <w:trHeight w:val="12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Игра «Маленький я гражданин большой страны»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Чтение литературы о Калининграде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Спортивный праздник «Патриотические эстафеты»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Праздник, посвящённый Дню России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D17EC7">
        <w:trPr>
          <w:trHeight w:val="222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  ОГУЛКА</w:t>
            </w:r>
          </w:p>
        </w:tc>
        <w:tc>
          <w:tcPr>
            <w:tcW w:w="3119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песком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Д. и. «Что я построю из песка», «Что за предмет», «Кто больше увидит и назовёт»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Труд.д. рыхление песка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игра «Совушка», «Стрельба в мишень», «Найди свой цвет».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Инд.р.с Давидом, Глебом. Развитие движений «Кто быстрее добежит до флажка»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Самостоятельная деятельность детей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Материал:</w:t>
            </w:r>
            <w:r w:rsidRPr="00140802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 </w:t>
            </w:r>
            <w:r w:rsidRPr="00140802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Кегли, мячи, прыгалки, игрушки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игра. «Опиши цветок», «Чего не стало».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Труд.д. сбор игрушек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и. :«Кто останется в кругу?», «Догони свою пару», «Мяч через сетку»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 с Миленой  по развитию речи «Упражнять в составлении рассказа на предложенную тему».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дождя и появления радуги на небе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и. «Радуга», «Лесовик и лесные ягоды»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Уборка игрушек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 : «Самолеты», «Бадминтон», «Выше ноги от земли»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Инд.р. с Юлиалой по ФЭМП назвать геометрические фигуры.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</w:tc>
        <w:tc>
          <w:tcPr>
            <w:tcW w:w="2977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продолжительностью дня.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и. «Летний день какой?», «Собери букет»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Труд.д: Сбор цветов для гербария.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П.и: «Совушка», «Жмурки», «Пройди в ворота».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 (математика): закрепить умение сравнивать предметы сЛёшей, Артёмом, Колей.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D17EC7">
        <w:trPr>
          <w:trHeight w:val="353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альбома «Моя Родина»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Чтение худ.лит-ры. Прокофьев «Береза»,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Игры с конструктором «Лего»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Инд.р.с Егором, «Расскажи о своей семье.»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Д./И: «Назови ласково», «Помоги найти».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П/И: «Лови – лови», «Добеги до кубика»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С/Р игра «Шофёры»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Чтение произведения И.С. Никитина «Русь»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С.р. «Семья»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П.и. «Добрые слова»-с мячом, «Прятки», «Стоп».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«Кто больше назовёт цветов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Развив .игр. Логический куб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 .р.с Глебом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«Что за насекомые?»,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о символах России (герб, гимн, флаг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 с проговариваем чистоговорки.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Труд: Книжкина больница. Ремонт  книг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«Скажи наоборот», «Испорченный телефон».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«Краски», «Прятки».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«Село мое родное»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С/р «Салон Красоты», «Парикмахерская».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«Ловишки »,, «Поймай мяч»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«Наша родина», «Подбери слово»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Труд- полив комнатных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 с подгруппой детей «Строим гараж из песка».</w:t>
            </w:r>
          </w:p>
        </w:tc>
        <w:tc>
          <w:tcPr>
            <w:tcW w:w="147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7A1A81" w:rsidRPr="00140802" w:rsidTr="00D17EC7">
        <w:trPr>
          <w:trHeight w:val="369"/>
        </w:trPr>
        <w:tc>
          <w:tcPr>
            <w:tcW w:w="15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1A81" w:rsidRPr="00140802" w:rsidTr="00D17EC7">
        <w:trPr>
          <w:trHeight w:val="405"/>
        </w:trPr>
        <w:tc>
          <w:tcPr>
            <w:tcW w:w="15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на тему: «Внимание, солнце!».</w:t>
            </w:r>
          </w:p>
        </w:tc>
      </w:tr>
      <w:tr w:rsidR="007A1A81" w:rsidRPr="00140802" w:rsidTr="00D17EC7">
        <w:trPr>
          <w:trHeight w:val="395"/>
        </w:trPr>
        <w:tc>
          <w:tcPr>
            <w:tcW w:w="150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Консультация для родителей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«Лето и безопасность ваших детей».</w:t>
            </w:r>
          </w:p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D17EC7">
        <w:trPr>
          <w:trHeight w:val="194"/>
        </w:trPr>
        <w:tc>
          <w:tcPr>
            <w:tcW w:w="1509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беседы с родителями.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Тема: «Головной убор» (о необходимости головного убора летом).</w:t>
            </w:r>
          </w:p>
        </w:tc>
      </w:tr>
    </w:tbl>
    <w:p w:rsidR="007A1A81" w:rsidRPr="00041EA9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041EA9" w:rsidRDefault="007A1A81" w:rsidP="007E56FD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 неделя 15-19июня 2020г. </w:t>
      </w:r>
      <w:r w:rsidRPr="000F2276">
        <w:rPr>
          <w:rFonts w:ascii="Times New Roman" w:hAnsi="Times New Roman"/>
          <w:b/>
          <w:sz w:val="24"/>
          <w:szCs w:val="24"/>
        </w:rPr>
        <w:t>ТЕМА НЕДЕЛИ:</w:t>
      </w:r>
      <w:r w:rsidRPr="000F2276">
        <w:rPr>
          <w:rFonts w:ascii="Times New Roman" w:hAnsi="Times New Roman"/>
          <w:sz w:val="24"/>
          <w:szCs w:val="24"/>
        </w:rPr>
        <w:t xml:space="preserve"> </w:t>
      </w:r>
      <w:r w:rsidRPr="008121C7">
        <w:rPr>
          <w:rFonts w:ascii="Times New Roman" w:hAnsi="Times New Roman"/>
          <w:b/>
          <w:sz w:val="24"/>
          <w:szCs w:val="24"/>
        </w:rPr>
        <w:t>«Я расту здоровым».</w:t>
      </w:r>
      <w:r w:rsidRPr="000F2276">
        <w:rPr>
          <w:rFonts w:ascii="Times New Roman" w:hAnsi="Times New Roman"/>
          <w:sz w:val="24"/>
          <w:szCs w:val="24"/>
        </w:rPr>
        <w:t xml:space="preserve"> </w:t>
      </w:r>
    </w:p>
    <w:p w:rsidR="007A1A81" w:rsidRPr="000F2276" w:rsidRDefault="007A1A81" w:rsidP="007E56FD">
      <w:pPr>
        <w:pStyle w:val="NoSpacing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2276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Цель:</w:t>
      </w:r>
      <w:r w:rsidRPr="000F22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воспитывать желание вести здоровый образ жизни через закаливание, выполнение физических упражнений, полезное питание. Максимальное пребывание детей на свежем воздухе.</w:t>
      </w:r>
    </w:p>
    <w:p w:rsidR="007A1A81" w:rsidRPr="000F2276" w:rsidRDefault="007A1A81" w:rsidP="007E56FD">
      <w:pPr>
        <w:pStyle w:val="NoSpacing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F2276">
        <w:rPr>
          <w:rFonts w:ascii="Times New Roman" w:hAnsi="Times New Roman"/>
          <w:b/>
          <w:sz w:val="24"/>
          <w:szCs w:val="24"/>
          <w:lang w:eastAsia="ru-RU"/>
        </w:rPr>
        <w:t>Задачи:</w:t>
      </w:r>
      <w:r w:rsidRPr="000F2276">
        <w:rPr>
          <w:rFonts w:ascii="Times New Roman" w:hAnsi="Times New Roman"/>
          <w:sz w:val="24"/>
          <w:szCs w:val="24"/>
          <w:lang w:eastAsia="ru-RU"/>
        </w:rPr>
        <w:t xml:space="preserve"> охранять и укреплять здоровье детей, их всестороннее развитие, создать бодрое, жизнерадостное настроение, развивать творческую активность, физические качества, выразительность двигательных действий; формировать у детей стремление к систематическим занятиям физкультурой, потребность к здоровому образу жизни.</w:t>
      </w:r>
    </w:p>
    <w:tbl>
      <w:tblPr>
        <w:tblW w:w="1502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"/>
        <w:gridCol w:w="3261"/>
        <w:gridCol w:w="3544"/>
        <w:gridCol w:w="3118"/>
        <w:gridCol w:w="2835"/>
        <w:gridCol w:w="1985"/>
      </w:tblGrid>
      <w:tr w:rsidR="007A1A81" w:rsidRPr="00140802" w:rsidTr="00140802">
        <w:trPr>
          <w:trHeight w:val="19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15.06</w:t>
            </w:r>
          </w:p>
        </w:tc>
        <w:tc>
          <w:tcPr>
            <w:tcW w:w="3544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16.06</w:t>
            </w:r>
          </w:p>
        </w:tc>
        <w:tc>
          <w:tcPr>
            <w:tcW w:w="3118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17.06</w:t>
            </w:r>
          </w:p>
        </w:tc>
        <w:tc>
          <w:tcPr>
            <w:tcW w:w="2835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18.06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1</w:t>
            </w:r>
            <w:r w:rsidRPr="001408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.06</w:t>
            </w:r>
          </w:p>
        </w:tc>
      </w:tr>
      <w:tr w:rsidR="007A1A81" w:rsidRPr="00140802" w:rsidTr="00140802">
        <w:trPr>
          <w:cantSplit/>
          <w:trHeight w:val="70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Беседа «Болезни грязных рук» о культурно-гигиенических навыках;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Чтение сказки К.И.Чуковского «Мойдодыр»;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солнцем.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«Чей детёныш?», «Кто где живёт», «Ориентируемся в пространстве».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 Чудесная скакалка», «Самолёты», «Бадминтон»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Викой «Когда это бывает»(части суток).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Эксперименты с водой.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Утренняя гимнастика 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 с усложнением</w:t>
            </w:r>
          </w:p>
        </w:tc>
        <w:tc>
          <w:tcPr>
            <w:tcW w:w="3544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Беседа «Важный спорт»;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.и. «Подбери какое бывает солнце?» (обогащение словаря).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солнцем.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 –полив клумб.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П.И.- «День и Ночь», «Солнышко и дождик», «Бадминтон».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 и. «Фанты», «1,2,3, быстро принеси», «Какой цифры не стало»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 с усложнением</w:t>
            </w:r>
          </w:p>
        </w:tc>
        <w:tc>
          <w:tcPr>
            <w:tcW w:w="3118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Беседа «Сильные и ловкие герои сказок»;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Изображение любимого сказочного героя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Наблюдение за муравейником.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Эстафета «Репка» (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вокруг ориентира)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Леваном и Яном  «Сколько было, сколько стало»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«Найди ,что опишу», «Кто быстрей», «Запомни своё место».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П.и. «Прыжки на одной ноге», «Бег с препятствиями», «Бадминтон»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 с усложнением</w:t>
            </w:r>
          </w:p>
        </w:tc>
        <w:tc>
          <w:tcPr>
            <w:tcW w:w="2835" w:type="dxa"/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Беседы о здоровом образе жизни;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Сюжетно-дидактическая игра «Магазин полезных продуктов питания»;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мультимарафон «Бегемот, который боялся прививок»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тучами.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Инд.р.с Машей и Варей отгадывание загадок о лете.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 «Отрабатываем прыжки  на скакалке», «Цветные автомобили», «Охотник и зайцы».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«Художник», «Будь внимателен».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 с усложнением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Беседы об отношении к сохранению своего здоровья;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птицами.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«Солнышко красное»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Д/и «Назови каких ты знаешь насекомых», «Найди пару».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.и.«К названному дереву беги», «Утро, вечер», «Медведи и пчёлы»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р. с Егором игра по признакам.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7E56F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 с усложнением</w:t>
            </w:r>
          </w:p>
        </w:tc>
      </w:tr>
      <w:tr w:rsidR="007A1A81" w:rsidRPr="00140802" w:rsidTr="00140802">
        <w:trPr>
          <w:trHeight w:val="20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Игра-упражнение «Сигнал» - ходьба и бег в разном темпе с преодолением препятствий, с остановками, со сменой направлений и другими заданиями (по сигналу воспитателя).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«Затейники»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Эстафета «Кто быстрее перенесет предметы»;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Подвижна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«Удочка»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Подвижная игра «Мы веселые ребя-та»;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Ходьба с выполнением задания руками.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1.Ходьба в   колонне по одному в чередовании с прыжками на двух ногах из обруча в обруч. Бег в быстром темпе на скорость.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ОРУ с обручем.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1.Игровое   упражнение: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«Не опоздай»- прыжки , продвигаясь вперёд за кругом, образованным лежащими обручами на 3-4 меньше числа играющих. По сигналу, встать в обруч.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«Прокати прямо»- катание обручей прямо.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Игра - эстафета 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«Перенеси обруч».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Подвижная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«Фигура с обручем».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Ходьба в колонне по одному с обручем в руках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Ручной труд:</w:t>
            </w:r>
            <w:r w:rsidRPr="00140802">
              <w:rPr>
                <w:rFonts w:ascii="Times New Roman" w:hAnsi="Times New Roman"/>
                <w:iCs/>
                <w:sz w:val="24"/>
                <w:szCs w:val="24"/>
              </w:rPr>
              <w:t xml:space="preserve"> «Воздушный змей»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</w:t>
            </w:r>
            <w:r w:rsidRPr="0014080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закреплять умение детей изготавливать поделку в технике оригами из листа бумаги, сложенного по диагонали.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A1A81" w:rsidRPr="00140802" w:rsidTr="00140802">
        <w:trPr>
          <w:trHeight w:val="83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березой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 и: «Море волнуется», «Солнышко и дождик», «Воробушки и автомобили»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Труд: сгребание песка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 : «Да или нет?», «Кто кем будет», «Обед у трёх медведей».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Артемом и Эмилией по вопросам  «Описательный» и «Уточняющий».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«Угадай по описанию», «Говори наоборот», «Вершки и корешки».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Труд: рыхление почвы в клумбах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П. и. «Жуки», «Кто быстрей возьмёт скакалку, «Воробушки и кот».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игра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«Причина –следственная связь».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трудом взрослых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«Кому что нужно для работы», «Сложи квадрат»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  Полив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«Платок», «Перебрось мяч», «Спящая лиса»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 с Леваном и Миленой по развитию речи «Найди точное слово».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водой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«Тонут – плавают», «Найди и назови», «Опиши, что находится вокруг»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 Дети моют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«Море волнуется», «Добеги до флажка», «Прятки».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 с Егором и Викой игра «Да – нет» линейная.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изменениями в природе.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«Звукоподражание», «Фанты», «Кто найдёт, пусть возьмёт».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Сбор игрушек.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 . «Жуки», «Хищник в море», «Школа мяча».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 р. С  Машей по развитию речи «Это правда или нет?».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</w:tr>
      <w:tr w:rsidR="007A1A81" w:rsidRPr="00140802" w:rsidTr="00140802">
        <w:trPr>
          <w:trHeight w:val="84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544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8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835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1985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Тематическое занятие «Уроки Мойдодыра»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Конкурс рисунков «Здоровый образ жизни малышей»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«Мама, папа, я-дружная семья»- спортивное развлечение»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Досуг «Сказка в гости к нам идет»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Тематическое занятие «День здоровья»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Тематическое занятие «В гостях у доктора Айболита»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22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61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березой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 и: «Море волнуется», «Солнышко и дождик», «Воробушки и автомобили»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Труд: сгребание песка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 : «Да или нет?», «Кто кем будет», «Обед у трёх медведей».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 с Соней и Олей «Описательный» и «Уточняющий».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«Угадай по описанию», «Говори наоборот», «Вершки и корешки».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Труд: рыхление почвы в клумбах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П. и. «Жуки», «Кто быстрей возьмёт скакалку, «Воробушки и кот».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«Причина –следственная связь».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трудом взрослых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«Кому что нужно для работы», «Сложи квадрат»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  Полив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«Платок», «Перебрось мяч», «Спящая лиса»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 с Кристиной и Ксенией по развитию речи «Найди точное слово».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  катание на самокате.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водой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«Тонут – плавают», «Найди и назови», «Опиши, что находится во крг»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 Дети моют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«Море волнуется», «Добеги до флажка», «Прятки».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 с Егором и Иваном игра «Да – нет» линейная.</w:t>
            </w:r>
          </w:p>
        </w:tc>
        <w:tc>
          <w:tcPr>
            <w:tcW w:w="1985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изменениями в природе.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«Звукоподражание», «Фанты», «Кто найдёт, пусть возьмёт».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Сбор  игрушек.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 . «Жуки», «Хищник в море», «Школа мяча».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Инд. 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развитию речи «Это правда или нет?».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энциклопедий о животных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загадок, стихов о солнце,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деятельность: игрушки из бумаги.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С/р. и. «Детский сад», «Дочки-матери»,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Труд.д. «  Полив цветов»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П/и «Попади в обруч»,  «Найди свой цвет», «Баскетбол»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Д.и. «Цветик -семицветик», «Собери картину».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«Кому .что надо»(профессии)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Чтение «У солнышка в гостях» (сказка)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С/р: «Детский сад».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– «Солнечный денек!»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Игры с песком 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Труд; полив цветов на клумбе.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.и.«Попади в ворота», «Палочка – выручалочка», «Кто быстрее».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Опытническая работа (какие условия нужны цветам)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подгруппой детей  печатный материал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стихов, рассказов Бианки, Пришвина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С.р. «Строители»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:«Краски лета» мелками на асфальте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Математические д.и. «Выбери картинку»(соотнести число и картинку)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Инд .р. 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словесная игра «Доскажи словечко».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П.и. «Карусели», «Добеги до флажка»,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Д.и. «Найди игрока», «Съедобное – не съедобное»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Чтение «У солнышка в гостях» (сказка)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Уроки Айболита «Осторожно солнце!»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альбомов «Художнки мира»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С/р «Мы идём на день рожденье»,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 .И. «Кому .что надо», «На что похож»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П.И. «Солнечные монетки» (эстафета), «Классики»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Инд.р.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игра «Поясок»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Наблюдение за солнцем в полдень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 Н.Сурикова «Лето».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П/и: «Чье звено быстрее соберется?», «Охотник и зайцы» , «Баба Яга».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Д. игр. «Какое бывает солнце?», «Какое время года», «Чего не хватает»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С.р. и. «Семья».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Опыты «Вода не имеет формы».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Инд. р. с Иваном проговариваем скороговорки.</w:t>
            </w:r>
          </w:p>
        </w:tc>
      </w:tr>
      <w:tr w:rsidR="007A1A81" w:rsidRPr="00140802" w:rsidTr="00140802">
        <w:trPr>
          <w:trHeight w:val="369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1A81" w:rsidRPr="00140802" w:rsidTr="00140802">
        <w:trPr>
          <w:trHeight w:val="40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«Игры на свежем воздухе».</w:t>
            </w:r>
          </w:p>
        </w:tc>
      </w:tr>
      <w:tr w:rsidR="007A1A81" w:rsidRPr="00140802" w:rsidTr="00140802">
        <w:trPr>
          <w:trHeight w:val="395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Консультация «03 предупреждает, солнечный удар».</w:t>
            </w:r>
          </w:p>
        </w:tc>
      </w:tr>
      <w:tr w:rsidR="007A1A81" w:rsidRPr="00140802" w:rsidTr="00140802">
        <w:trPr>
          <w:trHeight w:val="194"/>
        </w:trPr>
        <w:tc>
          <w:tcPr>
            <w:tcW w:w="150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беседы с родителями.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Тема: «Использование природных факторов для закаливания детей летом».</w:t>
            </w:r>
          </w:p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A81" w:rsidRPr="00DF12CB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неделя 22-26 июня 2020г. ТЕМА НЕДЕЛИ</w:t>
      </w:r>
      <w:r w:rsidRPr="00DF12CB">
        <w:rPr>
          <w:rFonts w:ascii="Times New Roman" w:hAnsi="Times New Roman"/>
          <w:b/>
          <w:sz w:val="24"/>
          <w:szCs w:val="24"/>
        </w:rPr>
        <w:t xml:space="preserve">: </w:t>
      </w:r>
      <w:r w:rsidRPr="008121C7">
        <w:rPr>
          <w:rFonts w:ascii="Times New Roman" w:hAnsi="Times New Roman"/>
          <w:b/>
          <w:sz w:val="24"/>
          <w:szCs w:val="24"/>
        </w:rPr>
        <w:t>«Неделя русской культуры».</w:t>
      </w:r>
    </w:p>
    <w:p w:rsidR="007A1A81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12CB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DF12CB">
        <w:rPr>
          <w:rFonts w:ascii="Times New Roman" w:hAnsi="Times New Roman"/>
          <w:sz w:val="24"/>
          <w:szCs w:val="24"/>
          <w:lang w:eastAsia="ru-RU"/>
        </w:rPr>
        <w:t>: приобщение детей к ценностям и традициям русской народной культуры. Воспитывать интерес к национальной культуре, вызвать положительные эмоции и чувства детей в процессе познания.</w:t>
      </w:r>
    </w:p>
    <w:p w:rsidR="007A1A81" w:rsidRPr="00B10DAD" w:rsidRDefault="007A1A81" w:rsidP="002234D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12CB">
        <w:rPr>
          <w:rFonts w:ascii="Times New Roman" w:hAnsi="Times New Roman"/>
          <w:b/>
          <w:sz w:val="24"/>
          <w:szCs w:val="24"/>
          <w:lang w:eastAsia="ru-RU"/>
        </w:rPr>
        <w:t>Задачи:</w:t>
      </w:r>
      <w:r w:rsidRPr="00DF12CB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> </w:t>
      </w:r>
      <w:r w:rsidRPr="00DF12CB">
        <w:rPr>
          <w:rFonts w:ascii="Times New Roman" w:hAnsi="Times New Roman"/>
          <w:sz w:val="24"/>
          <w:szCs w:val="24"/>
          <w:shd w:val="clear" w:color="auto" w:fill="FFFFFF"/>
        </w:rPr>
        <w:t>знакомить с историей возникновения праздников, народных традиций; - развивать связную речь, активизировать словарь детей пословицами, поговорками, прибаутками, скороговорками; - воспитывать нравственные качества личности (уважительное отношение к старшим, доброта, отзывчивость, справедливость, бережное отношение к природе).</w:t>
      </w:r>
    </w:p>
    <w:tbl>
      <w:tblPr>
        <w:tblW w:w="1531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"/>
        <w:gridCol w:w="2836"/>
        <w:gridCol w:w="3402"/>
        <w:gridCol w:w="3260"/>
        <w:gridCol w:w="3260"/>
        <w:gridCol w:w="2269"/>
      </w:tblGrid>
      <w:tr w:rsidR="007A1A81" w:rsidRPr="00140802" w:rsidTr="00140802">
        <w:trPr>
          <w:trHeight w:val="19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ind w:left="-135" w:firstLine="13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22.06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23.06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24.06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25.06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26.06</w:t>
            </w:r>
          </w:p>
        </w:tc>
      </w:tr>
      <w:tr w:rsidR="007A1A81" w:rsidRPr="00140802" w:rsidTr="00140802">
        <w:trPr>
          <w:cantSplit/>
          <w:trHeight w:val="70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работой дворника.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Рассказ о празднике Ивана Купала.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 «Кот и мыши», «Пробеги и не задень», «Третий лишний»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>: «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Ассоциации – город, деревня», «Когда это бывает?», «Узнай по голосу»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br/>
              <w:t>Инд .р.  с Давидом «Добавь слог».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>Труд . поручение  «Уборка в игровых уголках».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Утренняя гимнастика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Комплекс №1 с усложнением 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с детьми за бабочками на клумбе, отметить размер, окраску.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П/и: «Классики»,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«Вышибалы», «Третий лишний»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Д/и: «Собери букет»,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Как сказать правильно?»,  «Сосчитай в обратном порядке»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Инд . р.  с Артёмом  «Загадай загадку».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о традиционно – бытовой культуры русского народа (горница, изба, домашняя утварь).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 с усложнением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транспортом.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: «Отчего бывает пожар»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  <w:t xml:space="preserve">Д.и. «Загадай-ка»,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Съедобное- несъедобное»,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«Угадай какое число пропущено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>».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П/и «Мой весёлый, звонкий мяч», 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>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Палочка-выручалочка», «Бег с препятствиями»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Настольно – печатные игры (мозаика, пазлы)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  Алексей «Назови части суток».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 Комплекс №2 с усложнением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вороной.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«Что такое народные промыслы».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.и.«Кто быстрее», «Третий лишний», «Выше ноги от земли».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 .и «Добрые слова»,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Запомни и назови», «Найди где спрятано»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«Угадай животное»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природы: рыхление почвы комнатных рас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тений.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 Комплекс №2 с усложнением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ветром.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Беседа: «Народные игры»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 .и  «Нужно быстро дать ответ, так можно делать или нет»,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«Вершки – корешки», «Назови противоположные по смыслу слова»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.и.«Из кружка в кружок»,  «Классики», «Перебежки».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 р. с Иваном и Егором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 ФКГН учимся завязывать шнурки.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 Комплекс №2 с усложнением</w:t>
            </w:r>
          </w:p>
        </w:tc>
      </w:tr>
      <w:tr w:rsidR="007A1A81" w:rsidRPr="00140802" w:rsidTr="00140802">
        <w:trPr>
          <w:trHeight w:val="20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83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«Мы весёлые ребята».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Игра-упражнение «Сигнал» - ходьба и бег в разном темпе с преодолением препятствий, с остановками, со сменой направлений и другими заданиями (по сигналу воспитателя).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«Затейники»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Эстафета «Кто быстрее перенесет предметы»;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Подвижна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«Удочка»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Подвижная игра «Мы веселые ребя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та»;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Ходьба с выполнением задания руками.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«Народные подвижные игры». Игры с мячом: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«Зевака».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«Гонка мячей».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 с прыжками: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«Мешочек».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Игры с бегом: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«Дорожки»;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«Пустое место».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И.М.П «Море волнуется».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</w:rPr>
              <w:t>«Коробочка цветная»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</w:rPr>
              <w:t xml:space="preserve">Цель: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Закреплять способы складывания бумаги. Развивать конструктивное творчество.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«Праздник Ивана Купалы» - развлечение</w:t>
            </w:r>
          </w:p>
        </w:tc>
      </w:tr>
      <w:tr w:rsidR="007A1A81" w:rsidRPr="00140802" w:rsidTr="00140802">
        <w:trPr>
          <w:trHeight w:val="8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283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подорожником.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Д.и. «Что где растет?»,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«Узнай на ощупь», «Чего не стало?»,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и. «Раз, два, три - беги», «Садовник и цветы», «Самолёты».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Полив в огороде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«Садовник и цветы».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с: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Развитие движений (Прыжки через скакалку)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Опытно-экспериментальная деятельность: «Когда вода теплее» (нагревание окружающих предметов днем и вечером).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дождя и появления радуги.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 «Радуга»,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Летает - не летает», «Назови не ошибись».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Труд.д. «Полив песка в песочнице».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«Самолеты»,  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Кристиной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«С кочки на кочку».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кругами Луллия (Подбери листочки к дереву)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что цветет летом? Д.и. «Опиши цветок», «Определи какое дерево по листочку»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д. «Расчистка огорода от мусора».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П.и.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Инд. р. развитие движений. Прыжки через скакалку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небом.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.полив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«Скажиласково»,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«Угадай, кого не стало», «Найди по описанию».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«Попади в круг» , «Доскачи до флажка», «Футбол»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Юлианой «Поймай мяч».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Рассматривание альбомов «Знакомство с русскими костюмами».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песком.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«Что я построю из песка», «Цветик – семицветик», «Времена года».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«Охотник зайцы», «Школа мяча», «Уголки».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Труд. д. :сгребание песка в кучу.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 р. с « Прыжки через скакалку».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– эстафета «Прокати, да не урони».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 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</w:tr>
      <w:tr w:rsidR="007A1A81" w:rsidRPr="00140802" w:rsidTr="00140802">
        <w:trPr>
          <w:trHeight w:val="797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ОЗОЖ</w:t>
            </w:r>
          </w:p>
        </w:tc>
        <w:tc>
          <w:tcPr>
            <w:tcW w:w="2836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0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0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269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2836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Аппликация «Летний денек» (обрывание).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 по выбору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Аттракцион «Поймай мяч шляпой»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 «Бадминтон».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Детская дискотека</w:t>
            </w:r>
          </w:p>
        </w:tc>
      </w:tr>
      <w:tr w:rsidR="007A1A81" w:rsidRPr="00140802" w:rsidTr="00140802">
        <w:trPr>
          <w:trHeight w:val="22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  ОГУЛКА</w:t>
            </w:r>
          </w:p>
        </w:tc>
        <w:tc>
          <w:tcPr>
            <w:tcW w:w="2836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подорожником.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Д.и. «Что где растет?»,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«Узнай на ощупь», «Чего не стало?»,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«Раз, два, три - беги», «Садовник и цветы», «Самолёты».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Полив в огороде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«Садовник и цветы».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Юлианой: Развитие движений (Прыжки через скакалку)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Опытно-экспериментальная деятельность: «Когда вода теплее» (нагревание окружающих предметов днем и вечером).</w:t>
            </w:r>
          </w:p>
        </w:tc>
        <w:tc>
          <w:tcPr>
            <w:tcW w:w="3402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дождя и появления радуги.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 «Радуга»,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Летает - не летает», «Назови не ошибись».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Труд.д. «Полив песка в песочнице».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«Самолеты»,  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Инд.р. с Варей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«С кочки на кочку».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кругами Луллия (Подбери листочки к дереву)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что цветет летом? Д.и. «Опиши цветок», «Определи какое дерево по листочку»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д. «Расчистка огорода от мусора».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П.и.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р. развитие движений. Прыжки через скакалку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небом.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.полив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«Скажи ласково»,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«Угадай, кого не стало», «Найди по описанию».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«Попади в круг» , «Доскачи до флажка», «Футбол»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Иваном «Поймай мяч».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Рассматривание альбомов «Знакомство с русскими костюмами».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песком.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«Что я построю из песка», «Цветик – семицветик», «Времена года».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«Охотник зайцы», «Школа мяча», «Уголки».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Труд. д.  :сгребание песка в кучу.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 р. с Глебом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«Прыжки через скакалку».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– эстафета «Прокати, да не урони».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283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Рассказ о празднике Ивана Купала.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С.р. «Больница»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д-сть. «Изготовление атрибутов к играм».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«Что я построю из песка»,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Послушай, запомни, назови»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Игры на развитие моторики.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«Золотые руки мастеров» -лепка «Дымковские барышни» 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>Чтение худ.лит.«Что такое хорошо и что такое плохо» – В. Маяковский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Хороводная игра «По малину в сад пойдём».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«Мы идём на день рожденье»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 .р.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движений. Прыжки с продвижением вперёд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Настольные игры по желанию детей.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альбома «Обитатели морских глубин».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Д.и. «Скажи доброе слово другу», «Назови ласково».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  <w:t>Инд. р. с Кристиной катание на самокатах. 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П/и: «К названому дереву беги»,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«Догони», «Третий лишний».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Беседы с детьми: «За что я люблю детский сад».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  <w:t>С .р.и.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«Магазин игрушек».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«Игра в загадки», «Найди и назови», «Собери картинку».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</w:t>
            </w: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«Ловишки», «Жмурки», «Пятнашки».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Инд .р. 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по развитию речи.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«Считалочки».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Эти мудрые русские сказки.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333333"/>
                <w:sz w:val="24"/>
                <w:szCs w:val="24"/>
              </w:rPr>
              <w:t>Беседы: «Что такое друг»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«Хорошо –плохо», «Путаница».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 «Пробеги и не задень», «Прятки».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С.р.и. «Семья»: «Больница»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Труд. поруч. «Полив растений»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Спортивная игра «Бадминтон».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Инд. 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отгадывание загадок </w:t>
            </w:r>
          </w:p>
        </w:tc>
      </w:tr>
      <w:tr w:rsidR="007A1A81" w:rsidRPr="00140802" w:rsidTr="00140802">
        <w:trPr>
          <w:trHeight w:val="396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1A81" w:rsidRPr="00140802" w:rsidTr="00140802">
        <w:trPr>
          <w:trHeight w:val="1233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Консультация «О профилактике детского травматизма в летний период».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Индивидуальные</w:t>
            </w: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беседы с родителями.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Тема: «Головной убор» (о необходимости головного убора летом).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Выставка детских работ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«Расписная матрёшка».</w:t>
            </w:r>
          </w:p>
        </w:tc>
      </w:tr>
    </w:tbl>
    <w:p w:rsidR="007A1A81" w:rsidRPr="00DF12CB" w:rsidRDefault="007A1A81" w:rsidP="002234DA">
      <w:pPr>
        <w:rPr>
          <w:rFonts w:ascii="Times New Roman" w:hAnsi="Times New Roman"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Pr="00057CE0" w:rsidRDefault="007A1A81" w:rsidP="003F321B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F74E7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AD1">
        <w:rPr>
          <w:rFonts w:ascii="Times New Roman" w:hAnsi="Times New Roman"/>
          <w:b/>
          <w:sz w:val="32"/>
          <w:szCs w:val="32"/>
        </w:rPr>
        <w:t>Июль</w:t>
      </w:r>
    </w:p>
    <w:p w:rsidR="007A1A81" w:rsidRDefault="007A1A81" w:rsidP="00F74E76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1.Комплекс утренней гимнастики с 1 по 15 июля.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 часть: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 Ходьба в колонне по одному, перестроение в колонну по два, ходьба в колонне по два, бег в среднем темпе, в быстром темпе, ходьба, «стопы», «карандаши», перестроение.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 часть: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«Плечи вверх»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 п. – о.с., руки внизу.1 – поднять плечи вверх,2 – и.п. (8-10 раз)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«Наклонись»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ноги широкая стойка, руки вверху.1 – наклон вперёд, коснуться руками пяток с внутренней стороны;2 – и.п.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Ноги не сгибать.(8 – 10 раз)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«Махи»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о.с., руки на поясе.1 – поднять прямую ногу вперёд;2 – махом отвести назад;3 – вперёд;4 – и.п. То же другой ногой. (10 – 12 раз)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«Повернись»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сидя, руки в упоре сзади.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 – поворот головы вправо;2 – прямо;3 – влево;4 – прямо.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(Увеличить темп.)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«Часы»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тоя на коленях, руки за головой.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 – наклон вправо, руки вверх;2 – и.п.3 – наклон влево, руки вверх;4 – и.п. (по 10 раз)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«Приседания»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о.с.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 – присесть, руки вперёд;2 – и.п. (8 – 10 раз).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«Не ошибись»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лёжа на спине, руки внизу.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 – правая рука вперёд;2 – левая рука вперёд;3 – правая рука вверх;4 – левая рука вверх.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Обратное движение в том же порядке. (10 раз)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jc w:val="both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«Прыжки»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И.п. – ноги узкая стойка, руки на поясе.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Прыжки на двух ногах с поворотом. (В чередовании с ходьбой 2 – 3 раза.)</w:t>
      </w:r>
    </w:p>
    <w:p w:rsidR="007A1A81" w:rsidRDefault="007A1A81" w:rsidP="00F74E76">
      <w:pPr>
        <w:shd w:val="clear" w:color="auto" w:fill="FFFFFF"/>
        <w:spacing w:after="0" w:line="240" w:lineRule="auto"/>
        <w:ind w:left="4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 часть: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Ходьба. Упражнение на дыхание, ходьба в замедленном темпе.</w:t>
      </w:r>
    </w:p>
    <w:p w:rsidR="007A1A81" w:rsidRDefault="007A1A81" w:rsidP="00F74E76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2.Комплекс утренней гимнастики с 15 по 31 июля.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I.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 Построение в шеренгу, колонну, проверка осанки; ходьба и бег в колонне по одному с изменением направления.</w:t>
      </w:r>
    </w:p>
    <w:p w:rsidR="007A1A81" w:rsidRPr="00F74E76" w:rsidRDefault="007A1A81" w:rsidP="00F74E76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II.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 Упражнения «Путешествие по морю – океану»</w:t>
      </w:r>
    </w:p>
    <w:p w:rsidR="007A1A81" w:rsidRPr="00F74E76" w:rsidRDefault="007A1A81" w:rsidP="001A7881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«Где корабль? 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 П.: основная стойка, руки на поясе</w:t>
      </w:r>
      <w:r>
        <w:rPr>
          <w:color w:val="000000"/>
          <w:lang w:eastAsia="ru-RU"/>
        </w:rPr>
        <w:t xml:space="preserve">.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1- поворот головы вправо, приставить руку «козырьком» ко лбу, 2- и. п., то же в другую сторону</w:t>
      </w:r>
    </w:p>
    <w:p w:rsidR="007A1A81" w:rsidRPr="00F74E76" w:rsidRDefault="007A1A81" w:rsidP="001A7881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«Багаж»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 П.: ноги на ширине плеч, руки опущены вниз</w:t>
      </w:r>
      <w:r>
        <w:rPr>
          <w:color w:val="000000"/>
          <w:lang w:eastAsia="ru-RU"/>
        </w:rPr>
        <w:t>.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1- кисти рук сжать в кулаки,  2- обе руки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с усилием поднять в стороны,  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3- опустить руки вниз,  4- и. п.</w:t>
      </w:r>
    </w:p>
    <w:p w:rsidR="007A1A81" w:rsidRPr="00F74E76" w:rsidRDefault="007A1A81" w:rsidP="001A7881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«Мачта»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 П.: ноги на ширине плеч, руки на поясе</w:t>
      </w:r>
      <w:r>
        <w:rPr>
          <w:color w:val="000000"/>
          <w:lang w:eastAsia="ru-RU"/>
        </w:rPr>
        <w:t xml:space="preserve">.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1 -- наклон вправо, лева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я рука вверх, над головой, 2- и. п.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То же влево.</w:t>
      </w:r>
    </w:p>
    <w:p w:rsidR="007A1A81" w:rsidRPr="00F74E76" w:rsidRDefault="007A1A81" w:rsidP="001A7881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«Волны бьются о борт корабля»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 П.: ноги на ширине плеч, руки опущены вниз</w:t>
      </w:r>
      <w:r>
        <w:rPr>
          <w:color w:val="000000"/>
          <w:lang w:eastAsia="ru-RU"/>
        </w:rPr>
        <w:t xml:space="preserve">.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1-8- круговые вращения руками вперед и назад</w:t>
      </w:r>
    </w:p>
    <w:p w:rsidR="007A1A81" w:rsidRPr="00F74E76" w:rsidRDefault="007A1A81" w:rsidP="001A7881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«Драим палубу»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 П.: ноги шире ш. п., руки внизу</w:t>
      </w:r>
      <w:r>
        <w:rPr>
          <w:color w:val="000000"/>
          <w:lang w:eastAsia="ru-RU"/>
        </w:rPr>
        <w:t xml:space="preserve">.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1- наклон вперед, руки в стороны,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2-6-махи руками вправо- влево, стараясь коснуться противоположного носка,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7- руки в стороны, 8 - и. п.</w:t>
      </w:r>
    </w:p>
    <w:p w:rsidR="007A1A81" w:rsidRPr="00F74E76" w:rsidRDefault="007A1A81" w:rsidP="001A7881">
      <w:pPr>
        <w:shd w:val="clear" w:color="auto" w:fill="FFFFFF"/>
        <w:spacing w:after="0" w:line="240" w:lineRule="auto"/>
        <w:ind w:left="440"/>
        <w:rPr>
          <w:color w:val="000000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«А когда на море качка…»</w:t>
      </w:r>
      <w:r>
        <w:rPr>
          <w:color w:val="000000"/>
          <w:lang w:eastAsia="ru-RU"/>
        </w:rPr>
        <w:t xml:space="preserve">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И.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П.: ноги вместе, руки внизу. 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1- выпад вправо, руки в стороны,  2- и. п.,  то же влево</w:t>
      </w:r>
    </w:p>
    <w:p w:rsidR="007A1A81" w:rsidRDefault="007A1A81" w:rsidP="00F74E76">
      <w:pPr>
        <w:shd w:val="clear" w:color="auto" w:fill="FFFFFF"/>
        <w:spacing w:after="0" w:line="240" w:lineRule="auto"/>
        <w:ind w:left="4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74E76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III.</w:t>
      </w:r>
      <w:r w:rsidRPr="00F74E76">
        <w:rPr>
          <w:rFonts w:ascii="Times New Roman" w:hAnsi="Times New Roman"/>
          <w:color w:val="000000"/>
          <w:sz w:val="24"/>
          <w:szCs w:val="24"/>
          <w:lang w:eastAsia="ru-RU"/>
        </w:rPr>
        <w:t> Перестроение в колонну по одному, ходьба, бег на носочках, ходьба.</w:t>
      </w:r>
    </w:p>
    <w:p w:rsidR="007A1A81" w:rsidRDefault="007A1A81" w:rsidP="001A788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1A81" w:rsidRDefault="007A1A81" w:rsidP="001A788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1A81" w:rsidRPr="009407D4" w:rsidRDefault="007A1A81" w:rsidP="001A788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7A1A81" w:rsidRPr="001A7881" w:rsidRDefault="007A1A81" w:rsidP="001A7881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 w:rsidRPr="001A7881">
        <w:rPr>
          <w:rFonts w:ascii="Times New Roman" w:hAnsi="Times New Roman"/>
          <w:b/>
          <w:noProof/>
          <w:color w:val="000000"/>
          <w:sz w:val="24"/>
          <w:szCs w:val="24"/>
        </w:rPr>
        <w:t>1.Комплекс гимнастики после сна с 1 по 15 июля.</w:t>
      </w:r>
    </w:p>
    <w:p w:rsidR="007A1A81" w:rsidRPr="003B20FE" w:rsidRDefault="007A1A81" w:rsidP="001A788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1A7881">
        <w:rPr>
          <w:rFonts w:ascii="Times New Roman" w:hAnsi="Times New Roman"/>
          <w:b/>
          <w:sz w:val="24"/>
          <w:szCs w:val="24"/>
          <w:lang w:eastAsia="ru-RU"/>
        </w:rPr>
        <w:t>Гимнастика пробуждения в постели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1. «Потягушки». И.п.: лежа на спине, руки вдоль туловища.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 Потягивание, вернуться в и. п.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2. «Горка». И п.: сидя, ноги прямые, руки в упоре сзади.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    Опираясь на кисти рук и пятки выпрямленных ног, поднять таз в</w:t>
      </w:r>
      <w:r>
        <w:rPr>
          <w:rFonts w:ascii="Times New Roman" w:hAnsi="Times New Roman"/>
          <w:sz w:val="24"/>
          <w:szCs w:val="24"/>
          <w:lang w:eastAsia="ru-RU"/>
        </w:rPr>
        <w:t>верх, держать, вернуться в и.п.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3. «Лодочка». И.п.: лежа на животе, руки вверх.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     Прогнуться (поднять верхнюю и нижнюю части тулови</w:t>
      </w:r>
      <w:r>
        <w:rPr>
          <w:rFonts w:ascii="Times New Roman" w:hAnsi="Times New Roman"/>
          <w:sz w:val="24"/>
          <w:szCs w:val="24"/>
          <w:lang w:eastAsia="ru-RU"/>
        </w:rPr>
        <w:t xml:space="preserve">ща), держать, вернуться в и.п. 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4. «Волна». И. п.: стоя на коленях, руки на поясе.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    Сесть справа от пяток, руки влево, и.п., сесть слева от пяток, руки вправо, и.</w:t>
      </w:r>
      <w:r>
        <w:rPr>
          <w:rFonts w:ascii="Times New Roman" w:hAnsi="Times New Roman"/>
          <w:sz w:val="24"/>
          <w:szCs w:val="24"/>
          <w:lang w:eastAsia="ru-RU"/>
        </w:rPr>
        <w:t>п.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1A7881">
        <w:rPr>
          <w:rFonts w:ascii="Times New Roman" w:hAnsi="Times New Roman"/>
          <w:b/>
          <w:sz w:val="24"/>
          <w:szCs w:val="24"/>
          <w:lang w:eastAsia="ru-RU"/>
        </w:rPr>
        <w:t>Возле кровати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5. «Мячик». И.п.: о.с.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    Прыжки на двух ногах.</w:t>
      </w:r>
    </w:p>
    <w:p w:rsidR="007A1A81" w:rsidRPr="003B20FE" w:rsidRDefault="007A1A81" w:rsidP="001A788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sz w:val="24"/>
          <w:szCs w:val="24"/>
          <w:lang w:eastAsia="ru-RU"/>
        </w:rPr>
        <w:t>Профилактика плоскостопия.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Ходьба босиком по «комбинированной дорожке». (чередование канатной дорожки, ребристой доски, дорожки из мешочков с речными камушками, резинового коврика с шипами)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sz w:val="24"/>
          <w:szCs w:val="24"/>
          <w:lang w:eastAsia="ru-RU"/>
        </w:rPr>
        <w:t>Профилактика нарушений осанки</w:t>
      </w:r>
      <w:r w:rsidRPr="001A7881">
        <w:rPr>
          <w:rFonts w:ascii="Times New Roman" w:hAnsi="Times New Roman"/>
          <w:sz w:val="24"/>
          <w:szCs w:val="24"/>
          <w:lang w:eastAsia="ru-RU"/>
        </w:rPr>
        <w:t>.</w:t>
      </w:r>
    </w:p>
    <w:p w:rsidR="007A1A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Физкультминутка </w:t>
      </w:r>
    </w:p>
    <w:p w:rsidR="007A1A81" w:rsidRPr="003B20FE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3B20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B20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 одной ноге постой-ка,</w:t>
      </w:r>
      <w:r w:rsidRPr="003B20FE">
        <w:rPr>
          <w:rFonts w:ascii="Times New Roman" w:hAnsi="Times New Roman"/>
          <w:color w:val="000000"/>
          <w:sz w:val="24"/>
          <w:szCs w:val="24"/>
        </w:rPr>
        <w:br/>
      </w:r>
      <w:r w:rsidRPr="003B20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ты солдатик стойкий,</w:t>
      </w:r>
      <w:r w:rsidRPr="003B20FE">
        <w:rPr>
          <w:rFonts w:ascii="Times New Roman" w:hAnsi="Times New Roman"/>
          <w:color w:val="000000"/>
          <w:sz w:val="24"/>
          <w:szCs w:val="24"/>
        </w:rPr>
        <w:br/>
      </w:r>
      <w:r w:rsidRPr="003B20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Ногу левую к груди,</w:t>
      </w:r>
      <w:r w:rsidRPr="003B20FE">
        <w:rPr>
          <w:rFonts w:ascii="Times New Roman" w:hAnsi="Times New Roman"/>
          <w:color w:val="000000"/>
          <w:sz w:val="24"/>
          <w:szCs w:val="24"/>
        </w:rPr>
        <w:br/>
      </w:r>
      <w:r w:rsidRPr="003B20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Да смотри – не упади!</w:t>
      </w:r>
      <w:r w:rsidRPr="003B20FE">
        <w:rPr>
          <w:rFonts w:ascii="Times New Roman" w:hAnsi="Times New Roman"/>
          <w:color w:val="000000"/>
          <w:sz w:val="24"/>
          <w:szCs w:val="24"/>
        </w:rPr>
        <w:br/>
      </w:r>
      <w:r w:rsidRPr="003B20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 теперь постой на левой,</w:t>
      </w:r>
      <w:r w:rsidRPr="003B20FE">
        <w:rPr>
          <w:rFonts w:ascii="Times New Roman" w:hAnsi="Times New Roman"/>
          <w:color w:val="000000"/>
          <w:sz w:val="24"/>
          <w:szCs w:val="24"/>
        </w:rPr>
        <w:br/>
      </w:r>
      <w:r w:rsidRPr="003B20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Если ты солдатик смелый</w:t>
      </w:r>
    </w:p>
    <w:p w:rsidR="007A1A81" w:rsidRPr="003B20FE" w:rsidRDefault="007A1A81" w:rsidP="001A788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sz w:val="24"/>
          <w:szCs w:val="24"/>
          <w:lang w:eastAsia="ru-RU"/>
        </w:rPr>
        <w:t>Дыхательная гимнастика.</w:t>
      </w:r>
    </w:p>
    <w:p w:rsidR="007A1A81" w:rsidRPr="001A7881" w:rsidRDefault="007A1A81" w:rsidP="003B20F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«Послушаем свое дыхание».  И.п.: о.с., мышцы туловища расслаблены. 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В полной тишине дети прислушиваются к собственному дыханию и определяют, какая часть тела приходит в движение при вдохе и выдохе (живот, грудная клетка, плечи волнообра</w:t>
      </w:r>
      <w:r>
        <w:rPr>
          <w:rFonts w:ascii="Times New Roman" w:hAnsi="Times New Roman"/>
          <w:sz w:val="24"/>
          <w:szCs w:val="24"/>
          <w:lang w:eastAsia="ru-RU"/>
        </w:rPr>
        <w:t>зно), тихое дыхание или шумное.</w:t>
      </w:r>
      <w:r w:rsidRPr="001A7881">
        <w:rPr>
          <w:rFonts w:ascii="Times New Roman" w:hAnsi="Times New Roman"/>
          <w:sz w:val="24"/>
          <w:szCs w:val="24"/>
          <w:lang w:eastAsia="ru-RU"/>
        </w:rPr>
        <w:br/>
        <w:t>Водные процедуры.</w:t>
      </w:r>
    </w:p>
    <w:p w:rsidR="007A1A81" w:rsidRPr="001A7881" w:rsidRDefault="007A1A81" w:rsidP="001A788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7A1A81" w:rsidRDefault="007A1A81" w:rsidP="003B20FE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3B20FE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3B20FE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3B20FE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3B20FE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3B20FE">
      <w:pPr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2</w:t>
      </w:r>
      <w:r w:rsidRPr="001A7881">
        <w:rPr>
          <w:rFonts w:ascii="Times New Roman" w:hAnsi="Times New Roman"/>
          <w:b/>
          <w:noProof/>
          <w:color w:val="000000"/>
          <w:sz w:val="24"/>
          <w:szCs w:val="24"/>
        </w:rPr>
        <w:t>.Комплекс гимнастики после сна с 1</w:t>
      </w:r>
      <w:r>
        <w:rPr>
          <w:rFonts w:ascii="Times New Roman" w:hAnsi="Times New Roman"/>
          <w:b/>
          <w:noProof/>
          <w:color w:val="000000"/>
          <w:sz w:val="24"/>
          <w:szCs w:val="24"/>
        </w:rPr>
        <w:t>5 по 31</w:t>
      </w:r>
      <w:r w:rsidRPr="001A7881">
        <w:rPr>
          <w:rFonts w:ascii="Times New Roman" w:hAnsi="Times New Roman"/>
          <w:b/>
          <w:noProof/>
          <w:color w:val="000000"/>
          <w:sz w:val="24"/>
          <w:szCs w:val="24"/>
        </w:rPr>
        <w:t xml:space="preserve"> июля.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Веселые ребята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  <w:lang w:eastAsia="ru-RU"/>
        </w:rPr>
      </w:pP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(с элементами дыхательной гимнастики)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both"/>
        <w:rPr>
          <w:b/>
          <w:color w:val="000000"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color w:val="000000"/>
          <w:sz w:val="24"/>
          <w:szCs w:val="24"/>
          <w:lang w:eastAsia="ru-RU"/>
        </w:rPr>
        <w:t>Проводится в постели.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1.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«Проснулись».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И. п. — лежа на 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2.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«Красные ушки».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7A1A81" w:rsidRDefault="007A1A81" w:rsidP="003B20F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3.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«Смешной живот».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И. п. — лежа на спине, руки на животе. Вдох — напрячь брюшную стенку, выпятить живот. Выдох — втянуть живот. 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Вернуться в и. п. Повторить пять—семь раз; темп медленный. Указание: вдох через нос, выдох через рот.</w:t>
      </w:r>
    </w:p>
    <w:p w:rsidR="007A1A81" w:rsidRPr="003B20FE" w:rsidRDefault="007A1A81" w:rsidP="003B20FE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4.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«Растягиваем позвоночник».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до десяти. Вернуться в и. п. Повторить пять раз; те умеренный.</w:t>
      </w:r>
    </w:p>
    <w:p w:rsidR="007A1A81" w:rsidRPr="003B20FE" w:rsidRDefault="007A1A81" w:rsidP="003B20FE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5.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«Ох уж эти пальчики».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Растирать пальцы рук покраснения и ощущения тепла. Мальчики на начинают выполнять задание с левой руки, девочки с правой.</w:t>
      </w:r>
    </w:p>
    <w:p w:rsidR="007A1A81" w:rsidRPr="003B20FE" w:rsidRDefault="007A1A81" w:rsidP="003B20FE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«Давай подышим».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И. п. — лежа на спине, руки на груд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ной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7A1A81" w:rsidRPr="003B20FE" w:rsidRDefault="007A1A81" w:rsidP="003B20FE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7.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«Прогнулись».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7A1A81" w:rsidRPr="003B20FE" w:rsidRDefault="007A1A81" w:rsidP="003B20FE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8.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«Играем».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И. п. — сидя на кровати. Взять в руки прав стопу. Кулачком левой руки растереть стопу до покраснения и ощущения тепла. Вернуться в и. п. То же продела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ть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левой стопой. Каждый ребенок выполняет упражнение индивидуальном темпе.</w:t>
      </w:r>
    </w:p>
    <w:p w:rsidR="007A1A81" w:rsidRPr="003B20FE" w:rsidRDefault="007A1A81" w:rsidP="003B20FE">
      <w:pPr>
        <w:shd w:val="clear" w:color="auto" w:fill="FFFFFF"/>
        <w:spacing w:after="0" w:line="240" w:lineRule="auto"/>
        <w:ind w:left="360" w:hanging="360"/>
        <w:jc w:val="both"/>
        <w:rPr>
          <w:color w:val="000000"/>
          <w:sz w:val="24"/>
          <w:szCs w:val="24"/>
          <w:lang w:eastAsia="ru-RU"/>
        </w:rPr>
      </w:pP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9.</w:t>
      </w:r>
      <w:r w:rsidRPr="003B20FE">
        <w:rPr>
          <w:rFonts w:ascii="Times New Roman" w:hAnsi="Times New Roman"/>
          <w:bCs/>
          <w:color w:val="000000"/>
          <w:sz w:val="24"/>
          <w:szCs w:val="24"/>
          <w:lang w:eastAsia="ru-RU"/>
        </w:rPr>
        <w:t>«Морзянка».</w:t>
      </w:r>
      <w:r w:rsidRPr="003B20FE">
        <w:rPr>
          <w:rFonts w:ascii="Times New Roman" w:hAnsi="Times New Roman"/>
          <w:color w:val="000000"/>
          <w:sz w:val="24"/>
          <w:szCs w:val="24"/>
          <w:lang w:eastAsia="ru-RU"/>
        </w:rPr>
        <w:t> Вдох и выдох происходит через нос с произнесением звука [м]. При выдохе пальцами рук поочередно постукивать по крыльям носа.</w:t>
      </w:r>
    </w:p>
    <w:p w:rsidR="007A1A81" w:rsidRPr="003B20FE" w:rsidRDefault="007A1A81" w:rsidP="0026732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sz w:val="24"/>
          <w:szCs w:val="24"/>
          <w:lang w:eastAsia="ru-RU"/>
        </w:rPr>
        <w:t>Профилактика плоскостопия.</w:t>
      </w:r>
    </w:p>
    <w:p w:rsidR="007A1A81" w:rsidRPr="001A7881" w:rsidRDefault="007A1A81" w:rsidP="0026732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>Ходьба босиком по «комбинированной дорожке». (чередование канатной дорожки, ребристой доски, дорожки из мешочков с речными камушками, резинового коврика с шипами)</w:t>
      </w:r>
    </w:p>
    <w:p w:rsidR="007A1A81" w:rsidRPr="001A7881" w:rsidRDefault="007A1A81" w:rsidP="0026732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sz w:val="24"/>
          <w:szCs w:val="24"/>
          <w:lang w:eastAsia="ru-RU"/>
        </w:rPr>
        <w:t>Профилактика нарушений осанки</w:t>
      </w:r>
      <w:r w:rsidRPr="001A7881">
        <w:rPr>
          <w:rFonts w:ascii="Times New Roman" w:hAnsi="Times New Roman"/>
          <w:sz w:val="24"/>
          <w:szCs w:val="24"/>
          <w:lang w:eastAsia="ru-RU"/>
        </w:rPr>
        <w:t>.</w:t>
      </w:r>
    </w:p>
    <w:p w:rsidR="007A1A81" w:rsidRDefault="007A1A81" w:rsidP="0026732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1A7881">
        <w:rPr>
          <w:rFonts w:ascii="Times New Roman" w:hAnsi="Times New Roman"/>
          <w:sz w:val="24"/>
          <w:szCs w:val="24"/>
          <w:lang w:eastAsia="ru-RU"/>
        </w:rPr>
        <w:t xml:space="preserve">Физкультминутка </w:t>
      </w:r>
    </w:p>
    <w:p w:rsidR="007A1A81" w:rsidRPr="00267321" w:rsidRDefault="007A1A81" w:rsidP="00267321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267321">
        <w:rPr>
          <w:b/>
          <w:bCs/>
          <w:iCs/>
          <w:color w:val="000000"/>
        </w:rPr>
        <w:t>«Здравствуй солнышко».</w:t>
      </w:r>
      <w:r w:rsidRPr="00267321">
        <w:rPr>
          <w:color w:val="000000"/>
        </w:rPr>
        <w:t> И. п.: ноги на ширине плеч, руки за спину. Медленно поднять руки вверх, скользя по туловищу, руки в сторону, голову поднять вверх (вдох), медленно вернуться в и. п..</w:t>
      </w:r>
    </w:p>
    <w:p w:rsidR="007A1A81" w:rsidRPr="003B20FE" w:rsidRDefault="007A1A81" w:rsidP="00267321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  <w:r w:rsidRPr="003B20FE">
        <w:rPr>
          <w:rFonts w:ascii="Times New Roman" w:hAnsi="Times New Roman"/>
          <w:b/>
          <w:sz w:val="24"/>
          <w:szCs w:val="24"/>
          <w:lang w:eastAsia="ru-RU"/>
        </w:rPr>
        <w:t>Дыхательная гимнастика.</w:t>
      </w:r>
    </w:p>
    <w:p w:rsidR="007A1A81" w:rsidRPr="00267321" w:rsidRDefault="007A1A81" w:rsidP="00267321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267321">
        <w:rPr>
          <w:b/>
          <w:bCs/>
          <w:i/>
          <w:iCs/>
          <w:color w:val="000000"/>
        </w:rPr>
        <w:t>Воздушные шары».</w:t>
      </w:r>
      <w:r w:rsidRPr="00267321">
        <w:rPr>
          <w:color w:val="000000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 или «ш-ш-ш» («шарик спустился»).</w:t>
      </w:r>
    </w:p>
    <w:p w:rsidR="007A1A81" w:rsidRPr="00267321" w:rsidRDefault="007A1A81" w:rsidP="00267321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267321">
        <w:rPr>
          <w:b/>
          <w:bCs/>
          <w:i/>
          <w:iCs/>
          <w:color w:val="000000"/>
        </w:rPr>
        <w:t>«Поезд».</w:t>
      </w:r>
      <w:r w:rsidRPr="00267321">
        <w:rPr>
          <w:color w:val="000000"/>
        </w:rPr>
        <w:t> Ходить, имитируя согнутыми руками движение колес паровоза, и произносить «чух-чух-чух».</w:t>
      </w:r>
    </w:p>
    <w:p w:rsidR="007A1A81" w:rsidRPr="00F74E76" w:rsidRDefault="007A1A81" w:rsidP="00267321">
      <w:pPr>
        <w:shd w:val="clear" w:color="auto" w:fill="FFFFFF"/>
        <w:spacing w:after="0" w:line="240" w:lineRule="auto"/>
        <w:ind w:left="440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A1A81" w:rsidRDefault="007A1A81" w:rsidP="00F74E76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F74E76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</w:p>
    <w:p w:rsidR="007A1A81" w:rsidRDefault="007A1A81" w:rsidP="00802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A1A81" w:rsidRPr="00890AE1" w:rsidRDefault="007A1A81" w:rsidP="008028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</w:t>
      </w:r>
      <w:r w:rsidRPr="00DF12C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29июня-03июля 2020г. </w:t>
      </w:r>
      <w:r w:rsidRPr="00CE7F3D">
        <w:rPr>
          <w:rFonts w:ascii="Times New Roman" w:hAnsi="Times New Roman"/>
          <w:b/>
          <w:sz w:val="24"/>
          <w:szCs w:val="24"/>
        </w:rPr>
        <w:t xml:space="preserve">ТЕМА НЕДЕЛИ: </w:t>
      </w:r>
      <w:r w:rsidRPr="008121C7">
        <w:rPr>
          <w:rFonts w:ascii="Times New Roman" w:hAnsi="Times New Roman"/>
          <w:b/>
          <w:sz w:val="24"/>
          <w:szCs w:val="24"/>
        </w:rPr>
        <w:t>«Чудеса своими руками»</w:t>
      </w:r>
    </w:p>
    <w:p w:rsidR="007A1A81" w:rsidRPr="00CE7F3D" w:rsidRDefault="007A1A81" w:rsidP="008028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7F3D">
        <w:rPr>
          <w:rFonts w:ascii="Times New Roman" w:hAnsi="Times New Roman"/>
          <w:b/>
          <w:sz w:val="24"/>
          <w:szCs w:val="24"/>
        </w:rPr>
        <w:t xml:space="preserve">ЦЕЛЬ: </w:t>
      </w:r>
      <w:r w:rsidRPr="00CE7F3D">
        <w:rPr>
          <w:rFonts w:ascii="Times New Roman" w:hAnsi="Times New Roman"/>
          <w:sz w:val="24"/>
          <w:szCs w:val="24"/>
        </w:rPr>
        <w:t>активизировать творческие способности детей в продуктивной деятельности.</w:t>
      </w:r>
    </w:p>
    <w:p w:rsidR="007A1A81" w:rsidRPr="00CE7F3D" w:rsidRDefault="007A1A81" w:rsidP="008028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7F3D">
        <w:rPr>
          <w:rFonts w:ascii="Times New Roman" w:hAnsi="Times New Roman"/>
          <w:b/>
          <w:sz w:val="24"/>
          <w:szCs w:val="24"/>
        </w:rPr>
        <w:t>ЗАДАЧИ:</w:t>
      </w:r>
      <w:r w:rsidRPr="00CE7F3D">
        <w:rPr>
          <w:rFonts w:ascii="Times New Roman" w:hAnsi="Times New Roman"/>
          <w:sz w:val="24"/>
          <w:szCs w:val="24"/>
        </w:rPr>
        <w:t xml:space="preserve"> вызвать у детей интерес создавать поделки своими руками; создать условия и привлечь детей к продуктивной деятельности.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3233"/>
        <w:gridCol w:w="3288"/>
        <w:gridCol w:w="3260"/>
        <w:gridCol w:w="3119"/>
        <w:gridCol w:w="1984"/>
      </w:tblGrid>
      <w:tr w:rsidR="007A1A81" w:rsidRPr="00140802" w:rsidTr="00140802"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29.06</w:t>
            </w: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30.06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1.07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2.07</w:t>
            </w: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3.07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«Волшебная бумага».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«Солнце утром»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«Чудесный мешочек», «Угадай по голосу».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Игра   «Да-нет» пространственная.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Опытно-экспериментальная деятельность: «Когда вода теплее» (нагревание окружающих предметов днем и вечером).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игры: «Третий лишний», «Цепи»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Счёт в прямом и обратном порядке до 10 Алексей, Артём.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Наблюдение за ивой на участке.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«Природные материалы».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игры: «Раз, два, три – беги!», «Кто самый меткий».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игра: «Найди самый красивый листок и отгадай дерево по листочку». Продуктивная деятельность (оригами - кораблик).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Опыт (вспоминаем свойства песка).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развитию речи с карточками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«Что такое народные промыслы»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муравейником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(определение силы и направления ветра с помощью вертушек).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игры: «Птицы в клетке», «Кто быстрее добежит до флажка»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Рассматривание альбома «Золотая хохлома».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«Узнай на ощупь», «Чего не стало?», «Назови одним словом».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найди одинаковые геометрические фигуры. Алексей, Рита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облаками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«Волшебные ножницы».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Экологическая игра «Что о чем».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 (аппликация «Мы едем, едем, едем»).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«Летает - не летает», «Назови не ошибись».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с волшебниками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(дробления, объединения)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ФКГН учимся завязывать шнурки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Наблюдение за цветами в клумбе.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«Чудесный пластилин».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Продуктивная деятельность: «Радуга-дуга» (рисование пластилином).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(свойства глины).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«Угадай, кого не стало», «Найди по описанию».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игры: «Жмурки», Кто скорее до флажка».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развитию речи. Проговаривание скороговорки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47"/>
        </w:trPr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Игра «У ребят порядок строгий».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Игра «Будь первым» - ходьба и бег в колонне со сменой ведущего.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Эстафета «Полоса препятствий» -ползание под дугу прямо или боком; ходьба с переступанием через шнуры.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Подвижная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«Найди себе пару».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И.М.П «Летает – не летает».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Игра «Быстро возьми».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Игровые упражнения: «Добрось до кегли»- метание мешочков в цель.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«Мышки – норушки» - подлезание под шнур, боком с мячом в руках.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Игровые упражнения   с мячом в парах и индивидуально.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И.М.П. «Тишина у пруда»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Рисование пальчиковое "Пусть всегда будет солнце"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</w:t>
            </w: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учить рисовать при помощи пальцев, используя нужные цвета, передавать летнее настроение</w:t>
            </w: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солнцем.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«Составь предложение», «Причинно-следственные связи» по Триз технологиям.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 Сбор природного материала.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 «Вышибалы»,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Развитие движений.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Подбросить и поймать мяч.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(Давидом и Иваном)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одуванчиком.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игра. «Опиши цветок», «Найди предметы одинаково цвета»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 «Садовник и цветы», «Цепи».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 Дети моют все игрушки (которые поддаются обработке) и раскладывают их сушиться на траве. Индивидуальная работа. Развитие движений. Прыжки с продвижением вперёд (Миленой и Ритой)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(кегли, мячи,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цветением петунии.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(полив цветов и уборка сорняков на огороде).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Подвижные игры «Спящая лиса». «Перелет птиц».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Развитие движений. Прыжки через скакалку (Василиса)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насекомыми (бабочка). Дидактическая игра.</w:t>
            </w:r>
            <w:r w:rsidRPr="00140802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«Угадай по описанию», «Назови домашних птиц»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Полив песка в песочнице.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«Бабочки», «Змейка».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Развитие движений.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Бег вокруг песочницы (Иван , Егор)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(кольцеброс, мячи,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что цветет летом?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«Опиши цветок», «Определи какое дерево по листочку»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Расчистка огорода от мусора.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Подвижная игра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«Кто останется в кругу?», «Живой лабиринт».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развитие движений. Прыжки через скакалку (Полина)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детей(песочные наборы, кегли, прыгалки, мячи).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1425"/>
        </w:trPr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Творческий час.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Тема: «Лягушата».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(поделка в технике оригами).</w:t>
            </w: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«Музыкальная шкатулка»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(прослушивание музыкальных произведений)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Театрализованная деятельность (показ кукольного театра малышам «Репка»).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Просмотр мультфильмов</w:t>
            </w: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Конкурс детского рисунка "Мы – фантазеры" (нетрадиционные техники)  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солнцем.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«Составь предложение», «Причинно-следственные связи» по Триз технологи.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 Сбор природного материала.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 «Вышибалы»,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Развитие движений.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Подбросить и поймать мяч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 Давид,Егор).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одуванчиком.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игра. «Опиши цветок» Подвижная игра «Садовник и цветы». Трудовая деятельность. Дети моют все игрушки (которые поддаются обработке) и раскладывают их сушиться на траве. Индивидуальная работа. Развитие движений. Прыжки с продвижением вперёд (Оля Милена, Ева, Варя)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(кегли, мячи,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цветением петунии.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(полив и уборка сорняков на огороде).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игра. «Угадай по описанию», «Назови антонимы»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 «Спящая лиса».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«Перелет птиц».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Прыжки вверх с места.(Лёша, Юлиана).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насекомыми (бабочка) 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«Угадай по описанию», «Угадай по голосу кто?»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Полив песка на песочнице.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«Бабочки», «Змейка».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Развитие движений.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(Рита, Полина)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что цветет летом?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«Опиши цветок».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Расчистка огорода от мусора.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игра. «Садовник и цветы»,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 развитие движений. (Коля, Артём).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384"/>
        </w:trPr>
        <w:tc>
          <w:tcPr>
            <w:tcW w:w="2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Продуктивная деятельность: «Нарисуй отгадку на мою загадку».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П/и: «Чье звено быстрее соберется?», «Не упади» (равн.).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«Послушай, запомни, назови».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Трудовые поручения  «Уборка игрушек по местам»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литературой. Н.Носов «Мишкина каша».</w:t>
            </w:r>
          </w:p>
        </w:tc>
        <w:tc>
          <w:tcPr>
            <w:tcW w:w="328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«Не попадись», «Целься вернее».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«Так бывает или нет», «Чего больше, меньше, поровну».Продуктивная деятельность: «Рисуем цветным песком».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С/р «Семья», «Дочки-матери».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литературой.  Г.Х.Андерсен «Соловей».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«Быстро возьми, быстро положи», «Гуси, гуси,…».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«Собери цепочку».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С/р «Мастерская»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 (Протереть пыль в уголке природы, помыть листья 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Е.Благинина «Одуванчик».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П/и: «Кольцеброс».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С/р: «Детский сад».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«Из чего - какой», «Подскажи словечко!».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«Мастерская»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литературой. Н.Носов «Живая шляпа».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  с Кругами Луллия.  «Мебель»</w:t>
            </w:r>
          </w:p>
        </w:tc>
        <w:tc>
          <w:tcPr>
            <w:tcW w:w="198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Игры-забавы «Классики», «Перебежки».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«Опиши, я отгадаю».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Игры со строительным  материалом: «Работа с конструкто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ром».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«Семья», «Дочки-матери».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Ознакомление с художественной литературой.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народных сказок.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Продуктивная деятельность: «Радуга-дуга» (рисование пластилином). </w:t>
            </w:r>
          </w:p>
        </w:tc>
      </w:tr>
      <w:tr w:rsidR="007A1A81" w:rsidRPr="00140802" w:rsidTr="00140802">
        <w:tc>
          <w:tcPr>
            <w:tcW w:w="15168" w:type="dxa"/>
            <w:gridSpan w:val="6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«Учите видеть прекрасное».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2.Консультация «Учите детей наблюдать».</w:t>
            </w:r>
          </w:p>
        </w:tc>
      </w:tr>
    </w:tbl>
    <w:p w:rsidR="007A1A81" w:rsidRPr="00CE7F3D" w:rsidRDefault="007A1A81" w:rsidP="001366C7">
      <w:pPr>
        <w:rPr>
          <w:rFonts w:ascii="Times New Roman" w:hAnsi="Times New Roman"/>
          <w:color w:val="FF0000"/>
          <w:sz w:val="24"/>
          <w:szCs w:val="24"/>
        </w:rPr>
      </w:pPr>
    </w:p>
    <w:p w:rsidR="007A1A81" w:rsidRPr="00CE7F3D" w:rsidRDefault="007A1A81" w:rsidP="001366C7">
      <w:pPr>
        <w:rPr>
          <w:rFonts w:ascii="Times New Roman" w:hAnsi="Times New Roman"/>
          <w:sz w:val="24"/>
          <w:szCs w:val="24"/>
        </w:rPr>
      </w:pPr>
    </w:p>
    <w:p w:rsidR="007A1A81" w:rsidRPr="00FE3AD1" w:rsidRDefault="007A1A81" w:rsidP="00FE3AD1">
      <w:pPr>
        <w:jc w:val="center"/>
        <w:rPr>
          <w:rFonts w:ascii="Times New Roman" w:hAnsi="Times New Roman"/>
          <w:b/>
          <w:sz w:val="32"/>
          <w:szCs w:val="32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CE409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неделя 6-10 июля 2020. </w:t>
      </w:r>
      <w:r w:rsidRPr="00DF12CB">
        <w:rPr>
          <w:rFonts w:ascii="Times New Roman" w:hAnsi="Times New Roman"/>
          <w:b/>
          <w:sz w:val="24"/>
          <w:szCs w:val="24"/>
        </w:rPr>
        <w:t>ТЕМА НЕДЕЛИ: «Путешествие в мир природы»</w:t>
      </w:r>
    </w:p>
    <w:p w:rsidR="007A1A81" w:rsidRPr="00DF12CB" w:rsidRDefault="007A1A81" w:rsidP="00FE3AD1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F12CB">
        <w:rPr>
          <w:rFonts w:ascii="Times New Roman" w:hAnsi="Times New Roman"/>
          <w:b/>
          <w:sz w:val="24"/>
          <w:szCs w:val="24"/>
          <w:shd w:val="clear" w:color="auto" w:fill="FFFFFF"/>
        </w:rPr>
        <w:t>Цель:</w:t>
      </w:r>
      <w:r w:rsidRPr="00DF12CB">
        <w:rPr>
          <w:rFonts w:ascii="Times New Roman" w:hAnsi="Times New Roman"/>
          <w:sz w:val="24"/>
          <w:szCs w:val="24"/>
          <w:shd w:val="clear" w:color="auto" w:fill="FFFFFF"/>
        </w:rPr>
        <w:t xml:space="preserve"> пробуждать интерес детей к окружающему миру с помощью стихов, загадок, пословиц и поговорок о природе, народных поверий и примет; приблизить детей к познанию окружающей нас природы, мироустройства нашего народа, его истории, культуры; учить ценить и бережно хранить все то, что нам дарит наша земля и родная природа.</w:t>
      </w:r>
    </w:p>
    <w:p w:rsidR="007A1A81" w:rsidRPr="00DF12CB" w:rsidRDefault="007A1A81" w:rsidP="00FE3AD1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F12CB">
        <w:rPr>
          <w:rFonts w:ascii="Times New Roman" w:hAnsi="Times New Roman"/>
          <w:b/>
          <w:sz w:val="24"/>
          <w:szCs w:val="24"/>
          <w:shd w:val="clear" w:color="auto" w:fill="FFFFFF"/>
        </w:rPr>
        <w:t>Задачи: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DF12CB">
        <w:rPr>
          <w:rFonts w:ascii="Times New Roman" w:hAnsi="Times New Roman"/>
          <w:color w:val="000000"/>
          <w:sz w:val="24"/>
          <w:szCs w:val="24"/>
          <w:lang w:eastAsia="ru-RU"/>
        </w:rPr>
        <w:t>Закрепить знания о живой и неживой природе, обобщить знания о растениях, птицах, животных, насекомых.</w:t>
      </w: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3118"/>
        <w:gridCol w:w="3402"/>
        <w:gridCol w:w="3403"/>
        <w:gridCol w:w="2977"/>
        <w:gridCol w:w="1842"/>
      </w:tblGrid>
      <w:tr w:rsidR="007A1A81" w:rsidRPr="00140802" w:rsidTr="00140802">
        <w:trPr>
          <w:trHeight w:val="1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06.07.20г.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07.07.20г.</w:t>
            </w:r>
          </w:p>
        </w:tc>
        <w:tc>
          <w:tcPr>
            <w:tcW w:w="3403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08.07.20г.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09.07.20г.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10.07.20г.</w:t>
            </w:r>
          </w:p>
        </w:tc>
      </w:tr>
      <w:tr w:rsidR="007A1A81" w:rsidRPr="00140802" w:rsidTr="00140802">
        <w:trPr>
          <w:cantSplit/>
          <w:trHeight w:val="38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Наблюдение за осадками.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Беседы: 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«Лес мой дом».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П. 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«Хитрая лиса»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Д.и. «Узнай дерево» (картинки, загадки), «Летает – не летает»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 : полив растений на клумбе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«Раз, два, три – беги!», «Кто самый меткий».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Юлианой:д/и «Сколько было, сколько стало?»,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 №1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 xml:space="preserve">Наблюдение: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«Узнай дерево»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П.и. «День и ночь», «Ручеек».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Алёной назови летние месяцы.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.и. «Назови времена года», «Собери предмет».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 .и. «Совушка сова»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Иваном  «Произносим слова парами»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Труд.д. Полив растений.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о лесе.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гимнастика№1</w:t>
            </w:r>
          </w:p>
        </w:tc>
        <w:tc>
          <w:tcPr>
            <w:tcW w:w="340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ивой.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1408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Беседа: 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«Лесные лекари»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Загадки, стихи про жителей леса, луга, водоемов.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«Произносить слова парами», «Что, где растёт»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«Раз, два, три – беги!», «Кто самый меткий», «Быстро в домик».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Инд.р.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подгруппой детей  «Приметы лета»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гимнастика№1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301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  <w:t>Беседа «Мой любимый цветок»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«Скажи одним словом», «Найди ошибку», «От какого дерева листок».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 и .«Накормим белочку» (метание мяча в корзину) , «Догонялки», «Поймай мяч».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Труд.д. Моем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«Счет в пределах 10»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гимнастика№1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ветром.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«Живая и неживая природа».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Д/и «Назови цветы, которые знаешь», «Разложи по порядку», «Съедобные ягоды и ядовитые растения»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«Прятки», «Бег с препятствиями», «Забрось кольцо в кольцеброс».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 .р.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«Что бывает круглым?»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гимнастика№1</w:t>
            </w:r>
          </w:p>
        </w:tc>
      </w:tr>
      <w:tr w:rsidR="007A1A81" w:rsidRPr="00140802" w:rsidTr="00140802">
        <w:trPr>
          <w:trHeight w:val="2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Игра «Догони свою пару».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Игровые упражнения: «С кочки на кочку»;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«Быстрые жучки»- ползание на четвереньках по гимнастической скамейке с опорой на ладони и колени.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Подвижная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«Лошадки».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5. И.М.П. «Хомячок»</w:t>
            </w:r>
          </w:p>
        </w:tc>
        <w:tc>
          <w:tcPr>
            <w:tcW w:w="3403" w:type="dxa"/>
          </w:tcPr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«Сказочные эстафеты».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Игры - эстафеты: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Кот в сапогах»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«Ядро барона Мюнхаузена»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«Баба Яга»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Подвижная игра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«Волк и семеро козлят»</w:t>
            </w:r>
          </w:p>
          <w:p w:rsidR="007A1A81" w:rsidRPr="00140802" w:rsidRDefault="007A1A81" w:rsidP="00BE097E">
            <w:pPr>
              <w:pStyle w:val="NoSpacing"/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5. Ходьба в колонне по одному.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«Жучок в траве»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Знакомить де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тей с разнообразием мира насекомых. По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казать картинки с изображениями жуков разного цвета, формы, размера. Закреп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лять умение набирать краску на кисть и рисовать одним формообразующим дви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жением круг или овал и закрашивать их. Учить рисовать жуку по три ножки-палочки с каждой сто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роны; узор на спинке, усы, глазки.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A1A81" w:rsidRPr="00140802" w:rsidTr="00140802">
        <w:trPr>
          <w:trHeight w:val="179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118" w:type="dxa"/>
          </w:tcPr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деревья и кустарники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«Найди дерево», «Когда это бывает», «День, ночь – сутки прочь».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 . Уборка игрушек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 «Палочка-выручалочка», «Добежать до флажка», «Охотник и зайцы».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назвать дни недели.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402" w:type="dxa"/>
          </w:tcPr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ветром.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 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«Подуй как ветер», «Дополни предложение», «Природа и человек».   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 .Собрать листочки для гербария. 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 «Прятки», «Выше ноги от земли»,  «Кот и мыши».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с Иваном и Алексеем  Работа по вопросам «Почемучкин» и «Оценочный» 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Опыт с песком (Сухим и мокрым).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403" w:type="dxa"/>
          </w:tcPr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Наблюдение: что цветет летом?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Д.и.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«Опиши цветок», «Лесные цветы», «Было – будет».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Труд.д. Полив цветов в вазоне.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 «Садовник и цветы», «К незнакомому дереву беги», «Поймай мяч».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Инд.р.с Егором назвать цветы на клумбе.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2977" w:type="dxa"/>
          </w:tcPr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солнцем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Д.и. «Составь предложение», «Природа и человек»,  «Волшебные краски».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 : Полив цветов.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П. и. «Вышибало», «Футбол», «Жмурки».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Инд.р. с подгруппой детей  подбрось  мяч в высь.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«Охранять природу значит охранять Родину».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 бабочками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«Угадай по описанию», «Найди пару», «Красный, жёлтый, зелёный».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Труд. Дети моют игрушки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.и.«Бабочки», «Бадминтон», «Охотник и зайцы».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Инд.р с   игра по признакам.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BE097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</w:tr>
      <w:tr w:rsidR="007A1A81" w:rsidRPr="00140802" w:rsidTr="00140802">
        <w:trPr>
          <w:trHeight w:val="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ОЗОЖ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3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977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1842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8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«Изображение деревьев разными способами» (гуашь, акварель, карандаши)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деятельность: «Радуга-дуга» (рисование пластилином).</w:t>
            </w:r>
          </w:p>
        </w:tc>
        <w:tc>
          <w:tcPr>
            <w:tcW w:w="340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игры: «Футбол», эстафета со скакалками.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Спортивная эстафета с мячом.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Игра- путешествие  </w:t>
            </w:r>
            <w:r w:rsidRPr="00140802">
              <w:rPr>
                <w:rFonts w:ascii="Times New Roman" w:hAnsi="Times New Roman"/>
              </w:rPr>
              <w:t>«Дружно за руки возьмемся, в лес зеленый мы пойдем» -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41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  ОГУЛКА</w:t>
            </w:r>
          </w:p>
        </w:tc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деревья и кустарники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«Найди дерево», «Когда это бывает», «День, ночь – сутки прочь».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 Уборка игрушек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«Палочка-выручалочка», «Добежать до флажка», «Охотник и зайцы».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 назвать дни недели.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ветром.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 .и.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«Подуй как ветер», «Дополни предложение», «Природа и человек». 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Труд . Собрать листочки для гербария.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«Прятки», «Выше ноги от земли»,  «Кот и мыши».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подгруппой детей  «Рисуем лето»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Опыт с песком (Сухим и мокрым).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Наблюдение: что цветет летом?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Д.и.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«Опиши цветок», «Лесные цветы», «Было – будет».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Труд.д. Полив цветов в вазоне.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«Садовник и цветы», «К незнакомому дереву беги», «Поймай мяч».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Инд.р.Кириллом  назвать анализаторы.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солнцем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Д.и. «Составь предложение», «Природа и человек»,  «Волшебные краски».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: Полив цветов.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 и. «Вышибало», «Футбол» , «Жмурки».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Софией подбрось  мяч в высь.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«Охранять природу значит охранять Родину».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 бабочками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«Угадай по описанию», «Найди пару», «Красный, жёлтый, зелёный».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Дети моют игрушки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«Бабочки», «Бадминтон», «Охотник и зайцы».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 с Иваном и Егором  игра по признакам.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8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Чтение Р.Зотов «Лесная мозаика».</w:t>
            </w:r>
          </w:p>
          <w:p w:rsidR="007A1A81" w:rsidRPr="00140802" w:rsidRDefault="007A1A81" w:rsidP="00140802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Инд.р.с подгруппой детей «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рассказов и сказок об облаке, ветре.»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Строительные игры из песка (с использованием формочек, природного и бросового материалов).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«Волшебные краски», «Съедобное не съедобное», «Запутанные дорожки».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П.и. «Серый волк»,  «Выше ноги от земли», «Прыжки в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длину с места».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 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Заучивание речевки.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С.р.и. «Магазин»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«Взаимосвязь и взаимодействие в природе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«Раз, два, три – беги!», «Кто самый меткий», «Поймай мяч».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 «Кто в море живет?», «Что бывает летом», «Раздели поровну».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Продуктивная д-сть. по желанию детей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на размышление , что можно сделать для друзей.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 Р. и. Магазин книги»</w:t>
            </w:r>
          </w:p>
        </w:tc>
        <w:tc>
          <w:tcPr>
            <w:tcW w:w="340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Чтение: Е.Благинина «Одуванчик».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«Что за насекомые», «Угадай по описанию»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«Продуктовый магазин»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Рассматривание альбома :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«Растения и их семена»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П.и. «Прятки», «Третий лишний», «Самолёты».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 р.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подгруппой детей  лепка «Дары лета»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Чтение: И.Соколов-Микитов «Кузнечик», «Пауки», «Рой».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Д/и «Назови цветы, которые знаешь», «Улицы родного села», «Испорченный телефон»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«Если весело тебе, то делай так»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 .и. «Пингвины с мячом», «Пустое место», «Кто самый быстрый».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 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подгруппой детей разгадывание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загадок о растениях.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С.р.и «Строители».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х.л. Серов «Ромашка».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С/Р «Больница»</w:t>
            </w:r>
          </w:p>
          <w:p w:rsidR="007A1A81" w:rsidRPr="00140802" w:rsidRDefault="007A1A81" w:rsidP="00140802">
            <w:pPr>
              <w:spacing w:after="0" w:line="270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Беседа: «Что такое натюрморт?»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Д/И «Кто в домике живет?», «Считай – не ошибись».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П.и. «Бадминтон», «Кот и мыши», «Карусель»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Самостоятельная деят-сть детей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выучить стишок о лете.</w:t>
            </w:r>
          </w:p>
        </w:tc>
      </w:tr>
      <w:tr w:rsidR="007A1A81" w:rsidRPr="00140802" w:rsidTr="00140802">
        <w:trPr>
          <w:trHeight w:val="266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1A81" w:rsidRPr="00140802" w:rsidTr="00140802">
        <w:trPr>
          <w:trHeight w:val="433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Консультация для родителей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«Перегревание. Солнечные ожоги».</w:t>
            </w:r>
          </w:p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395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Индивидуальные беседы с родителями.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Тема: «Головной убор» (о необходимости головного убора летом).</w:t>
            </w:r>
          </w:p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194"/>
        </w:trPr>
        <w:tc>
          <w:tcPr>
            <w:tcW w:w="151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Выставка детских работ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«Веселое лето».</w:t>
            </w:r>
          </w:p>
        </w:tc>
      </w:tr>
    </w:tbl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7E56FD">
      <w:pPr>
        <w:rPr>
          <w:rFonts w:ascii="Times New Roman" w:hAnsi="Times New Roman"/>
          <w:b/>
          <w:sz w:val="24"/>
          <w:szCs w:val="24"/>
        </w:rPr>
      </w:pPr>
    </w:p>
    <w:p w:rsidR="007A1A81" w:rsidRPr="00CE7F3D" w:rsidRDefault="007A1A81" w:rsidP="001A17E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неделя 13-17</w:t>
      </w:r>
      <w:r w:rsidRPr="001A17E6">
        <w:rPr>
          <w:rFonts w:ascii="Times New Roman" w:hAnsi="Times New Roman"/>
          <w:b/>
          <w:sz w:val="24"/>
          <w:szCs w:val="24"/>
        </w:rPr>
        <w:t xml:space="preserve"> июля</w:t>
      </w:r>
      <w:r>
        <w:rPr>
          <w:rFonts w:ascii="Times New Roman" w:hAnsi="Times New Roman"/>
          <w:b/>
          <w:sz w:val="24"/>
          <w:szCs w:val="24"/>
        </w:rPr>
        <w:t>. ТЕМА НЕДЕЛИ: «В гостях у сказки»</w:t>
      </w:r>
      <w:r w:rsidRPr="00CE7F3D">
        <w:rPr>
          <w:rFonts w:ascii="Times New Roman" w:hAnsi="Times New Roman"/>
          <w:b/>
          <w:sz w:val="24"/>
          <w:szCs w:val="24"/>
        </w:rPr>
        <w:t>.</w:t>
      </w:r>
    </w:p>
    <w:p w:rsidR="007A1A81" w:rsidRPr="00CE7F3D" w:rsidRDefault="007A1A81" w:rsidP="001A17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Цель</w:t>
      </w:r>
      <w:r w:rsidRPr="00CE7F3D">
        <w:rPr>
          <w:rFonts w:ascii="Times New Roman" w:hAnsi="Times New Roman"/>
          <w:b/>
          <w:sz w:val="24"/>
          <w:szCs w:val="24"/>
        </w:rPr>
        <w:t>:</w:t>
      </w:r>
      <w:r w:rsidRPr="00CE7F3D">
        <w:rPr>
          <w:rFonts w:ascii="Times New Roman" w:hAnsi="Times New Roman"/>
          <w:sz w:val="24"/>
          <w:szCs w:val="24"/>
        </w:rPr>
        <w:t xml:space="preserve"> Развитие способностей детей средствами театрального искусства.</w:t>
      </w:r>
    </w:p>
    <w:p w:rsidR="007A1A81" w:rsidRPr="00CE7F3D" w:rsidRDefault="007A1A81" w:rsidP="001A17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Задачи</w:t>
      </w:r>
      <w:r w:rsidRPr="00CE7F3D">
        <w:rPr>
          <w:rFonts w:ascii="Times New Roman" w:hAnsi="Times New Roman"/>
          <w:b/>
          <w:sz w:val="24"/>
          <w:szCs w:val="24"/>
        </w:rPr>
        <w:t xml:space="preserve">: </w:t>
      </w:r>
      <w:r w:rsidRPr="00CE7F3D">
        <w:rPr>
          <w:rFonts w:ascii="Times New Roman" w:hAnsi="Times New Roman"/>
          <w:sz w:val="24"/>
          <w:szCs w:val="24"/>
        </w:rPr>
        <w:t>познакомить детей с различными видами театра; развивать интерес у детей к театральной игровой деятельности; создать условия для развития творческой активности детей, участвующих в театральной деятельности.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3168"/>
        <w:gridCol w:w="3353"/>
        <w:gridCol w:w="3402"/>
        <w:gridCol w:w="2976"/>
        <w:gridCol w:w="1843"/>
      </w:tblGrid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13.07</w:t>
            </w: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14.07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15.07</w:t>
            </w: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16.07</w:t>
            </w: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17.07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берёзой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«Мои любимые сказки». (показ, презентация).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«Перебежки», «Салки»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«Мы пришли в театр».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«Угадай по описанию», «Назови предметы кухонной мебели»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ФЭМП вспоминаем геометрические фигуры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птицами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«В гостях у сказки».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«Прятки», «Цепи»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  «Отгадайте загадки»,  «Угадай кто  сказал»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Настольно-печатные игры (домино, пазлы)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ФЭМП Счёт до 10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движением транспорта.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«Какие бывают театры».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«Догонялки», «Вышибалы»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 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Опиши, я отгадаю», «Назови домашних животных»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Настольно-печатные игры (пазлы, домино)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развитию речи.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заучивание считалочки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Наблюдение за ивой.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«О правилах поведения в театре».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«Жмурки», «Догонялки», «Футбол»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(пазлы, игры с кубиком)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«Чем похожи, а чем отличаются?», «Угадай по описанию предмет»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ИЗО.  Рисование на свободную тему.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облаками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«Актеры театра – кто они?». Знакомство с театральными профессиями.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«Ловишки»,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(пазлы, домино)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  «Отгадайте загадки», «причинно-следственные связи» по Триз технологиям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развитию речи. Доскажи словечко. Егор.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47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Verdana" w:hAnsi="Verdana"/>
                <w:color w:val="303F50"/>
                <w:sz w:val="21"/>
                <w:szCs w:val="21"/>
                <w:lang w:eastAsia="ru-RU"/>
              </w:rPr>
              <w:t>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Учимся играть в футбол».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ОРУ с мячом.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Игра «Мы весёлые ребята».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Игровые упражнения: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Точный удар» - отбивание мяча правой и левой ногами в заданном направлении.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«Проведи мяч в ворота» - обведение мяча между и вокруг предметов с забиванием мяча в ворота.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«Не выпусти мяч» - передача мяча ногой друг другу.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5. «Отбей мяч» - отбивание мяча об стенку.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«Обруч -весёлый помощник и друг».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Ходьба в   колонне по одному в чередовании с прыжками на двух ногах из обруча в обруч. Бег в быстром темпе на скорость.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ОРУ с обручем.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Игровое   упражнение: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«Не опоздай»- прыжки , продвигаясь вперёд за кругом, образованным лежащими обручами на 3-4 меньше числа играющих. По сигналу, встать в обруч.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«Прокати прямо»- катание обручей прямо.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Игра - эстафета 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«Перенеси обруч».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Подвижная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«Фигура с обручем».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Ходьба в колонне по одному с обручем в руках.</w:t>
            </w:r>
          </w:p>
        </w:tc>
        <w:tc>
          <w:tcPr>
            <w:tcW w:w="2976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ind w:right="-140"/>
              <w:rPr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Лепка «Сказочные человечки»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ind w:right="-140"/>
              <w:rPr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Цель:</w:t>
            </w:r>
            <w:r w:rsidRPr="001408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лепка фигуры человека разной формы: девочка из конуса, мальчик из цилиндра; передача несложных движений.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почвой.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«Что где растет»,» Назови слова противоположные по смыслу»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Рыхлить почву..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«Не оставайся на земле», «Цепи», «Третий лишний»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Развитие движений.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детей.(карандаши, пазлы,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жуками.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«Мяч бросай, животное называй», «Угадай предмет по описанию»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Сбор цветов лекарственных трав.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«Футбол», «Змейка».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 «Веселые прыжки». 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детей.(песочные наборы, карандаши, раскраски,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песком.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«Что я построю из песка», «Кто как кричит из животных»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Собрать песок около песочницы.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«Салки», « Цепи», «Третий лишний»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Развитие движений.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(песочные наборы, скакалки, карандаши, раскраски)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трудом взрослых.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Дидактические игры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«Кому что нужно для работы», «Кто больше назовет действий»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  Полить растения.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«Платок», «Третий лишний»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Отбивать мяч от земли.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(скакалки, песочные наборы, машинки, раскраски, карандаши)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водой.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Дидактические игры «Тонут – плавают», «Песенка воды».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деятельность.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Дети моют все игрушки (которые поддаются обработке) и раскладывают их сушиться на траве. 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«Море волнуется»,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Пройтись босыми ножками по влажной траве и теплому песку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детей.(карандаши, раскраски,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Творческий час. Тема: « Мой любимый  сказочный персонаж». (рисование)</w:t>
            </w: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Музыкальная шкатулка»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(прослушивание музыкальных произведений)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Драматизация сказки «Три поросёнка» (кукольный театр).</w:t>
            </w: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Театрализованная деятельность (инсценировка выбранной сказки).</w:t>
            </w: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«По следам Бременских музыкантов» -развлечение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почвой.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«Что где растет»,» Назови слова противоположные по смыслу»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Рыхлить почву..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«Не оставайся на земле», «Цепи», «Третий лишний»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Развитие движений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детей.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детей.(карандаши, пазлы, песоные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жуками.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«Мяч бросай, животное называй», «Угадай предмет по описанию»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Сбор цветов лекарственных трав.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«Футбол», «Змейка».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Индивидуальная работа «Веселые прыжки» с 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детей.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(песочные наборы, карандаши, раскраски,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песком.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«Что я построю из песка», «Кто как кричит из животных»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Собрать песок около песочницы.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«Салки», « Цепи», «Третий лишний»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Развитие движений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детей.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(песочные наборы, скакалки, карандаши, раскраски)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трудом взрослых.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Дидактические игры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«Кому что нужно для работы», «Кто больше назовет действий»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Трудовая деятельность. 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Полить растения.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«Платок», «Третий лишний»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Отбивать мяч от земли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детей.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(скакалки, песочные наборы, машинки, раскраски, карандаши)</w:t>
            </w: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водой.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Дидактические игры «Тонут – плавают», «Песенка воды»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Дети моют все игрушки (которые поддаются обработке) и раскладывают их сушиться на траве. 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«Море волнуется»,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Пройтись босыми ножками по влажной траве и теплому песку.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детей.(карандаши, раскраски, песочные наборы)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Дидактическая игра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«Когда это бывает?»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Игры со строительным материалом: «Работа с конструкто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ром». Сюжетно-ролевая игра «Магазин»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 «Да-нет» пространственная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Трудовые поручения «Уборка игрушек по местам»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худ.лит-ой: разгадыва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ние загадок о животных.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по ИЗО «Смешиваем краски»(Ольга, Глеб)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Ознакомление с художественной литературой.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«По дорогам сказки» (вечер чтения и драматизации сказок)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Дидактическая игра «Угадай по описанию»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литературой.  А. Барто «В театре»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Сюжетно- ролевая игра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«Мы пришли в театр».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Работа в игровых уголках.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Индивидуальная работа по ФЭМП «Графический диктант» с 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«Мир комнатных растений» (Глеб, Ольга).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«Мы пришли в театр».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по развитию мелкой моторики рук.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Задачи: выполни задание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Индивидуальная работа.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«мир комнатных растений».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(Полина, Юлиана).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П.и «Солнышко и дождик».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по развитию мелкой моторики рук.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Задачи: выполни задание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Дидактическая игра «Подбери слово» (к прилагательному существительные</w:t>
            </w:r>
          </w:p>
        </w:tc>
      </w:tr>
      <w:tr w:rsidR="007A1A81" w:rsidRPr="00140802" w:rsidTr="00140802">
        <w:tc>
          <w:tcPr>
            <w:tcW w:w="15168" w:type="dxa"/>
            <w:gridSpan w:val="6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1.Наглядная информация «Значение театральной деятельности в жизни ребенка».</w:t>
            </w:r>
          </w:p>
          <w:p w:rsidR="007A1A81" w:rsidRPr="00140802" w:rsidRDefault="007A1A81" w:rsidP="00140802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t>2.</w:t>
            </w:r>
            <w:r w:rsidRPr="00140802">
              <w:rPr>
                <w:color w:val="000000"/>
                <w:sz w:val="16"/>
                <w:szCs w:val="16"/>
              </w:rPr>
              <w:t xml:space="preserve"> </w:t>
            </w:r>
            <w:r w:rsidRPr="00140802">
              <w:rPr>
                <w:color w:val="000000"/>
              </w:rPr>
              <w:t>Консультация для родителей «Роль книги в жизни детей»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3.Папка- передвижка «Театр и дети».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A81" w:rsidRPr="00416738" w:rsidRDefault="007A1A81" w:rsidP="0041673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1A81" w:rsidRPr="00416738" w:rsidRDefault="007A1A81" w:rsidP="0041673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1A81" w:rsidRDefault="007A1A81" w:rsidP="002234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Default="007A1A81" w:rsidP="002234D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A1A81" w:rsidRPr="008121C7" w:rsidRDefault="007A1A81" w:rsidP="00B00BEE">
      <w:pPr>
        <w:pStyle w:val="NoSpacing"/>
        <w:widowContro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057CE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неделя 20-24 июля 2020г. </w:t>
      </w:r>
      <w:r w:rsidRPr="00057CE0">
        <w:rPr>
          <w:rFonts w:ascii="Times New Roman" w:hAnsi="Times New Roman"/>
          <w:b/>
          <w:sz w:val="24"/>
          <w:szCs w:val="24"/>
        </w:rPr>
        <w:t>ТЕМА НЕДЕЛИ:</w:t>
      </w:r>
      <w:r w:rsidRPr="00057CE0">
        <w:rPr>
          <w:rFonts w:ascii="Times New Roman" w:hAnsi="Times New Roman"/>
          <w:sz w:val="24"/>
          <w:szCs w:val="24"/>
        </w:rPr>
        <w:t xml:space="preserve"> </w:t>
      </w:r>
      <w:r w:rsidRPr="008121C7">
        <w:rPr>
          <w:rFonts w:ascii="Times New Roman" w:hAnsi="Times New Roman"/>
          <w:b/>
          <w:sz w:val="24"/>
          <w:szCs w:val="24"/>
        </w:rPr>
        <w:t>«</w:t>
      </w:r>
      <w:r w:rsidRPr="008121C7">
        <w:rPr>
          <w:rFonts w:ascii="Times New Roman" w:hAnsi="Times New Roman"/>
          <w:b/>
          <w:bCs/>
          <w:sz w:val="24"/>
          <w:szCs w:val="24"/>
        </w:rPr>
        <w:t>Осторожный пешеход</w:t>
      </w:r>
      <w:r w:rsidRPr="008121C7">
        <w:rPr>
          <w:rFonts w:ascii="Times New Roman" w:hAnsi="Times New Roman"/>
          <w:b/>
          <w:sz w:val="24"/>
          <w:szCs w:val="24"/>
        </w:rPr>
        <w:t>».</w:t>
      </w:r>
    </w:p>
    <w:p w:rsidR="007A1A81" w:rsidRDefault="007A1A81" w:rsidP="00B00BEE">
      <w:pPr>
        <w:pStyle w:val="NoSpacing"/>
        <w:widowControl w:val="0"/>
        <w:rPr>
          <w:rFonts w:ascii="Times New Roman" w:hAnsi="Times New Roman"/>
          <w:sz w:val="24"/>
          <w:szCs w:val="24"/>
          <w:shd w:val="clear" w:color="auto" w:fill="FFFFFF"/>
        </w:rPr>
      </w:pPr>
      <w:r w:rsidRPr="00057CE0">
        <w:rPr>
          <w:rFonts w:ascii="Times New Roman" w:hAnsi="Times New Roman"/>
          <w:b/>
          <w:sz w:val="24"/>
          <w:szCs w:val="24"/>
        </w:rPr>
        <w:t>Цель:</w:t>
      </w:r>
      <w:r w:rsidRPr="00057CE0">
        <w:rPr>
          <w:rFonts w:ascii="Times New Roman" w:hAnsi="Times New Roman"/>
          <w:sz w:val="24"/>
          <w:szCs w:val="24"/>
        </w:rPr>
        <w:t xml:space="preserve"> расширять</w:t>
      </w:r>
      <w:r w:rsidRPr="00057CE0">
        <w:rPr>
          <w:rFonts w:ascii="Times New Roman" w:hAnsi="Times New Roman"/>
          <w:sz w:val="24"/>
          <w:szCs w:val="24"/>
          <w:shd w:val="clear" w:color="auto" w:fill="FFFFFF"/>
        </w:rPr>
        <w:t xml:space="preserve"> знания детей о понятие «улица», «тротуар», «проезжая часть», о правилах поведения пешеходов и водителя в условиях улицы. Воспитывать умение самостоятельно пользоваться полученными знаниями в повседневной жизни.</w:t>
      </w:r>
    </w:p>
    <w:p w:rsidR="007A1A81" w:rsidRPr="00B00BEE" w:rsidRDefault="007A1A81" w:rsidP="00B00BEE">
      <w:pPr>
        <w:pStyle w:val="NoSpacing"/>
        <w:widowControl w:val="0"/>
        <w:rPr>
          <w:rFonts w:ascii="Times New Roman" w:hAnsi="Times New Roman"/>
          <w:sz w:val="24"/>
          <w:szCs w:val="24"/>
          <w:shd w:val="clear" w:color="auto" w:fill="FFFFFF"/>
        </w:rPr>
      </w:pPr>
    </w:p>
    <w:tbl>
      <w:tblPr>
        <w:tblW w:w="1516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"/>
        <w:gridCol w:w="3261"/>
        <w:gridCol w:w="3402"/>
        <w:gridCol w:w="3119"/>
        <w:gridCol w:w="3118"/>
        <w:gridCol w:w="1985"/>
      </w:tblGrid>
      <w:tr w:rsidR="007A1A81" w:rsidRPr="00140802" w:rsidTr="00140802">
        <w:trPr>
          <w:trHeight w:val="19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widowControl w:val="0"/>
              <w:rPr>
                <w:rFonts w:ascii="Times New Roman" w:hAnsi="Times New Roman"/>
                <w:b/>
              </w:rPr>
            </w:pPr>
            <w:r w:rsidRPr="00140802">
              <w:rPr>
                <w:rFonts w:ascii="Times New Roman" w:hAnsi="Times New Roman"/>
                <w:b/>
              </w:rPr>
              <w:t>Понедельник</w:t>
            </w:r>
            <w:r w:rsidRPr="00140802">
              <w:rPr>
                <w:rFonts w:ascii="Times New Roman" w:hAnsi="Times New Roman"/>
                <w:b/>
              </w:rPr>
              <w:tab/>
              <w:t>20.07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pStyle w:val="NoSpacing"/>
              <w:widowControl w:val="0"/>
              <w:rPr>
                <w:rFonts w:ascii="Times New Roman" w:hAnsi="Times New Roman"/>
                <w:b/>
              </w:rPr>
            </w:pPr>
            <w:r w:rsidRPr="00140802">
              <w:rPr>
                <w:rFonts w:ascii="Times New Roman" w:hAnsi="Times New Roman"/>
                <w:b/>
              </w:rPr>
              <w:t>Вторник      21.07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pStyle w:val="NoSpacing"/>
              <w:widowControl w:val="0"/>
              <w:rPr>
                <w:rFonts w:ascii="Times New Roman" w:hAnsi="Times New Roman"/>
                <w:b/>
              </w:rPr>
            </w:pPr>
            <w:r w:rsidRPr="00140802">
              <w:rPr>
                <w:rFonts w:ascii="Times New Roman" w:hAnsi="Times New Roman"/>
                <w:b/>
              </w:rPr>
              <w:t>Среда   22.07.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pStyle w:val="NoSpacing"/>
              <w:widowControl w:val="0"/>
              <w:rPr>
                <w:rFonts w:ascii="Times New Roman" w:hAnsi="Times New Roman"/>
                <w:b/>
              </w:rPr>
            </w:pPr>
            <w:r w:rsidRPr="00140802">
              <w:rPr>
                <w:rFonts w:ascii="Times New Roman" w:hAnsi="Times New Roman"/>
                <w:b/>
              </w:rPr>
              <w:t>Четверг   23.07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widowControl w:val="0"/>
              <w:rPr>
                <w:rFonts w:ascii="Times New Roman" w:hAnsi="Times New Roman"/>
                <w:b/>
              </w:rPr>
            </w:pPr>
            <w:r w:rsidRPr="00140802">
              <w:rPr>
                <w:rFonts w:ascii="Times New Roman" w:hAnsi="Times New Roman"/>
                <w:b/>
              </w:rPr>
              <w:t>Пятница 24.07</w:t>
            </w:r>
          </w:p>
        </w:tc>
      </w:tr>
      <w:tr w:rsidR="007A1A81" w:rsidRPr="00140802" w:rsidTr="00140802">
        <w:trPr>
          <w:cantSplit/>
          <w:trHeight w:val="61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</w:rPr>
            </w:pPr>
            <w:r w:rsidRPr="00140802">
              <w:rPr>
                <w:rFonts w:ascii="Times New Roman" w:hAnsi="Times New Roman"/>
              </w:rPr>
              <w:t>УТРО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Разбор проблемных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 ситуации с использованием дидактической куклы Федот - Наоборот: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Федот на дороге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Фетот переходит дорогу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3. Федот в транспорте. 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 Р. С Олей, Миленой и Евой д/и «Поставь дорожный знак». Закрепить знания правил дорожного движения.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Ситуация общения. «Что нужно знать, если находишься на улице один?» Постройка перекрестка из конструктора lego. Развивать умение обыгрывать постройку.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Утренняя гимнастика 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— анализ проблемных ситуаций «На дороге». Рассматривание сюжетных картинок на тему «Участники дорожного движения». Дидактическая игра «Продолжи предложение» на тему «ПДД». Чтение стихотворения А. Усачева «Правила дорожного движения...». 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иллюстраций, картинок по теме.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Дидактическая игра «Кто больше назовет автомобилей» (легковые, грузовые, специализированные(.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Настольная игра для изучения знаков дорожного движения «Дорожная азбука».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Моделирование ситуаций «Я велосипедист»;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Дидактическое упражнение «Транспорт»  с Варей П., Варей Р., Артёмом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Беседа: «Правила дорожные – правила надёжные».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Цель: закрепить у детей знания о правилах дорожного движения. Продолжать знакомить с работой шофера, машиниста.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Беседа по вопросам «Что такое пешеходный переход. Виды пешеходных 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переходов». Цель: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 представления о правилах дорожного движения для пешеходов.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 р. «Собери светофор» Цель: развитие световосприятия с Ваней, Егором, Олей.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Развивающая игра «Азбука дорог» Цель развивать логическое мышление, внимание.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«Собери машину» Цель развивать умение собирать целое из частей, воссоздавать образ машины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на тему «Я пешеход». Цель: формировать осознанное отношение к безопасности на дороге, закреплять знание правил для пешехода, знания видов пешеходных переходов.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Решение проблемных ситуаций «Как правильно переходить дорогу?»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Индивидуальная работа с Миленой, Глебом, Артемом. Игра «Назови составные части транспорта».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№2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Рассматривание иллюстраций, сюжетных картинок «улица». Беседа с детьми об улицах города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- что такое улица?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- части улицы (проезжая часть, пешеходный переход, транспорт, бордюр, транспорт)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-у каждой улицы есть свое название;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Сюжетно - ролевая игры «Моя улица». Цель: создать условия для игровой обстановки, наладить взаимодействие между теми, кто выбрал определённые роли.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Инд. р. Дид.игра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«Придумай другое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слова». Цель: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способствовать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развитию речи,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умению образовывать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слова по аналогии.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С Варей, Артёмом, Эмилией.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pStyle w:val="NoSpacing"/>
              <w:pageBreakBefore/>
              <w:widowControl w:val="0"/>
              <w:rPr>
                <w:rFonts w:ascii="Times New Roman" w:hAnsi="Times New Roman"/>
              </w:rPr>
            </w:pPr>
            <w:r w:rsidRPr="00140802">
              <w:rPr>
                <w:rFonts w:ascii="Times New Roman" w:hAnsi="Times New Roman"/>
                <w:color w:val="000000"/>
                <w:shd w:val="clear" w:color="auto" w:fill="FFFFFF"/>
              </w:rPr>
              <w:t>Комплекс №2</w:t>
            </w:r>
          </w:p>
        </w:tc>
      </w:tr>
      <w:tr w:rsidR="007A1A81" w:rsidRPr="00140802" w:rsidTr="00140802">
        <w:trPr>
          <w:trHeight w:val="20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pageBreakBefore/>
              <w:widowControl w:val="0"/>
              <w:tabs>
                <w:tab w:val="left" w:pos="29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1.Ходьба в колонне по одному, на носках, на внешней и внутренней стороне стопы с сохранением правильной осанки. Легкий бег, бег «змейкой», в разных направлениях. Обычная ходьба.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2.ОРУ со скакалкой.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Игровые упражнения: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прыжки через длинную скакалку, неподвижную и качающуюся, через короткую скакалку, вращая её вперёд и назад.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3.Подвижна игра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«Удочка»; Ходьба в колонне по одному.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Шуточная Олимпиада». Занимательная разминка (различные виды ходьба и бега)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Игровые упражнения: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Прыжки в длину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(самый длинный командный прыжок – победный) 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Стрельба из лука. (метание в горизонтальную цель обыкновенным луком).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Игра- эстафета «Бег на коньках» (коньки заменяются калошами).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Игра – эстафета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«Велогонки»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(велосипед заменит гимнастическая палка).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И.М.П. «У кого мяч»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Аппликация: «Нарядные бабочки»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вырезание силуэтов бабочек из бумажных квадратов или прямоугольников, сложенных пополам, и оформление по своему желанию.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tabs>
                <w:tab w:val="left" w:pos="29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A1A81" w:rsidRPr="00140802" w:rsidTr="00140802">
        <w:trPr>
          <w:trHeight w:val="179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Наблюдение за одуванчиком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Труд.д: собираем листочки для гербария.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 и. «Коршун и наседка», «Выше ноги от земли» , «Охотник и зайцы».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Д. и: «Какая, какой, какое?».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Эксперименты «Песок и глина», «Песок мокрый и сухой»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Ритой Эксперимент «Воздушные пузырьки».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грузовым транспортом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Труд.д.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уборка  игрушек.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 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«Ловишки », «Прыжки через ров», «Сделай, как скажу».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 и: «Найди такой же предмет», «Угадай, чей голос»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Эксперименты с водой.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Инд.р.с подгруппой детей разгадывание загадок.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mallCaps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Наблюдение за кошкой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Труд.д:полив растений на участке.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 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«Кто дольше простоит на одной ноге?», «Сбей кегли», «Догонялки»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Д.и : «Где что можно делать?», «Пронумеруй предметы», «Подбери пары»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Опыты: «</w:t>
            </w:r>
            <w:r w:rsidRPr="0014080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Предметы из какого материала подвержены наиболее быстрому возгоранию»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Инд.р.с Эмилией и Варей по ФЭМП «Определи соседнюю»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Наблюдение за сезонными изменениями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Труд.д.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Уборка игрушек.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 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«Кто самый меткий?», «К дереву беги», «Футбол»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Инд.р.с Никитой по ОБЖ «Когда останешься один дома»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.и. «Угадай фрукт», «Что перепуталось»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муравьями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«Игра в слова», «Найди лишний предмет», «Куда пойдёшь и что найдёшь»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Труд.д: полив грядок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П.и: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«Мяч водящему», «Ловкий оленевод», «Жмурки»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Инд.р.  с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подгруппой детей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на развитие движений «Кто быстрее добежит до отметки и назад»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</w:tr>
      <w:tr w:rsidR="007A1A81" w:rsidRPr="00140802" w:rsidTr="00140802">
        <w:trPr>
          <w:trHeight w:val="56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ЗОЖ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  <w:tcBorders>
              <w:top w:val="nil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9" w:type="dxa"/>
            <w:tcBorders>
              <w:top w:val="nil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8" w:type="dxa"/>
            <w:tcBorders>
              <w:top w:val="nil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Полоскания горла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1985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Полоскания горла Умывание после сна.</w:t>
            </w:r>
          </w:p>
        </w:tc>
      </w:tr>
      <w:tr w:rsidR="007A1A81" w:rsidRPr="00140802" w:rsidTr="00140802">
        <w:trPr>
          <w:trHeight w:val="1352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Моделирование ситуаций «Почему опасно играть на проезжей части дороги»;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Конкурс рисунков на асфальте «Соблюдаю правила дорожного движения»;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Досуг «День правил дорожного движения»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Игра-экскурсия «Дорога, автомобиль и я»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Игра-экскурсия «В гостях у светофора»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Развлечение «Важные правила ПДД»</w:t>
            </w:r>
          </w:p>
        </w:tc>
      </w:tr>
      <w:tr w:rsidR="007A1A81" w:rsidRPr="00140802" w:rsidTr="00140802"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Подвижная игра «Ты большой, я маленький». Цель: формировать осторожное поведение на улице и проезжей части дороги, используя элементарные правила поведения дорожного движения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ab/>
              <w:t>Беседа с Артёмом и Марком. «Для чего нужны машины?».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формировать у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детей знания об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автомобильном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транспорте.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Сюжетно- ролевая игра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«Больница».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закрепление знаний детей о деятельности врача, закрепление названий медицинских инструментов.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Формирование навыков реализации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игрового замысла.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Целевая прогулка по улицам города. Наблюдения за действиями пешеходов в условиях улицы. П/и «Дорожные знаки и автомобили». Закрепить правила игры. С Варей, Миленой, Викой игра: «Будь внимательным». Развивать координацию движений, внимание.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ab/>
              <w:t xml:space="preserve"> Ситуация общения. Разбор ситуаций: «Чего не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машинами. Цель: расширять знания о наземном транспорте (их классификация, назначение. Понаблюдать за машинами, отметить их классификацию, назначение, применение. Подвижные игры: «Ловкий пешеход». Цель: согласовывать движения друг другом.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с Артемом, Никитой, Викой, Артемом. Попрыгунчики Цель: учить прыгать с продвижением вперед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Ситуативный разговор: безопасность при ходьбе по лестнице (не бежим, не толкаемся и т.д.).Вынос оборудования для трудовой деятельности. Сюжетные игры по выбору детей.  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Тема «Наблюдение за легковым автомобилем».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формировать умение понимать значение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 функции автомобиля; закреплять умение определять материал, из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которого сделана машина (металл, стекло). Отметить изменения, произошедшие в состоянии природы и погоды за выходные дни, побуждать детей к простейшим выводам.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 с подгруппой детей Дид. игра «Придумай другое слово». Цель: способствовать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развитию речи, умению образовывать слова по аналогии.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Игры с мозаиками,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пазлами «Сложи свой любимый вид транспорта». Цель: закреплять знание видов транспорта, уточнять знание правил ППД.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пожарной машиной. Цель: расширять знания о роли машин и их механизмах; воспитывать любознательность.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Подвижные игры «Ловишки со знаками», «Подбрось — поймай». Цель: развивать самостоятельность в организации подвижных игр.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ab/>
              <w:t>Индивидуальная работа по физической культуре «Красный, жёлтый, зелёный» Ходьба на носках, пятках, бегом. Цель: закреплять умение ходить с согласованным движением рук и ног. Рассматривание рисунков детей «Цветные машины едут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 дороге».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Сюжетно- ролевая игра «Автобус». Цель: закрепление знаний о труде водителя и кондуктора, на основе которых ребята могут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развивать сюжетную игру. Закреплять правила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поведения в автобусе.</w:t>
            </w:r>
          </w:p>
        </w:tc>
      </w:tr>
      <w:tr w:rsidR="007A1A81" w:rsidRPr="00140802" w:rsidTr="00140802">
        <w:trPr>
          <w:trHeight w:val="6884"/>
        </w:trPr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должно быть», «Как правильно перейти через дорогу?» Научить детей предвидеть опасное событие, уметь по возможности его избегать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ab/>
              <w:t>Трудовые поручения. Убрать мусор «с пешеходного перехода». Развивать трудовые навыки и умения.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«Береги здоровье с молоду».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Игровая ситуация. «Это я, это я, это все мои друзья!» Работа в центре творчества. Рисование. «Придумай новый дорожный знак2. Развивать фантазию, творчество.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Ручной труд: «Ремонт книг»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«Я начну, а ты продолжи», «Продолжи стихотворение»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 «Пробеги и не задень», «Жмурки», «Великаны и карлики»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Инд.р.с подгруппой детей  опыты «Чудеса магнита» 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С.р.игра «Парикмахер»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Дидактическая игра: «Найди пешехода нарушителя»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Цель: закрепить с детьми правила перехода через улицу. Чтение Н. Калинина « Как ребята переходили через улицу» Игра с пазлами «Собери машину». Цель: развивать умение у Артёма Никиты собирать целое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 частей.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«Какие бывают переходы? Почему нельзя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ждать транспорта, стоя у края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тротуара?». Цель: выявить знания детей о правилах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пешехода.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Конструирование из конструктора Лего «Машины». Цель: развивать воображение, интерес к конструированию, умение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работать в группе.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Трудовая деятельность (полив растений в цветнике).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Игры-забавы «Классики»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Инд.р.с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повторяем чистоговорки со звуком «с»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Д.и «Что для чего», «Где чей домик».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П.и «Перехватчики», «Мяч через сетку», «Догонялки».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С.р. игра «Магазин»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: «Контакты с незнакомыми людьми»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 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 отрывков из произведений А.С.Пушкина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 лукоморья»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-драматизация сказки «Три медведя»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 «Если весело тебе, то делай так».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 :полив растений огорода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С.р. игра «Библиотека»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 «Не попадись», «Пробеги тихо».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: «Предметы требующие осторожного обращения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С.р. и. «Библиотека»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 р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творческих рассказов « Если бы я попал в сказку»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 «Затейники», «Городки»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Д.и. «Подбери по форме», «Что лишнее». </w:t>
            </w:r>
          </w:p>
        </w:tc>
      </w:tr>
      <w:tr w:rsidR="007A1A81" w:rsidRPr="00140802" w:rsidTr="00140802">
        <w:trPr>
          <w:trHeight w:val="361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A1A81" w:rsidRPr="00140802" w:rsidTr="00140802">
        <w:trPr>
          <w:trHeight w:val="405"/>
        </w:trPr>
        <w:tc>
          <w:tcPr>
            <w:tcW w:w="151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Консультация: Рекомендации родителям по воспитанию навыков безопасного поведения у детей </w:t>
            </w:r>
          </w:p>
          <w:p w:rsidR="007A1A81" w:rsidRPr="00140802" w:rsidRDefault="007A1A81" w:rsidP="00140802">
            <w:pPr>
              <w:pageBreakBefore/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Предложить родителям по дороге домой закрепить с детьми правила перехода улиц и перекрестков</w:t>
            </w:r>
          </w:p>
        </w:tc>
      </w:tr>
    </w:tbl>
    <w:p w:rsidR="007A1A81" w:rsidRPr="00BA1AD0" w:rsidRDefault="007A1A81" w:rsidP="009407D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  <w:sectPr w:rsidR="007A1A81" w:rsidRPr="00BA1AD0" w:rsidSect="00503521">
          <w:pgSz w:w="16838" w:h="11906" w:orient="landscape"/>
          <w:pgMar w:top="899" w:right="851" w:bottom="567" w:left="1134" w:header="709" w:footer="709" w:gutter="0"/>
          <w:cols w:space="708"/>
          <w:docGrid w:linePitch="360"/>
        </w:sectPr>
      </w:pPr>
    </w:p>
    <w:p w:rsidR="007A1A81" w:rsidRPr="005514CC" w:rsidRDefault="007A1A81" w:rsidP="005514CC">
      <w:pPr>
        <w:rPr>
          <w:rFonts w:ascii="Times New Roman" w:hAnsi="Times New Roman"/>
          <w:noProof/>
          <w:color w:val="000000"/>
          <w:sz w:val="24"/>
          <w:szCs w:val="24"/>
          <w:lang w:eastAsia="ru-RU"/>
        </w:rPr>
        <w:sectPr w:rsidR="007A1A81" w:rsidRPr="005514CC" w:rsidSect="00964360">
          <w:type w:val="continuous"/>
          <w:pgSz w:w="16838" w:h="11906" w:orient="landscape"/>
          <w:pgMar w:top="1134" w:right="567" w:bottom="567" w:left="1701" w:header="709" w:footer="709" w:gutter="0"/>
          <w:cols w:num="2" w:space="708"/>
          <w:docGrid w:linePitch="360"/>
        </w:sectPr>
      </w:pPr>
    </w:p>
    <w:p w:rsidR="007A1A81" w:rsidRPr="00CE409C" w:rsidRDefault="007A1A81" w:rsidP="006B78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неделя 27-31 июля </w:t>
      </w:r>
      <w:r w:rsidRPr="00CF73F0">
        <w:rPr>
          <w:rFonts w:ascii="Times New Roman" w:hAnsi="Times New Roman"/>
          <w:b/>
          <w:sz w:val="24"/>
          <w:szCs w:val="24"/>
        </w:rPr>
        <w:t>ТЕМА НЕДЕЛИ:</w:t>
      </w:r>
      <w:r w:rsidRPr="006B78A3">
        <w:rPr>
          <w:rFonts w:ascii="Times New Roman" w:hAnsi="Times New Roman"/>
          <w:sz w:val="24"/>
          <w:szCs w:val="24"/>
        </w:rPr>
        <w:t xml:space="preserve"> </w:t>
      </w:r>
      <w:r w:rsidRPr="00CE409C">
        <w:rPr>
          <w:rFonts w:ascii="Times New Roman" w:hAnsi="Times New Roman"/>
          <w:b/>
          <w:sz w:val="24"/>
          <w:szCs w:val="24"/>
        </w:rPr>
        <w:t>«Любимые игры и игрушки».</w:t>
      </w:r>
    </w:p>
    <w:p w:rsidR="007A1A81" w:rsidRPr="006B78A3" w:rsidRDefault="007A1A81" w:rsidP="006B78A3">
      <w:pPr>
        <w:pStyle w:val="NoSpacing"/>
        <w:rPr>
          <w:rFonts w:ascii="Times New Roman" w:hAnsi="Times New Roman"/>
          <w:sz w:val="24"/>
          <w:szCs w:val="24"/>
        </w:rPr>
      </w:pPr>
      <w:r w:rsidRPr="00CF73F0">
        <w:rPr>
          <w:rFonts w:ascii="Times New Roman" w:hAnsi="Times New Roman"/>
          <w:b/>
          <w:sz w:val="24"/>
          <w:szCs w:val="24"/>
        </w:rPr>
        <w:t>ЦЕЛЬ:</w:t>
      </w:r>
      <w:r w:rsidRPr="006B78A3">
        <w:rPr>
          <w:rFonts w:ascii="Times New Roman" w:hAnsi="Times New Roman"/>
          <w:sz w:val="24"/>
          <w:szCs w:val="24"/>
        </w:rPr>
        <w:t xml:space="preserve"> развивать игровое сотрудничество.</w:t>
      </w:r>
    </w:p>
    <w:p w:rsidR="007A1A81" w:rsidRPr="006B78A3" w:rsidRDefault="007A1A81" w:rsidP="006B78A3">
      <w:pPr>
        <w:pStyle w:val="NoSpacing"/>
        <w:rPr>
          <w:rFonts w:ascii="Times New Roman" w:hAnsi="Times New Roman"/>
          <w:sz w:val="24"/>
          <w:szCs w:val="24"/>
        </w:rPr>
      </w:pPr>
      <w:r w:rsidRPr="00CF73F0">
        <w:rPr>
          <w:rFonts w:ascii="Times New Roman" w:hAnsi="Times New Roman"/>
          <w:b/>
          <w:sz w:val="24"/>
          <w:szCs w:val="24"/>
        </w:rPr>
        <w:t>ЗАДАЧИ:</w:t>
      </w:r>
      <w:r w:rsidRPr="006B78A3">
        <w:rPr>
          <w:rFonts w:ascii="Times New Roman" w:hAnsi="Times New Roman"/>
          <w:sz w:val="24"/>
          <w:szCs w:val="24"/>
        </w:rPr>
        <w:t xml:space="preserve"> развивать инициативность детей, повышать двигательную активность.</w:t>
      </w: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4"/>
        <w:gridCol w:w="3127"/>
        <w:gridCol w:w="3252"/>
        <w:gridCol w:w="2977"/>
        <w:gridCol w:w="2977"/>
        <w:gridCol w:w="3544"/>
      </w:tblGrid>
      <w:tr w:rsidR="007A1A81" w:rsidRPr="00140802" w:rsidTr="00140802">
        <w:tc>
          <w:tcPr>
            <w:tcW w:w="28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27.07</w:t>
            </w:r>
          </w:p>
        </w:tc>
        <w:tc>
          <w:tcPr>
            <w:tcW w:w="3252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28.07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29.07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30.07</w:t>
            </w:r>
          </w:p>
        </w:tc>
        <w:tc>
          <w:tcPr>
            <w:tcW w:w="354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31.07</w:t>
            </w:r>
          </w:p>
        </w:tc>
      </w:tr>
      <w:tr w:rsidR="007A1A81" w:rsidRPr="00140802" w:rsidTr="00140802">
        <w:trPr>
          <w:trHeight w:val="5408"/>
        </w:trPr>
        <w:tc>
          <w:tcPr>
            <w:tcW w:w="28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312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одеждой людей в летнее время.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«Моя любимая игра».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Труд. Уборка в игровых уголках.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  «Когда это бывает?», «Узнай по голосу»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«Игры с кеглями», «Кто быстрее добежит», «Футбол»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Игра «Да-нет»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Счёт в прямом и обратном порядке до 10 (Матвей, Алексей).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Наблюдение за транспортом наземным. Беседа: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«Какие вы знаете народные игры»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Рассматривание альбома «Народная игрушка»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Игры в игровых уголках с любимыми игрушками.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«Доскажи словечко», «Угадай птицу по описанию».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«Найди где спрятано», «Выше ноги от земли»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Артикуляционная гимнастика «Язычок».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развитию речи.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Произнеси скороговорку.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изменениями в природе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«Игры на свежем воздухе».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Конкурс рисунков «Мой любимый уголок».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Словесная игра «Назови слова на букву...»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«Что и где слышно», «Не ошибись».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«За грибами», «Не замочи ног».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Назови дни недели (Ваня, Милена).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мокрым песком в песочнице.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Беседа: «Мое сокровенное желание».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 «Лётчики», «Пилоты».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С/р «Мы идём на день рожденье»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«Маленькие человечки»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деятельность: игрушки из бумаги.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развитию речи «Доскажи словечко»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воробьём.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«Моя первая игрушка».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Игры-забавы «Выбивной», «Классики».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«Назови ласково», «Скажи по-другому».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 «Пробеги и не задень», «Третий лишний»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развитию ловкости бег с препятствиями.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(Иван).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</w:tc>
      </w:tr>
      <w:tr w:rsidR="007A1A81" w:rsidRPr="00140802" w:rsidTr="00140802">
        <w:trPr>
          <w:trHeight w:val="447"/>
        </w:trPr>
        <w:tc>
          <w:tcPr>
            <w:tcW w:w="28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12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252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«Веселые аттракционы»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1.Построение в шеренгу, перестроение в колонну; 2.Ходьба по площадке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с движениями рук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 носках, на пятках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приставным шагом вправо, влево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Ходьба с высоким поднятием колен, ходьба выпадами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 И/упр. «Быстрее перенеси»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 Аттракцион «Перетяни канат»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 И/упр. «Попади в круг»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 Построение в шеренгу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8.Уборка инвентаря.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1"/>
                <w:szCs w:val="21"/>
                <w:lang w:eastAsia="ru-RU"/>
              </w:rPr>
              <w:t>«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дорожкам нашего сада»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1.Ходьба и бег по дорожкам д/с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2.И.П.- о.с., правая рука вверху, левая внизу сзади; резким движением поменять положение рук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.И.П.- ноги на ширине плеч, руки в стороны; поворот вправо (влево), левая (прав.) рука на правое (левое) плечо, правая (лев.) рука за спину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.И.П.- о.с., руки на пояс; поднять прямую ногу вперед, махом отвести назад и снова вперед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И.П.- ноги на ширине плеч; руки вверх (прогнуться), наклон вперед, и.п.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 «Карлики и великаны»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«Карлики» - присесть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«Великаны»- встать, руки вверх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 П/и «На бабушкином дворе»;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 Ходьба на восстановление дыхания.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Style w:val="Strong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140802">
              <w:rPr>
                <w:rStyle w:val="Strong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Лепка по замыслу «Вылепи что хочешь»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Style w:val="Strong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</w:rPr>
              <w:t>Цель:</w:t>
            </w:r>
            <w:r w:rsidRPr="00140802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140802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развивать умение самостоятельно задумывать содержание работы и доводить замысел до конца, используя разнообразные приемы лепки.</w:t>
            </w:r>
          </w:p>
        </w:tc>
        <w:tc>
          <w:tcPr>
            <w:tcW w:w="354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дождевым червем.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«Кто больше назовет действий», Трудовая деятельность. Выкопать норку для червяка.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«Попрыгунчики», «Третий лишний»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работа. Развитие движений.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Цель: совершенствовать приемы игры с мячом у стенки.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(Матвей).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 песочные наборы, кегли, мячи)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  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252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 за полынью.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«Что где растет?», «Угадай дерево по листочку».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Уборка участка от сухих веток.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«Спящая лиса», «Перелет птиц».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Прыжки  с места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 песочные наборы, кегли, мячи)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тенью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«Скажи ласково», «Назови синонимы».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Сбор крупного мусора на участке.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«Совушка» , «Попади в круг».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 работа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Развитие движений.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Цель: улучшать технику бега (естественность, легкость, энергичные отталкивания). 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(Оля, Иван).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(песочные наборы, кегли, мячи)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продолжительностью дня.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Дидактическая игра «Кто больше?» Летний день какой?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(полив и уборка сорняков на огороде).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«Горелки», «Волк во рву».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работа:  Развитие движений.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Цель: развивать и совершенствовать двигательные умения и навыки.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(песочные наборы, кегли, мячи)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54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ветром.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«Подуй как ветер», «Назови домашних животных» 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Сделать примитивный флюгер, самолет. Подвижные игры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«Выше земли». «Жмурки». Индивидуальная работа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Развитие движений: «Обгони ветер» - бег на ускорение.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деятельность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 песочные наборы, кегли, мячи)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312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52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54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12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Творческий час.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Тема: «Моя любимая игрушка» (рисование красками).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52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«Музыкальная шкатулка»</w:t>
            </w:r>
          </w:p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(прослушивание музыкальных произведений)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«Мои любимые игры» - развлечение.</w:t>
            </w:r>
          </w:p>
        </w:tc>
        <w:tc>
          <w:tcPr>
            <w:tcW w:w="2977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Театрализованная деятельность</w:t>
            </w:r>
          </w:p>
        </w:tc>
        <w:tc>
          <w:tcPr>
            <w:tcW w:w="3544" w:type="dxa"/>
          </w:tcPr>
          <w:p w:rsidR="007A1A81" w:rsidRPr="00140802" w:rsidRDefault="007A1A81" w:rsidP="006B78A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2398"/>
        </w:trPr>
        <w:tc>
          <w:tcPr>
            <w:tcW w:w="284" w:type="dxa"/>
          </w:tcPr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312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Наблюдение за одуванчиком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Труд. д: собираем листочки для гербария.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 и. «Коршун и наседка», «Выше ноги от земли» , «Охотник и зайцы».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Д. и: «Какая, какой, какое?».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Эксперименты «Песок и глина», «Песок мокрый и сухой»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 Алексеем Эксперимент «Воздушные пузырьки».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грузовым транспортом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Труд.д.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уборка игрушек.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 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«Ловишки », «Прыжки через ров», «Сделай, как скажу».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 и: «Найди такой же предмет», «Угадай, чей голос»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Эксперименты с водой.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Инд.р .с подгруппой детей разгадывание загадок.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Наблюдение за кошкой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Труд.д:  полив растений на участке.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 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«Кто дольше простоит на одной ноге?», «Сбей кегли», «Догонялки»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Д.и : «Где что можно делать?», «Пронумеруй предметы», «Подбери пары»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Опыты: «</w:t>
            </w:r>
            <w:r w:rsidRPr="0014080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Предметы из какого материала подвержены наиболее быстрому возгоранию»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Инд.р.с Миленой и Алексеем по ФЭМП «Определи соседнюю»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Наблюдение за сезонными изменениями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Труд.д.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Уборка игрушек.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 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«Кто самый меткий?», «К дереву беги», «Футбол»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Инд.р .с Артёмом по ОБЖ «Когда останешься один дома»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.и. «Угадай фрукт», «Что перепуталось»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упр. Катание на велосипедах.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муравьями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«Игра в слова», «Найди лишний предмет», «Куда пойдёшь и что найдёшь»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Труд.д: полив грядок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П.и: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«Мяч водящему», «Ловкий оленевод», «Жмурки»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Инд.р.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подгруппой детей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на развитие движений «Кто быстрее добежит до отметки и назад»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</w:tc>
      </w:tr>
      <w:tr w:rsidR="007A1A81" w:rsidRPr="00140802" w:rsidTr="00140802">
        <w:tc>
          <w:tcPr>
            <w:tcW w:w="284" w:type="dxa"/>
          </w:tcPr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«Мое отно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шение к другим людям». Дидактическая игра «Назови три предмета».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физического воспитания. «Кольцеброс». Предварительная работа к сюжетно-ролевой игре «Мага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 xml:space="preserve">зин». 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по ФЭМП: д.игра «Сде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лай фигуру» ( Матвей, Иван)</w:t>
            </w:r>
          </w:p>
        </w:tc>
        <w:tc>
          <w:tcPr>
            <w:tcW w:w="3252" w:type="dxa"/>
          </w:tcPr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«Кто похвалит меня?»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«Собери неваляшку».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для мальчиков с конструктором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Сюжетно-ролевая игра «Магазин».      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худ. лит-ой: разгадыва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ние загадок о насекомых. Самостоятельная деятельность в игровых уголках.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«Культурные и дикорастущие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растения». Дидактическая игра «Чья одежда».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книги: рассматривание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иллюстраций разнообразных насекомых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Сюжетно-ролевая игра «Магазин». Настольно – печатная игра «Домино».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«Если тебе позвонил незна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комый человек». Дидактическая игра «Чудесный мешочек»: тема «Овощи».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Предварительная работа к сюжетно-ролевой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Игре «Парикма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 xml:space="preserve">херская». Ознакомление с художественной литературой. Рассказы о природе 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по ФЭМП: дидактическая игра «Найди фигуру» Алексей</w:t>
            </w:r>
          </w:p>
        </w:tc>
        <w:tc>
          <w:tcPr>
            <w:tcW w:w="3544" w:type="dxa"/>
          </w:tcPr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«Насекомые: друзья или враги».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«Дополни число». Сюжетно-ролевая игра «Парикмахерская». Работа в уголке сенсорного воспитания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по развитию речи: дидактическая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  <w:t>игра «Подбери слова» с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подгруппой детей  </w:t>
            </w:r>
          </w:p>
          <w:p w:rsidR="007A1A81" w:rsidRPr="00140802" w:rsidRDefault="007A1A81" w:rsidP="00D5117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16161" w:type="dxa"/>
            <w:gridSpan w:val="6"/>
          </w:tcPr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1.Консультация «Подвижные игры и их значение в развитии ребёнка».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2.Беседа «Какие вы знаете речевые игры?»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3.Анкета «Любимые игры вашего ребенка».</w:t>
            </w:r>
          </w:p>
          <w:p w:rsidR="007A1A81" w:rsidRPr="00140802" w:rsidRDefault="007A1A81" w:rsidP="00810715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A81" w:rsidRPr="006B78A3" w:rsidRDefault="007A1A81" w:rsidP="006B78A3">
      <w:pPr>
        <w:pStyle w:val="NoSpacing"/>
        <w:rPr>
          <w:rFonts w:ascii="Times New Roman" w:hAnsi="Times New Roman"/>
          <w:sz w:val="24"/>
          <w:szCs w:val="24"/>
        </w:rPr>
      </w:pPr>
    </w:p>
    <w:p w:rsidR="007A1A81" w:rsidRPr="006B78A3" w:rsidRDefault="007A1A81" w:rsidP="006B78A3">
      <w:pPr>
        <w:pStyle w:val="NoSpacing"/>
        <w:rPr>
          <w:rFonts w:ascii="Times New Roman" w:hAnsi="Times New Roman"/>
          <w:sz w:val="24"/>
          <w:szCs w:val="24"/>
        </w:rPr>
      </w:pPr>
    </w:p>
    <w:p w:rsidR="007A1A81" w:rsidRPr="006B78A3" w:rsidRDefault="007A1A81" w:rsidP="006B78A3">
      <w:pPr>
        <w:pStyle w:val="NoSpacing"/>
        <w:rPr>
          <w:rFonts w:ascii="Times New Roman" w:hAnsi="Times New Roman"/>
          <w:sz w:val="24"/>
          <w:szCs w:val="24"/>
        </w:rPr>
      </w:pPr>
    </w:p>
    <w:p w:rsidR="007A1A81" w:rsidRDefault="007A1A81" w:rsidP="005609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1A81" w:rsidRDefault="007A1A81" w:rsidP="005609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A1A81" w:rsidRDefault="007A1A81" w:rsidP="0056099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0992">
        <w:rPr>
          <w:rFonts w:ascii="Times New Roman" w:hAnsi="Times New Roman"/>
          <w:b/>
          <w:sz w:val="24"/>
          <w:szCs w:val="24"/>
        </w:rPr>
        <w:t>АВГУСТ</w:t>
      </w:r>
    </w:p>
    <w:p w:rsidR="007A1A81" w:rsidRPr="00267321" w:rsidRDefault="007A1A81" w:rsidP="00267321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1.Комплекс утренней гимнастики с 1 по 15 августа.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b/>
          <w:sz w:val="24"/>
          <w:szCs w:val="24"/>
        </w:rPr>
        <w:t>1 комплекс (без предметов).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1. Ходьба по кругу. Бег в свободном направлении. (30с.)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II. ОРУ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 xml:space="preserve">1. И.п. - стоя, ноги слегка расставить, руки вдоль туловища. Поднять </w:t>
      </w:r>
      <w:r>
        <w:rPr>
          <w:rFonts w:ascii="Times New Roman" w:hAnsi="Times New Roman"/>
          <w:sz w:val="24"/>
          <w:szCs w:val="24"/>
        </w:rPr>
        <w:t>руки в стороны до уровня плеч, в</w:t>
      </w:r>
      <w:r w:rsidRPr="00560992">
        <w:rPr>
          <w:rFonts w:ascii="Times New Roman" w:hAnsi="Times New Roman"/>
          <w:sz w:val="24"/>
          <w:szCs w:val="24"/>
        </w:rPr>
        <w:t>ернуться в исходное положение, сказать: «Га- гага». Повторить 4-6 раз.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2. И.п. - стоя, ноги слегка расставить, руки на поясе. Наклониться вправо, вернуться в и. п. То же выполнить влево. Повторить 4 раза.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3. И.п. - стоя, ноги на ширине плеч, руки на поясе. «Гуси шипят» - наклониться вперед и посмотреть перед собой, произнося: «Ш-Ш-Ш», вернуться в и. п. Повторить 5-6 раз.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4. И.п. - лежа на спине, руки вытянуть вдоль плеч. Поднять руки и ноги вверх и побарахтаться, как жучок. После нескольких движений опустить руки и ноги на пол, затем повторить упражнение. Повторить 5-6 раз.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5. Повторение упражнения №1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III. Ходьба в колонне по одному. (30с.)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- дыхательные упражнения</w:t>
      </w:r>
    </w:p>
    <w:p w:rsidR="007A1A81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- игра малой подвижности «Передай другому»</w:t>
      </w:r>
    </w:p>
    <w:p w:rsidR="007A1A81" w:rsidRPr="00560992" w:rsidRDefault="007A1A81" w:rsidP="00560992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2.Комплекс утренней гимнастики с 15 по 31 августа.</w:t>
      </w:r>
    </w:p>
    <w:p w:rsidR="007A1A81" w:rsidRPr="00560992" w:rsidRDefault="007A1A81" w:rsidP="00560992">
      <w:pPr>
        <w:spacing w:after="0"/>
        <w:rPr>
          <w:rFonts w:ascii="Times New Roman" w:hAnsi="Times New Roman"/>
          <w:b/>
          <w:sz w:val="24"/>
          <w:szCs w:val="24"/>
        </w:rPr>
      </w:pPr>
      <w:r w:rsidRPr="00560992">
        <w:rPr>
          <w:rFonts w:ascii="Times New Roman" w:hAnsi="Times New Roman"/>
          <w:b/>
          <w:sz w:val="24"/>
          <w:szCs w:val="24"/>
        </w:rPr>
        <w:t>2 комплекс (с предметами).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1.  Свободная ходьба в одном направлении, легкий бег в противоположную сторону. У детей в руках флажки. Ходьба и перестроение в три колонны. (30с.)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2.  ОРУ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1.  И.п. - ноги слегка расставлен</w:t>
      </w:r>
      <w:r>
        <w:rPr>
          <w:rFonts w:ascii="Times New Roman" w:hAnsi="Times New Roman"/>
          <w:sz w:val="24"/>
          <w:szCs w:val="24"/>
        </w:rPr>
        <w:t>ы, руки с флажками за спиной. «</w:t>
      </w:r>
      <w:r w:rsidRPr="00560992">
        <w:rPr>
          <w:rFonts w:ascii="Times New Roman" w:hAnsi="Times New Roman"/>
          <w:sz w:val="24"/>
          <w:szCs w:val="24"/>
        </w:rPr>
        <w:t>Покажи флажок» - поднять руки в стороны, вернуться в и. п. Повторить 5-6 раз.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2.  И.п. - сесть на пол, скрестив ноги, флажки в руках стоят палочками на коленях. Повернуться вправо, спрятать флажок за спину, вернуться в и. п. То же повторить влево. Повторить 3-4 раза в каждую сторону.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3.  И.п. - стать прямо, ноги слегка расставить, руки с флажками вдоль туловища. Наклониться вперед – вниз и постучать палочками флажка об пол, сказать «Тук- тук». Повторить 5-6 раз.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 xml:space="preserve"> 4.  И.п. - лечь на спину, руки с флажками вдоль туловища. Приподнять голову и плечи, подуть на флажок, вернуться в и. п. Повторить 5-6 раз.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 xml:space="preserve">  Повторение упражнения №1</w:t>
      </w:r>
    </w:p>
    <w:p w:rsidR="007A1A81" w:rsidRPr="00560992" w:rsidRDefault="007A1A81" w:rsidP="0056099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>3.  Положить флажки и побегать врассыпную. С окончанием бега взять флажки.</w:t>
      </w:r>
    </w:p>
    <w:p w:rsidR="007A1A81" w:rsidRPr="00473082" w:rsidRDefault="007A1A81" w:rsidP="00473082">
      <w:pPr>
        <w:spacing w:after="0"/>
        <w:rPr>
          <w:rFonts w:ascii="Times New Roman" w:hAnsi="Times New Roman"/>
          <w:sz w:val="24"/>
          <w:szCs w:val="24"/>
        </w:rPr>
      </w:pPr>
      <w:r w:rsidRPr="00560992">
        <w:rPr>
          <w:rFonts w:ascii="Times New Roman" w:hAnsi="Times New Roman"/>
          <w:sz w:val="24"/>
          <w:szCs w:val="24"/>
        </w:rPr>
        <w:t xml:space="preserve"> Ходьба в колонне по одному. (30с.)</w:t>
      </w:r>
    </w:p>
    <w:p w:rsidR="007A1A81" w:rsidRPr="0099264E" w:rsidRDefault="007A1A81" w:rsidP="00560992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1.Комплекс гимнастики после сна с 1 по 15 августа.</w:t>
      </w: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b/>
          <w:bCs/>
          <w:color w:val="000000"/>
        </w:rPr>
        <w:t>Упражнения в кроватке: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1. «Велосипед» - И. п. : лёжа на спине, «крутим педали со звуковым сопровождением «ж-ж-ж» (6 раз)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2. «Котёнок» - И. п. : лёжа в позе спящей кошечки, мурлыкать. Котенок встает на колени и выгибает спину со звуком «ш-ш-ш» (6 раз)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3. «Массаж рук» - И. п. : сидя, скрестив ноги. Моем кисти рук, сильно трем ладошки до ощущения сильного тепла, надавливаем каждый палей (6 раз)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b/>
          <w:bCs/>
          <w:color w:val="000000"/>
        </w:rPr>
        <w:t>Упражнения на коврике: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(Дети имитируют движения в соответствии с текстом 3-4раза)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Я прошу подняться вас – это раз,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Повернулась голова – это два.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Руки вниз, вперед смотри – это три.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Руки в стороны – четыре,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С силой их к плечам прижать – пять.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Всем ребятам тихо сесть – это шесть.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Хо</w:t>
      </w:r>
      <w:r>
        <w:rPr>
          <w:rStyle w:val="c1"/>
          <w:color w:val="000000"/>
        </w:rPr>
        <w:t xml:space="preserve">дьба по корригирующим </w:t>
      </w:r>
      <w:r w:rsidRPr="00560992">
        <w:rPr>
          <w:rStyle w:val="c1"/>
          <w:color w:val="000000"/>
        </w:rPr>
        <w:t>дорожкам.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b/>
          <w:bCs/>
          <w:color w:val="000000"/>
        </w:rPr>
        <w:t>Дыхательные упражнения: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1. «Рычание». Долго рычать на выдохе, оскалив зубы, согнув напряженные пальцы рук, как когти.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2. «Сердитый пес». Резкий вдох ртом, произнося «р-р… », с одновременным резким ударом рук внахлест по спине (стоя, с наклонами). Такой же выдох через нос.</w:t>
      </w: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560992">
        <w:rPr>
          <w:rStyle w:val="c1"/>
          <w:color w:val="000000"/>
        </w:rPr>
        <w:t>3. Глубокий вдох - выдох через нос с произношением звука: "м-м-м (рот плотно закрыт).</w:t>
      </w: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Default="007A1A81" w:rsidP="00560992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7A1A81" w:rsidRPr="0099264E" w:rsidRDefault="007A1A81" w:rsidP="005460AF">
      <w:pPr>
        <w:spacing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</w:rPr>
        <w:t>1.Комплекс гимнастики после сна с 15 по 31 августа.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b/>
          <w:bCs/>
          <w:color w:val="000000"/>
        </w:rPr>
        <w:t>Упражнения в кроватке: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1. «Пляска» - И. п. : лёжа на спине, руки под затылком, ноги приподнять. Развести ноги врозь и вернуться в и. п. (6 раз) 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2. «Покачай малышку» - И. п. : сидя, прижать к груди стопу ноги. Укачивая «малышку», коснуться лбом колена и стопы ноги (6 раз)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3. «Холодно – жарко» - И. п. : сидя, скрестив ноги. Подул холодный северный ветер – дети съёжились в комочки. Выглянуло солнышко – расслабиться, обмахиваясь платочком или ладошкой (6 раз)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b/>
          <w:bCs/>
          <w:color w:val="000000"/>
        </w:rPr>
        <w:t>Упражнения на коврике: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(Дети имитируют движения в соответствии с текстом 3-4 раза)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Зайцы скачут скок – скок!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Да на беленький снежок,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Приседают, слушают,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Не идет ли волк.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Раз – согнуться, разогнуться,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Два – подняться, подтянутся,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Три – в ладоши три хлопка,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Головою три кивка.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На четыре – руки шире,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Пять – руками помахать,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Шесть – на стульчик сесть опять.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>
        <w:rPr>
          <w:rStyle w:val="c1"/>
          <w:color w:val="000000"/>
        </w:rPr>
        <w:t xml:space="preserve">Ходьба по корригирующим </w:t>
      </w:r>
      <w:r w:rsidRPr="00560992">
        <w:rPr>
          <w:rStyle w:val="c1"/>
          <w:color w:val="000000"/>
        </w:rPr>
        <w:t xml:space="preserve"> дорожкам.</w:t>
      </w:r>
    </w:p>
    <w:p w:rsidR="007A1A81" w:rsidRPr="00267321" w:rsidRDefault="007A1A81" w:rsidP="00560992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267321">
        <w:rPr>
          <w:rStyle w:val="c1"/>
          <w:b/>
          <w:bCs/>
          <w:iCs/>
          <w:color w:val="000000"/>
        </w:rPr>
        <w:t>Дыхательные упражнения: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1. «Кукареку». И. п. ноги врозь, руки опущены. Поднимают руки в стороны, а затем хлопают ими по бедрам и, выдыхая, произносят «ку-ка-ре-ку».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2. «Полное дыхание». Делают вдох, состоящий из трех этапов: 1-й – живот выступает вперед; 2-й – нижние ребра расходятся в стороны;3-й – наполняются верх</w:t>
      </w:r>
      <w:r>
        <w:rPr>
          <w:rStyle w:val="c1"/>
          <w:color w:val="000000"/>
        </w:rPr>
        <w:t>ушки легких (плечи поднимаются)</w:t>
      </w:r>
      <w:r w:rsidRPr="00560992">
        <w:rPr>
          <w:rStyle w:val="c1"/>
          <w:color w:val="000000"/>
        </w:rPr>
        <w:t>.</w:t>
      </w:r>
    </w:p>
    <w:p w:rsidR="007A1A81" w:rsidRPr="00560992" w:rsidRDefault="007A1A81" w:rsidP="00560992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560992">
        <w:rPr>
          <w:rStyle w:val="c1"/>
          <w:color w:val="000000"/>
        </w:rPr>
        <w:t>3. «Ныряльщики». Разводим руки в стороны, делаем вдох ртом. Обхватываем себя руками и приседаем (опускаемся под воду). Выдох ртом.</w:t>
      </w:r>
    </w:p>
    <w:p w:rsidR="007A1A81" w:rsidRDefault="007A1A81" w:rsidP="0019615F">
      <w:pPr>
        <w:rPr>
          <w:rFonts w:ascii="Times New Roman" w:hAnsi="Times New Roman"/>
          <w:sz w:val="24"/>
          <w:szCs w:val="24"/>
        </w:rPr>
      </w:pPr>
    </w:p>
    <w:p w:rsidR="007A1A81" w:rsidRDefault="007A1A81" w:rsidP="0019615F">
      <w:pPr>
        <w:rPr>
          <w:rFonts w:ascii="Times New Roman" w:hAnsi="Times New Roman"/>
          <w:sz w:val="24"/>
          <w:szCs w:val="24"/>
        </w:rPr>
      </w:pPr>
    </w:p>
    <w:p w:rsidR="007A1A81" w:rsidRDefault="007A1A81" w:rsidP="0019615F">
      <w:pPr>
        <w:rPr>
          <w:rFonts w:ascii="Times New Roman" w:hAnsi="Times New Roman"/>
          <w:sz w:val="24"/>
          <w:szCs w:val="24"/>
        </w:rPr>
      </w:pPr>
    </w:p>
    <w:p w:rsidR="007A1A81" w:rsidRDefault="007A1A81" w:rsidP="0019615F">
      <w:pPr>
        <w:rPr>
          <w:rFonts w:ascii="Times New Roman" w:hAnsi="Times New Roman"/>
          <w:sz w:val="24"/>
          <w:szCs w:val="24"/>
        </w:rPr>
      </w:pPr>
    </w:p>
    <w:p w:rsidR="007A1A81" w:rsidRDefault="007A1A81" w:rsidP="0019615F">
      <w:pPr>
        <w:rPr>
          <w:rFonts w:ascii="Times New Roman" w:hAnsi="Times New Roman"/>
          <w:sz w:val="24"/>
          <w:szCs w:val="24"/>
        </w:rPr>
      </w:pPr>
    </w:p>
    <w:p w:rsidR="007A1A81" w:rsidRPr="00CE7F3D" w:rsidRDefault="007A1A81" w:rsidP="0047733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неделя  3-7 августа. ТЕМА НЕДЕЛИ: «В саду и огороде</w:t>
      </w:r>
      <w:r w:rsidRPr="00CE7F3D">
        <w:rPr>
          <w:rFonts w:ascii="Times New Roman" w:hAnsi="Times New Roman"/>
          <w:b/>
          <w:sz w:val="24"/>
          <w:szCs w:val="24"/>
        </w:rPr>
        <w:t>».</w:t>
      </w:r>
    </w:p>
    <w:p w:rsidR="007A1A81" w:rsidRPr="0047733E" w:rsidRDefault="007A1A81" w:rsidP="004773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733E">
        <w:rPr>
          <w:rFonts w:ascii="Times New Roman" w:hAnsi="Times New Roman"/>
          <w:sz w:val="24"/>
          <w:szCs w:val="24"/>
        </w:rPr>
        <w:t>ЦЕЛЬ: Закреплять знания детей о пользе овощей и фруктов.</w:t>
      </w:r>
    </w:p>
    <w:p w:rsidR="007A1A81" w:rsidRPr="0047733E" w:rsidRDefault="007A1A81" w:rsidP="004773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733E">
        <w:rPr>
          <w:rFonts w:ascii="Times New Roman" w:hAnsi="Times New Roman"/>
          <w:sz w:val="24"/>
          <w:szCs w:val="24"/>
        </w:rPr>
        <w:t>ЗАДАЧИ: Расширять представления о пользе других растений, богатых витаминами А, С, В; формировать навыки здорового образа жизни.</w:t>
      </w: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977"/>
        <w:gridCol w:w="3119"/>
        <w:gridCol w:w="3260"/>
        <w:gridCol w:w="3118"/>
        <w:gridCol w:w="3261"/>
      </w:tblGrid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03.08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04.08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05.08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06.08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07.08</w:t>
            </w:r>
          </w:p>
        </w:tc>
      </w:tr>
      <w:tr w:rsidR="007A1A81" w:rsidRPr="00140802" w:rsidTr="00140802">
        <w:trPr>
          <w:trHeight w:val="697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802"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40802">
              <w:rPr>
                <w:rFonts w:ascii="Times New Roman" w:hAnsi="Times New Roman"/>
                <w:sz w:val="20"/>
                <w:szCs w:val="20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Наблюдение за небом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 «Овощи и фрукты - кладовая витаминов».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Дидактическая игра с мячом «Что растет на огороде?», «Найди флажки одинакового цвета».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Эксперимент: Показать, как чернеет яблоко на срезе.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Подвижная игра «Ловишки», «Жмурки»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Назови летние месяцы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«Какие витамины вы знаете?».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«Отгадай загадки», «Угадай по голосу?»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Наблюдение-опыт: «Волшебник лимон»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(обесцвечивание чая).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 «Да-нет», Подвижная игра «Догони», «Третий лишний»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сосчитать в прямом и обратном порядке до 10 (Ева , Алексей).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ветром.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Беседа «Живые витаминки» (Витамин С –капуста, лимон, апельсин…) Дидактическая игра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«Чудесный мешочек»,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(пазлы, домино)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 (в уголке природы, протереть  листья цветов).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игры: «Цепи». Хороводная игра «А я по лугу пойду».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на развитие моторики «Обведи по линиям»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насекомыми на участке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«Овощи и фрукты - полезные для здоровья продукты».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«Вершки – корешки», «Назови противоположные по смыслу слова»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 -печатные игры (домино, пазлы)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Подвижная игра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«Найди, где спрятано», «Третий лишний».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по развитию речи.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Считалочки.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собакой.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«Полезные и вредные продукты»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«Запомни и назови», «Найди где спрятано»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природы: рыхление почвы комнатных рас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тений. Малоподвижная игра «Угадай, кто позвал?»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Настольно-печатные игры (пазлы, игры с кубиком)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47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соревнование между детьми старшей и средней группы «Спорт - это сила и здоровье».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развлечение «Веселые старты».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ind w:right="-140"/>
              <w:rPr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 «Загадки с грядки»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ind w:right="-140"/>
              <w:rPr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Цель:</w:t>
            </w:r>
            <w:r w:rsidRPr="0014080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Рисование овощей по их описанию в загадках и шуточном стихотворении; развитие воображения.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подорожником.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игра. «Что где растет?» ,«Угадай по описанию»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Подвижные игры: «Раз, два, три - беги». «Змейка».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 (Рыхление огорода)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Инд. работа. Прыжки вверх с места.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(кегли, мячи, песочные наборы))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изменениями на огородных грядках.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Д/игра. «Опиши растение», «Найди предметы одинаковой формы».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 (полив и уборка сорняков на огороде).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 игры «Найди свой цвет», «Веревочка».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Инд. работа. Катание на велосипедах: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 ехать по прямой.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(песочные наборы, кегли, прыгалки, мячи).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продолжительностью дня.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 мячом «Съедобное- несъедобное».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Уборка скошенной травы.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«Забрось яблоко в корзину», «Кто быстрее».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работа:  Развитие движений. (Юлиана)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детей(обручи, скакалки,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Изучаем деревья и кустарники.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Дид. игры «Найди дерево», «Что лишнее?»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Сбор растений «Аптека нашего сада и огорода».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 игра «Палочка-выручалочка», «Догонялки», «Цепи»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Инд. работа. Развитие движений (в прыжках, ходьбе по бревну прямо и боком): «С кочки на кочку», «Перейди речку».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(Егор, Иван, Коля)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(песочные наборы, прыгалки, кегли, мячи).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пижмой.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игра. «Угадай по описанию», «Назови противоположные по смыслу слова»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Трудовая деятельность. Уборка экологической тропы.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 «Лесные тропинки», «Третий лишний»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работа. Игровое упражнение «Садовник». (Матвей, Давид)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(кольцеброс,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1568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Творческий час.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Тема: «Разноцветные витаминки» (пластилинография).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«Музыкальная шкатулка»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(прослушивание музыкальных произведений)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«Музыка здоровья»-развлечение.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</w:tr>
      <w:tr w:rsidR="007A1A81" w:rsidRPr="00140802" w:rsidTr="00140802">
        <w:trPr>
          <w:trHeight w:val="4385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подорожником.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 игра. «Что где растет?», «Угадай по голосу»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П/ игры: «Раз, два, три - беги». «Змейка».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 (Рыхление огорода)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Инд.работа. Прыжки вверх с места.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(кольцеброс, мячи,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 за изменениями на огородных грядках.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Д/игра. «Опиши растение», «Найди лишний предмет».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 (полив и уборка сорняков на огороде).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П\ игры «Найди свой цвет», «Веревочка».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 Инд. работа. Катание на велосипедах: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ехать по прямой;- с разной скоростью (Глеб, Коля)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детей. (песочные наборы, кегли, мячи).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продолжительностью дня.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Д\ игра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 мячом «Съедобное- несъедобное», «Угадай какое число пропущено»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Уборка скошенной травы.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П\ игры «Забрось яблоко в корзину», «Кто быстрее».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Инд. работа:  Развитие движений. Прыжки через скакалку. 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(песочные наборы, кегли, прыгалки, мячи).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Наблюдение. Изучаем деревья и кустарники.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Д\игры «Найди дерево», «Угадай по листочку какое дерево»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Сбор растений «Аптека нашего сада и огорода».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П/ игра «Палочка-выручалочка», «Бег с препятствиями»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Инд. работа. Развитие движений (в прыжках, ходьбе по бревну прямо и боком): «С кочки на кочку».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(машинки, скакалки, песочные наборы)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пижмой.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Д\ игра. «Угадай по описанию», «Назови времена года»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Трудовая деятельность. Уборка экологической тропы.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П\ игра «Лесные тропинки». 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Инд. работа. Игровое упражнение «Садовник».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(песочные наборы, кегли, машинки).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Интеллектуальная игра «Витамины»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Беседа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детьми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на тему: Учимся проявлять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доброжела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softHyphen/>
              <w:t>тельность».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Предварительная работа к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С-Р игре «Больни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softHyphen/>
              <w:t>ца».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ИЗО. Рассматривание репродукции Серова «Девочка с персиками».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Разучивание стихотворений о природе.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ИЗО- уголке (раскрашивание картинок)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С-Р игра «Магазин»: сюжет «Магазин игру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шек».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по Триз технологии причинно-следственные связи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худ.лит: заучивание стихотворения С. Есенина «Черемуха».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«Река нашего края».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книги: ремонт книг.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Сюжетно-ролевая игра «Магазин».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«Кто что делает?»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худ.лит. (по выбору детей)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работа по ФЭМП (Алексей, Давид).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«Мои друзья».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Предварительная работа к С-Р «Детский сад»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«Вчера, сегодня, завтра».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Экскурсия по участкам, с целью изучения разных видов деревьев. Инд. работа по ИЗО. Рисование по теме недели.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«Правила поведения в лесу».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Д/игра «Дополни число».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«Парикмахерская».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сенсорного воспитания</w:t>
            </w:r>
          </w:p>
          <w:p w:rsidR="007A1A81" w:rsidRPr="00140802" w:rsidRDefault="007A1A81" w:rsidP="00140802">
            <w:pPr>
              <w:shd w:val="clear" w:color="auto" w:fill="FFFFFF"/>
              <w:tabs>
                <w:tab w:val="left" w:pos="66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Инд.работа по развитию речи: дидактическая</w:t>
            </w:r>
            <w:r w:rsidRPr="00140802">
              <w:rPr>
                <w:rFonts w:ascii="Times New Roman" w:hAnsi="Times New Roman"/>
                <w:sz w:val="24"/>
                <w:szCs w:val="24"/>
              </w:rPr>
              <w:br/>
              <w:t xml:space="preserve">игра «Подбери слова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70"/>
        </w:trPr>
        <w:tc>
          <w:tcPr>
            <w:tcW w:w="16161" w:type="dxa"/>
            <w:gridSpan w:val="6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Консультация на тему «Значение витаминов в жизни ребенка».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2.Информационный листок «Как сделать сок полезным».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3.Консультация «Пять питательных веществ, необходимых для ребенка».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4.Памятки для родителей «Шоколад – за или против?»</w:t>
            </w:r>
          </w:p>
        </w:tc>
      </w:tr>
    </w:tbl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Default="007A1A81" w:rsidP="00890AE1">
      <w:pPr>
        <w:rPr>
          <w:rFonts w:ascii="Times New Roman" w:hAnsi="Times New Roman"/>
          <w:sz w:val="24"/>
          <w:szCs w:val="24"/>
        </w:rPr>
      </w:pPr>
    </w:p>
    <w:p w:rsidR="007A1A81" w:rsidRPr="00CE409C" w:rsidRDefault="007A1A81" w:rsidP="00890AE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 неделя 10-14 августа 2020г. </w:t>
      </w:r>
      <w:r w:rsidRPr="00DF12CB">
        <w:rPr>
          <w:rFonts w:ascii="Times New Roman" w:hAnsi="Times New Roman"/>
          <w:b/>
          <w:sz w:val="24"/>
          <w:szCs w:val="24"/>
        </w:rPr>
        <w:t xml:space="preserve">ТЕМА НЕДЕЛИ: </w:t>
      </w:r>
      <w:r w:rsidRPr="00CE409C">
        <w:rPr>
          <w:rFonts w:ascii="Times New Roman" w:hAnsi="Times New Roman"/>
          <w:b/>
          <w:sz w:val="24"/>
          <w:szCs w:val="24"/>
        </w:rPr>
        <w:t xml:space="preserve">«Солнце, воздух и вода». </w:t>
      </w:r>
    </w:p>
    <w:p w:rsidR="007A1A81" w:rsidRPr="00484EC2" w:rsidRDefault="007A1A81" w:rsidP="00484E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F12CB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Цель:</w:t>
      </w:r>
      <w:r w:rsidRPr="00DF12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Воспитывать желание вести здоровый образ жизни через закаливание, выполнение физических упражнений, полезное питание. Максимальное пребывание детей на свежем воздухе.</w:t>
      </w:r>
    </w:p>
    <w:p w:rsidR="007A1A81" w:rsidRPr="00DF12CB" w:rsidRDefault="007A1A81" w:rsidP="00484EC2">
      <w:pPr>
        <w:shd w:val="clear" w:color="auto" w:fill="FFFFFF"/>
        <w:spacing w:before="15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F12CB">
        <w:rPr>
          <w:rFonts w:ascii="Times New Roman" w:hAnsi="Times New Roman"/>
          <w:b/>
          <w:sz w:val="24"/>
          <w:szCs w:val="24"/>
          <w:lang w:eastAsia="ru-RU"/>
        </w:rPr>
        <w:t>Задачи</w:t>
      </w:r>
      <w:r w:rsidRPr="00DF12CB">
        <w:rPr>
          <w:rFonts w:ascii="Times New Roman" w:hAnsi="Times New Roman"/>
          <w:sz w:val="24"/>
          <w:szCs w:val="24"/>
          <w:lang w:eastAsia="ru-RU"/>
        </w:rPr>
        <w:t>: Охранять и укреплять здоровье детей, их всестороннее развитие, создать бодрое, жизнерадостное настроение, развивать творческую активность, физические качества, выразительность двигательных действий; формировать у детей стремление к систематическим занятиям физкультурой, потребность к здоровому образу жизни.</w:t>
      </w:r>
    </w:p>
    <w:tbl>
      <w:tblPr>
        <w:tblW w:w="1594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"/>
        <w:gridCol w:w="3261"/>
        <w:gridCol w:w="3544"/>
        <w:gridCol w:w="3118"/>
        <w:gridCol w:w="2835"/>
        <w:gridCol w:w="2900"/>
      </w:tblGrid>
      <w:tr w:rsidR="007A1A81" w:rsidRPr="00140802" w:rsidTr="00140802">
        <w:trPr>
          <w:trHeight w:val="19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10.08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11.08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12.08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13.08</w:t>
            </w:r>
          </w:p>
        </w:tc>
        <w:tc>
          <w:tcPr>
            <w:tcW w:w="2900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14.08</w:t>
            </w:r>
          </w:p>
        </w:tc>
      </w:tr>
      <w:tr w:rsidR="007A1A81" w:rsidRPr="00140802" w:rsidTr="00140802">
        <w:trPr>
          <w:cantSplit/>
          <w:trHeight w:val="70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солнцем.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Беседа: «Какую пользу приносят солнце, воздух и вода»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«Чей детёныш?», «Кто где живёт», «Ориентируемся в пространстве».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 Чудесная скакалка», «Самолёты», «Бадминтон»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Настей «Когда это бывает»(части суток).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Эксперименты с водой.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Утренняя гимнастика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 с усложнением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Беседы – О пользе и вреде солнечных лучей для здоровья.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.и. «Подбери какое бывает солнце?» (обогащение словаря).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солнцем.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Труд –полив клумб.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П.И.- «День и Ночь», «Солнышко и дождик», «Бадминтон».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Д. и. «Фанты», «1,2,3, быстро принеси», «Какой цифры не стало»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 с усложнением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 за муравейником.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«Для чего нужна зарядка?»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Эстафета «Репка» (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бег вокруг ориентира)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Матвеем и Артёмом  «Сколько было, сколько стало»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 .и. «Найди ,что опишу», «Кто быстрей», «Запомни своё место».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П.и. «Прыжки на одной ноге», «Бег с препятствиями», «Бадминтон»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 с усложнением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тучами.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Беседы – «Как вести себя на солнце» (по безопас. поведению)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  Полиной и Колей отгадывание загадок о лете.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П.и «Отрабатываем прыжки на скакалке», «Цветные автомобили», «Охотник и зайцы».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Д.и. «Художник», «Будь внимателен».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 с усложнением</w:t>
            </w:r>
          </w:p>
        </w:tc>
        <w:tc>
          <w:tcPr>
            <w:tcW w:w="2900" w:type="dxa"/>
            <w:tcBorders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Наблюдение за птицами.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jc w:val="both"/>
              <w:rPr>
                <w:rFonts w:cs="Arial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Вопрос, ответ «Что такое олимпиада?»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Рассматривание картинок «Летние виды спорта»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Д/и «Назови каких ты знаешь насекомых», «Найди пару».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 .и. «К названному дереву беги», «Утро, вечер», «Медведи и пчёлы»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Инд. р. с Егором игра по признакам.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Комплекс №1 с усложнением</w:t>
            </w:r>
          </w:p>
        </w:tc>
      </w:tr>
      <w:tr w:rsidR="007A1A81" w:rsidRPr="00140802" w:rsidTr="00140802">
        <w:trPr>
          <w:trHeight w:val="839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Музыкальный час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Шуточная Олимпиада».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Игровые упражнения: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Прыжки в длину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(самый длинный командный прыжок – победный) 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Стрельба из лука. (метание в горизонтальную цель обыкновенным луком).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Игра- эстафета «Бег на коньках» (коньки заменяются калошами).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Игра – эстафета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«Велогонки»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(велосипед заменит гимнастическая палка).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5. И.М.П. «У кого мяч»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«Мы спортсмены».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Ходьба в колонне по одному, бег в разных направлениях, с перешагивани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ем препятствий. Непрерывный бег 1,5-2 мин.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Игры- упражнения: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 «По местам»;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 «Кто быстрее»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(прыжки на правой и левой ноге)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 Подвижная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«Парный бег»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 И.М.П. «Делай, как, я».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bCs/>
                <w:color w:val="000000"/>
              </w:rPr>
              <w:t>Аппликация «Медаль олимпийца»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Учить составлять изображение из нескольких деталей; самостоятельно определять, что хочется получить в результате. Доводить задуманное до конца. Закреплять приёмы работы с клеем.</w:t>
            </w:r>
          </w:p>
        </w:tc>
        <w:tc>
          <w:tcPr>
            <w:tcW w:w="2900" w:type="dxa"/>
            <w:tcBorders>
              <w:top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Музыкальный час</w:t>
            </w:r>
          </w:p>
        </w:tc>
      </w:tr>
      <w:tr w:rsidR="007A1A81" w:rsidRPr="00140802" w:rsidTr="00140802">
        <w:trPr>
          <w:trHeight w:val="1798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березой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 и: «Море волнуется», «Солнышко и дождик», «Воробушки и автомобили»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Труд: сгребание песка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 : «Да или нет?», «Кто кем будет», «Обед у трёх медведей».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с Артемом и Ваней по вопросам  «Описательный» и «Уточняющий».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«Угадай по описанию», «Говори наоборот», «Вершки и корешки».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Труд: рыхление почвы в клумбах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П. и. «Жуки», «Кто быстрей возьмёт скакалку, «Воробушки и кот».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«Причина –следственная связь».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трудом взрослых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«Кому что нужно для работы», «Сложи квадрат»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  Полив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«Платок», «Перебрось мяч», «Спящая лиса»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 с Кристиной и Ксенией  по развитию речи «Найди точное слово».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  катание на самокате.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водой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«Тонут – плавают», «Найди и назови», «Опиши, что находится вокруг» Труд . Дети моют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«Море волнуется», «Добеги до флажка», «Прятки».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 с Егором и Кириллом игра «Да – нет» линейная.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  <w:tc>
          <w:tcPr>
            <w:tcW w:w="2900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изменениями в природе.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«Звукоподражание», «Фанты», «Кто найдёт, пусть возьмёт».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Сбор игрушек.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 . «Жуки», «Хищник в море», «Школа мяча».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 р. с Юлей по развитию речи «Это правда или нет?».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Солнечные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Воздушные ванны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тропе здоровья</w:t>
            </w:r>
          </w:p>
        </w:tc>
      </w:tr>
      <w:tr w:rsidR="007A1A81" w:rsidRPr="00140802" w:rsidTr="00140802">
        <w:trPr>
          <w:trHeight w:val="84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ОЗОЖ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544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8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835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900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Досуг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работа (аппликация) «Разноцветные бабочки»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«Малые олимпийские игры»  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дорогам любимых сказок «Три медведя» - кукольный театр.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 «Футбол»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игры «Бадминтон».</w:t>
            </w:r>
          </w:p>
        </w:tc>
        <w:tc>
          <w:tcPr>
            <w:tcW w:w="2900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Музыкально-спортивное развлечение «Солнце, воздух и вода –наши лучшие друзья».</w:t>
            </w:r>
          </w:p>
        </w:tc>
      </w:tr>
      <w:tr w:rsidR="007A1A81" w:rsidRPr="00140802" w:rsidTr="00140802">
        <w:trPr>
          <w:trHeight w:val="22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3261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Наблюдение за березой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 и: «Море волнуется», «Солнышко и дождик», «Воробушки и автомобили»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Труд: сгребание песка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 .и : «Да или нет?», «Кто кем будет», «Обед у трёх медведей».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Инд.р.  с Артемом и Полиной </w:t>
            </w: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Д/И «Кто живёт в лесу»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насекомыми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Д.и. «Угадай по описанию», «Говори наоборот», «Вершки и корешки».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Труд: рыхление почвы в клумбах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П. и. «Жуки», «Кто быстрей возьмёт скакалку, «Воробушки и кот».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игра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«Причина –следственная связь».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трудом взрослых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«Кому что нужно для работы», «Сложи квадрат»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  Полив растений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П.и. «Платок», «Перебрось мяч», «Спящая лиса»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Инд.р.  с Кристиной и Ксенией по развитию речи «Найди точное слово».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Спортивные игры катание на самокате.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водой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.и. «Тонут – плавают», «Найди и назови», «Опиши, что находится вокрг»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 . Дети моют игрушки.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 «Море волнуется», «Добеги до флажка», «Прятки».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Инд. р. с Егором и Иваном игра «Да – нет» линейная.</w:t>
            </w:r>
          </w:p>
        </w:tc>
        <w:tc>
          <w:tcPr>
            <w:tcW w:w="2900" w:type="dxa"/>
            <w:tcBorders>
              <w:top w:val="nil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Наблюдение за изменениями в природе.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 и. «Звукоподражание», «Фанты», «Кто найдёт, пусть возьмёт».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Труд. Сбор  игрушек.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 . «Жуки», «Хищник в море», «Школа мяча». 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Инд. р.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развитию речи «Это правда или нет?».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(наборы для игр с песком, машинки, скакалки)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815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ВЕЧЕР</w:t>
            </w:r>
          </w:p>
        </w:tc>
        <w:tc>
          <w:tcPr>
            <w:tcW w:w="3261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ассматривание энциклопедий о животных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загадок, стихов о солнце,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Продуктивная деятельность: игрушки из бумаги.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С/р. и. «Детский сад», «Дочки-матери»,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Труд.д. «  Полив цветов»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П/и «Попади в обруч»,  «Найди свой цвет», «Баскетбол»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Д.и. «Цветик -семицветик», «Собери картину».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Инд.р.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игра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«Кому .что надо»(профессии)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Чтение «У солнышка в гостях» (сказка)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С/р: «Детский сад».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– «Солнечный денек!»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Игры с песком 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Труд; полив цветов на клумбе.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 .и.«Попади в ворота», «Палочка – выручалочка», «Кто быстрее».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Опытническая работа (какие условия нужны цветам)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Инд.р.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подгруппой детей  печатный материал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Чтение стихов, рассказов Бианки, Пришвина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С.р. «Строители»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Рисование :«Краски лета» мелками на асфальте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Математические д.и. «Выбери картинку»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(соотнести число и картинку)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Инд .р.  с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подгруппой детей 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словесная игра «Доскажи словечко».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П.и. «Карусели», «Добеги до флажка», «Прятки»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Д.и. «Найди игрока», «Съедобное – не съедобное»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Чтение «У солнышка в гостях» (сказка)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Уроки Айболита «Осторожно солнце!»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Рассматривание альбомов «Художнки мира»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С/р «Мы идём на день рожденье»,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 .И. «Кому. что надо», «На что похож»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П.И. «Солнечные монетки» (эстафета), «Классики»</w:t>
            </w:r>
          </w:p>
          <w:p w:rsidR="007A1A81" w:rsidRPr="00140802" w:rsidRDefault="007A1A81" w:rsidP="00140802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00" w:type="dxa"/>
            <w:tcBorders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Наблюдение за солнцем в полдень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стихотворения Н.Сурикова «Лето».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П/и: «Чье звено быстрее соберется?», «Охотник и зайцы» , «Баба Яга».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Д. игр. «Какое бывает солнце?», «Какое время года», «Чего не хватает»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С.р. и. «Семья».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Опыты «Вода не имеет формы».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</w:rPr>
              <w:t>Инд. р. с Иваном проговариваем скороговорки.</w:t>
            </w:r>
          </w:p>
        </w:tc>
      </w:tr>
      <w:tr w:rsidR="007A1A81" w:rsidRPr="00140802" w:rsidTr="00140802">
        <w:trPr>
          <w:trHeight w:val="166"/>
        </w:trPr>
        <w:tc>
          <w:tcPr>
            <w:tcW w:w="15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</w:tc>
      </w:tr>
      <w:tr w:rsidR="007A1A81" w:rsidRPr="00140802" w:rsidTr="00140802">
        <w:trPr>
          <w:trHeight w:val="405"/>
        </w:trPr>
        <w:tc>
          <w:tcPr>
            <w:tcW w:w="15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1.«Игры на свежем воздухе».</w:t>
            </w:r>
          </w:p>
        </w:tc>
      </w:tr>
      <w:tr w:rsidR="007A1A81" w:rsidRPr="00140802" w:rsidTr="00140802">
        <w:trPr>
          <w:trHeight w:val="395"/>
        </w:trPr>
        <w:tc>
          <w:tcPr>
            <w:tcW w:w="159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2.Индивидуальные беседы «Спортивная обувь»</w:t>
            </w:r>
          </w:p>
        </w:tc>
      </w:tr>
      <w:tr w:rsidR="007A1A81" w:rsidRPr="00140802" w:rsidTr="00140802">
        <w:trPr>
          <w:trHeight w:val="194"/>
        </w:trPr>
        <w:tc>
          <w:tcPr>
            <w:tcW w:w="1594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3.Папка-передвижка «Следим за осанкой»</w:t>
            </w:r>
          </w:p>
        </w:tc>
      </w:tr>
    </w:tbl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CE409C" w:rsidRDefault="007A1A81" w:rsidP="000507DB">
      <w:pPr>
        <w:spacing w:after="0"/>
        <w:rPr>
          <w:rFonts w:ascii="Times New Roman" w:hAnsi="Times New Roman"/>
          <w:b/>
          <w:sz w:val="24"/>
          <w:szCs w:val="24"/>
        </w:rPr>
      </w:pPr>
      <w:r w:rsidRPr="00CE7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3 неделя 17-21августа </w:t>
      </w:r>
      <w:r w:rsidRPr="00CE7F3D"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hAnsi="Times New Roman"/>
          <w:b/>
          <w:sz w:val="24"/>
          <w:szCs w:val="24"/>
        </w:rPr>
        <w:t xml:space="preserve">ЕМА НЕДЕЛИ: </w:t>
      </w:r>
      <w:r w:rsidRPr="00CE409C">
        <w:rPr>
          <w:rFonts w:ascii="Times New Roman" w:hAnsi="Times New Roman"/>
          <w:b/>
          <w:sz w:val="24"/>
          <w:szCs w:val="24"/>
        </w:rPr>
        <w:t>«Неделя безопасности»</w:t>
      </w:r>
    </w:p>
    <w:p w:rsidR="007A1A81" w:rsidRPr="00CE7F3D" w:rsidRDefault="007A1A81" w:rsidP="000507DB">
      <w:pPr>
        <w:spacing w:after="0"/>
        <w:rPr>
          <w:rFonts w:ascii="Times New Roman" w:hAnsi="Times New Roman"/>
          <w:sz w:val="24"/>
          <w:szCs w:val="24"/>
        </w:rPr>
      </w:pPr>
      <w:r w:rsidRPr="00CE7F3D">
        <w:rPr>
          <w:rFonts w:ascii="Times New Roman" w:hAnsi="Times New Roman"/>
          <w:b/>
          <w:sz w:val="24"/>
          <w:szCs w:val="24"/>
        </w:rPr>
        <w:t>ЦЕЛЬ:</w:t>
      </w:r>
      <w:r w:rsidRPr="00CE7F3D">
        <w:rPr>
          <w:rFonts w:ascii="Times New Roman" w:hAnsi="Times New Roman"/>
          <w:sz w:val="24"/>
          <w:szCs w:val="24"/>
        </w:rPr>
        <w:t xml:space="preserve"> Продолжать учить элементарным основам безопасности жизнедеятельности на улице, дома и на природе.</w:t>
      </w:r>
    </w:p>
    <w:p w:rsidR="007A1A81" w:rsidRPr="00CE7F3D" w:rsidRDefault="007A1A81" w:rsidP="000507DB">
      <w:pPr>
        <w:spacing w:after="0"/>
        <w:rPr>
          <w:rFonts w:ascii="Times New Roman" w:hAnsi="Times New Roman"/>
          <w:b/>
          <w:sz w:val="24"/>
          <w:szCs w:val="24"/>
        </w:rPr>
      </w:pPr>
      <w:r w:rsidRPr="00CE7F3D">
        <w:rPr>
          <w:rFonts w:ascii="Times New Roman" w:hAnsi="Times New Roman"/>
          <w:b/>
          <w:sz w:val="24"/>
          <w:szCs w:val="24"/>
        </w:rPr>
        <w:t>ЗАДАЧИ:</w:t>
      </w:r>
      <w:r w:rsidRPr="00CE7F3D">
        <w:rPr>
          <w:rFonts w:ascii="Times New Roman" w:hAnsi="Times New Roman"/>
          <w:sz w:val="24"/>
          <w:szCs w:val="24"/>
        </w:rPr>
        <w:t xml:space="preserve"> Закреплять умение в случае необходимости набрать телефонный номер пожарной службы, полиции и «скорой помощи».</w:t>
      </w: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2"/>
        <w:gridCol w:w="2364"/>
        <w:gridCol w:w="425"/>
        <w:gridCol w:w="3261"/>
        <w:gridCol w:w="3402"/>
        <w:gridCol w:w="3118"/>
        <w:gridCol w:w="3119"/>
      </w:tblGrid>
      <w:tr w:rsidR="007A1A81" w:rsidRPr="00140802" w:rsidTr="00140802">
        <w:tc>
          <w:tcPr>
            <w:tcW w:w="47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4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17.08</w:t>
            </w:r>
          </w:p>
        </w:tc>
        <w:tc>
          <w:tcPr>
            <w:tcW w:w="3686" w:type="dxa"/>
            <w:gridSpan w:val="2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18.08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19.08</w:t>
            </w:r>
          </w:p>
        </w:tc>
        <w:tc>
          <w:tcPr>
            <w:tcW w:w="3118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20.08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21.08</w:t>
            </w:r>
          </w:p>
        </w:tc>
      </w:tr>
      <w:tr w:rsidR="007A1A81" w:rsidRPr="00140802" w:rsidTr="00140802"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дождём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«Чем опасен огонь».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«Потуши пожар», «Третий лишний», «Цепи».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«Пожарная команда».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«Угадай по описанию, «Угадай где спрятано».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 (изготовление атрибутов к с/р играм).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цветами в клумбе»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«Правила поведения на воде».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«Третий лишний», «Догонялки», «Прятки»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(тонет - не тонет). 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«Опиши, я отгадаю».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Словесная игра «Доскажи словечко».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развитию речи. Повтори скороговорку.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(Рита, Егор)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№1)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насекомыми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Беседа: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 ОБЖ «Если тебя зовёт незнакомый человек».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«Найди где спрятано», «Назови предметы похожие по форме»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«Чем похожи, а чем отличаются?», «Футбол», «Прятки»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Игра-забава «Поймай солнечного зайчика».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ИЗО. Рисуем Пожарная безопасность.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движением пешеходов.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 «Безопасное поведение на улице».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П/и «Светофор», «Таксисты»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по безопасности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  «Говорящие знаки».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«Найди одинаковые фигуры» с Иваном, Глебом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Наблюдение за собакой.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Беседа: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«Теперь мы знаем всё друзья. Что делать можно, что нельзя».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Экскурсия к дорожным знакам.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 «Догони свою пару», «Третий лишний»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  «Можно- нельзя», «Светофор»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Рассматривание плакатов по безопасности дорожного движения.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развитию речи. Придумай историю «В гостях у друга»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(Матвей, Оля).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rPr>
          <w:trHeight w:val="447"/>
        </w:trPr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1. Игра «Слушай сигнал» - ходьба в колонне по одному, на сигнал: «Бабочки»- остановиться, помахать руками как крылышками, продолжить ходьбу, бег врассыпную.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2. Игровые упражнения «Кто дальше» - прыжки в длину с места.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3. «Пройди – не упади» - ходьба по бревну приставным шагом, руки на пояс.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4. Подвижная игра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«Автомобили».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5. И.М.П. «Узнай по голосу».</w:t>
            </w: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Спортивное соревнование «Ловишки парами», «Ловишки-перебежки», «Ловишки на одной ноге»,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Рисование «Флаг России»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Цель: продолжать знакомить детей с символикой России.</w:t>
            </w: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</w:tc>
      </w:tr>
      <w:tr w:rsidR="007A1A81" w:rsidRPr="00140802" w:rsidTr="00140802"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птицами.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«Звукоподражание», «Съедобное несъедобное»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 Подмести на веранде.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 «Веселый воробей», «Цепи», «Третий лишний»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Прыжки через скакалку, резинку.(Максим)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(песочные наборы, мячи)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небом и облаками.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«Скажи ласково», «Назови синонимы»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Трудовая деятельность. Сбор крупного мусора на участке.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«Попади в круг», «Вышибалы», «Догони»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 мячи, обручи, скакалки, песочные наборы)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муравьями.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«Угадай по описанию», «Найди одинаковые предметы по форме»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Рыхление и полив  огорода.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 «Шалтай - Болтай», «Птицы в клетке», «Цепи»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Развитие движений. Прыжки через скакалку. (девочки)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(обручи, скакалки, песочные наборы)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тополем.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Дидактическая игра «Дерево – это…»,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 Доскажи предложение»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Уборка на экологической тропе.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«Круговорот», «Холодно — горячо».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Развитие движений. Катание на велосипедах.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детей.(кегли, машинки, песочные наборы).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Наблюдение за насекомыми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«Мяч бросай, фрукт четко называй».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Собрать выносной материал.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игры. «Не сбивай и поймай», «Поймай комара».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 развитие движений. Передача мяча друг другу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(песочные наборы, мячи, обручи, скакалки)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</w:tr>
      <w:tr w:rsidR="007A1A81" w:rsidRPr="00140802" w:rsidTr="00140802"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rPr>
          <w:trHeight w:val="707"/>
        </w:trPr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Творческий час. Тема: «Светофор» (аппликация).</w:t>
            </w: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«Музыкальная шкатулка»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(прослушивание музыкальных произведений).</w:t>
            </w: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Развлечение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Прослушивание  музыкальных композиций  детские песни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Театрализованная деятельность.</w:t>
            </w: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Праздник, посвящённый  Дню Флага России</w:t>
            </w:r>
          </w:p>
        </w:tc>
      </w:tr>
      <w:tr w:rsidR="007A1A81" w:rsidRPr="00140802" w:rsidTr="00140802"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птицами.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«Звукоподражание», «Съедобное-несъедобное»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 Подмести на веранде.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Подвижная игра «Веселый воробей», «Цепи», «Третий лишний»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Прыжки через скакалку, резинку.(Оля)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(песочные наборы, мячи)</w:t>
            </w: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небом и облаками.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«Скажи ласково», «Назови синонимы»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Трудовая деятельность. Сбор крупного мусора на участке.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«Попади в круг», «Вышибалы», «Догони»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 мячи, обручи, скакалки, песочные наборы)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муравьями.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«Угадай по описанию», «Найди одинаковые предметы по форме»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Рыхление и полив  огорода.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 «Шалтай - Болтай», «Птицы в клетке», «Цепи»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Развитие движений. Прыжки через скакалку. (Коля, Матвей).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 (обручи, скакалки, песочные наборы)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тополем.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Дидактическая игра «Дерево – это…»,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«Доскажи предложение»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Уборка на экологической тропе.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«Круговорот», «Холодно — горячо».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Развитие движений. Катание на велосипедах. (Егор, Глеб).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детей.(кегли, машинки, песочные наборы).</w:t>
            </w: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Наблюдение за насекомыми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«Мяч бросай, фрукт четко называй».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Трудовая деятельность.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Собрать выносной материал.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игры. «Не сбивай и поймай», «Поймай комара».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 развитие движений. Передача мяча друг другу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 песочные наборы, мячи, обручи, скакалки)</w:t>
            </w:r>
          </w:p>
        </w:tc>
      </w:tr>
      <w:tr w:rsidR="007A1A81" w:rsidRPr="00140802" w:rsidTr="00140802">
        <w:tc>
          <w:tcPr>
            <w:tcW w:w="47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9" w:type="dxa"/>
            <w:gridSpan w:val="2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Д/игра «Из чего состоит предмет?»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«Писатели нашего края».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Предварительная работа к игре «Спасатели»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Инд.работа по изобразительному искусству на свободную тему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 худ.Лит.: Л.Толстой «Пожарные собаки».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«Кто больше назовет».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Строительные игры: коллективная постройка «Многоэтаж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 xml:space="preserve">ный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 xml:space="preserve">многоподъездный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дом».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литературой: С. Маршак «Рассказ о неизвестном герое».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Работа в уголке сенсорного </w:t>
            </w:r>
            <w:r w:rsidRPr="00140802">
              <w:rPr>
                <w:rFonts w:ascii="Times New Roman" w:hAnsi="Times New Roman"/>
                <w:bCs/>
                <w:sz w:val="24"/>
                <w:szCs w:val="24"/>
              </w:rPr>
              <w:t>воспитания. Шнуровка.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игра «Разноцветный сундучок».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«Откуда хлеб пришел?»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Сюжетно-ролевая игра «Путешествие»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Индивидуальная работа по развитию речи. Доскажи словечко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Чтение волшебных сказок.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Физического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воспитания.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  игра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«Часть и целое».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Беседа на тему «Сила - не право».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изобразительным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искусством: рассматри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вание картины    В.М. Васнецова «Алёнушка».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 с художественной литературой: «Кошкин дом».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Рисование «Я по улице иду»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Дидактическая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Игра «Определи соседнюю».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в уголке книги: декламация отрывков из стихотворе</w:t>
            </w:r>
            <w:r w:rsidRPr="00140802">
              <w:rPr>
                <w:rFonts w:ascii="Times New Roman" w:hAnsi="Times New Roman"/>
                <w:sz w:val="24"/>
                <w:szCs w:val="24"/>
              </w:rPr>
              <w:softHyphen/>
              <w:t>ния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К. Чуковского «Телефон».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Ознакомление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 художественной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литературой: Рассказы о животных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по развитию речи. Скороговорки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16161" w:type="dxa"/>
            <w:gridSpan w:val="7"/>
          </w:tcPr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1.Консультация на тему: «Внимание, солнце!».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2.Информационный листок «Мы отдыхаем на природе».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3.Беседа «Переходим улицу!».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4.Папка – передвижка «Эти правила должен знать каждый».</w:t>
            </w:r>
          </w:p>
          <w:p w:rsidR="007A1A81" w:rsidRPr="00140802" w:rsidRDefault="007A1A81" w:rsidP="0013098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A81" w:rsidRPr="0013098D" w:rsidRDefault="007A1A81" w:rsidP="0013098D">
      <w:pPr>
        <w:pStyle w:val="NoSpacing"/>
        <w:rPr>
          <w:rFonts w:ascii="Times New Roman" w:hAnsi="Times New Roman"/>
          <w:sz w:val="24"/>
          <w:szCs w:val="24"/>
        </w:rPr>
      </w:pPr>
    </w:p>
    <w:p w:rsidR="007A1A81" w:rsidRPr="000507DB" w:rsidRDefault="007A1A81" w:rsidP="000507D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DF12CB" w:rsidRDefault="007A1A81" w:rsidP="00484EC2">
      <w:pPr>
        <w:rPr>
          <w:rFonts w:ascii="Times New Roman" w:hAnsi="Times New Roman"/>
          <w:b/>
          <w:sz w:val="24"/>
          <w:szCs w:val="24"/>
        </w:rPr>
      </w:pPr>
    </w:p>
    <w:p w:rsidR="007A1A81" w:rsidRPr="0047733E" w:rsidRDefault="007A1A81" w:rsidP="004773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1A81" w:rsidRPr="0047733E" w:rsidRDefault="007A1A81" w:rsidP="004773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1A81" w:rsidRPr="0047733E" w:rsidRDefault="007A1A81" w:rsidP="0047733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A1A81" w:rsidRPr="00CE7F3D" w:rsidRDefault="007A1A81" w:rsidP="0019615F">
      <w:pPr>
        <w:rPr>
          <w:rFonts w:ascii="Times New Roman" w:hAnsi="Times New Roman"/>
          <w:sz w:val="24"/>
          <w:szCs w:val="24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DB6C4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DB6C4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DB6C4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Default="007A1A81" w:rsidP="00DB6C4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A1A81" w:rsidRPr="00CE409C" w:rsidRDefault="007A1A81" w:rsidP="00DB6C4A">
      <w:pPr>
        <w:spacing w:after="0"/>
        <w:rPr>
          <w:rFonts w:ascii="Times New Roman" w:hAnsi="Times New Roman"/>
          <w:b/>
          <w:sz w:val="24"/>
          <w:szCs w:val="24"/>
        </w:rPr>
      </w:pPr>
      <w:r w:rsidRPr="00DB6C4A">
        <w:rPr>
          <w:rFonts w:ascii="Times New Roman" w:hAnsi="Times New Roman"/>
          <w:b/>
          <w:sz w:val="24"/>
          <w:szCs w:val="24"/>
        </w:rPr>
        <w:t>4 неделя 24-28 августа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CE7F3D">
        <w:rPr>
          <w:rFonts w:ascii="Times New Roman" w:hAnsi="Times New Roman"/>
          <w:b/>
          <w:sz w:val="24"/>
          <w:szCs w:val="24"/>
        </w:rPr>
        <w:t xml:space="preserve">ТЕМА </w:t>
      </w:r>
      <w:r>
        <w:rPr>
          <w:rFonts w:ascii="Times New Roman" w:hAnsi="Times New Roman"/>
          <w:b/>
          <w:sz w:val="24"/>
          <w:szCs w:val="24"/>
        </w:rPr>
        <w:t xml:space="preserve">НЕДЕЛИ: </w:t>
      </w:r>
      <w:r w:rsidRPr="00CE409C">
        <w:rPr>
          <w:rFonts w:ascii="Times New Roman" w:hAnsi="Times New Roman"/>
          <w:b/>
          <w:sz w:val="24"/>
          <w:szCs w:val="24"/>
        </w:rPr>
        <w:t>«Что нам лето принесло?».</w:t>
      </w:r>
    </w:p>
    <w:p w:rsidR="007A1A81" w:rsidRPr="00CE7F3D" w:rsidRDefault="007A1A81" w:rsidP="00DB6C4A">
      <w:pPr>
        <w:spacing w:after="0"/>
        <w:rPr>
          <w:rFonts w:ascii="Times New Roman" w:hAnsi="Times New Roman"/>
          <w:sz w:val="24"/>
          <w:szCs w:val="24"/>
        </w:rPr>
      </w:pPr>
      <w:r w:rsidRPr="00CE7F3D">
        <w:rPr>
          <w:rFonts w:ascii="Times New Roman" w:hAnsi="Times New Roman"/>
          <w:b/>
          <w:sz w:val="24"/>
          <w:szCs w:val="24"/>
        </w:rPr>
        <w:t xml:space="preserve">ЦЕЛЬ: </w:t>
      </w:r>
      <w:r w:rsidRPr="00CE7F3D">
        <w:rPr>
          <w:rFonts w:ascii="Times New Roman" w:hAnsi="Times New Roman"/>
          <w:sz w:val="24"/>
          <w:szCs w:val="24"/>
        </w:rPr>
        <w:t>Вызвать у детей эмоциональный отклик от отдыха летом.</w:t>
      </w:r>
    </w:p>
    <w:p w:rsidR="007A1A81" w:rsidRPr="00CE7F3D" w:rsidRDefault="007A1A81" w:rsidP="00DB6C4A">
      <w:pPr>
        <w:spacing w:after="0"/>
        <w:rPr>
          <w:rFonts w:ascii="Times New Roman" w:hAnsi="Times New Roman"/>
          <w:sz w:val="24"/>
          <w:szCs w:val="24"/>
        </w:rPr>
      </w:pPr>
      <w:r w:rsidRPr="00CE7F3D">
        <w:rPr>
          <w:rFonts w:ascii="Times New Roman" w:hAnsi="Times New Roman"/>
          <w:b/>
          <w:sz w:val="24"/>
          <w:szCs w:val="24"/>
        </w:rPr>
        <w:t xml:space="preserve">ЗАДАЧИ: </w:t>
      </w:r>
      <w:r w:rsidRPr="00CE7F3D">
        <w:rPr>
          <w:rFonts w:ascii="Times New Roman" w:hAnsi="Times New Roman"/>
          <w:sz w:val="24"/>
          <w:szCs w:val="24"/>
        </w:rPr>
        <w:t>Развивать у детей умение рассказывать, делиться своими впечатлениями.</w:t>
      </w:r>
    </w:p>
    <w:tbl>
      <w:tblPr>
        <w:tblW w:w="1601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2835"/>
        <w:gridCol w:w="3402"/>
        <w:gridCol w:w="2977"/>
        <w:gridCol w:w="3260"/>
        <w:gridCol w:w="3119"/>
      </w:tblGrid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Понедельник 24.08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Вторник 25.08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Среда 26.08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Четверг 27.08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/>
                <w:sz w:val="24"/>
                <w:szCs w:val="24"/>
              </w:rPr>
              <w:t>Пятница 28.08</w:t>
            </w:r>
          </w:p>
        </w:tc>
      </w:tr>
      <w:tr w:rsidR="007A1A81" w:rsidRPr="00140802" w:rsidTr="00140802">
        <w:trPr>
          <w:trHeight w:val="1264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День исполнения желаний.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ветром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 с детьми «Мое сокровенное желание». Дидактическая игра «Назови лиственные деревья», «Найди по хлопкам предмет»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игры: Игра-забава «Поймай солнечного зайчика», «Забрось в кольцо мяч», «Третий лишний»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ФЭМП назови части суток (Глеб).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День любителей природы.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небом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«Что нам лето принесло?».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Чтение: Е .Благинина «Одуванчик».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«Значение воды в жизни растений».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«Раз, два, три – беги!», «Кто самый меткий».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Дидактическая игра «Описание мебели по признакам», «Назови предметы одной формы»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по развитию речи.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Разучивание считалочек (Иван, Юлиана)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День радуги.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Наблюдение за растениями в огороде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Беседа «Что такое радуга?»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Чтение: И.Соколов-Микитов «Радуга».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 («Книжкина больница» ремонт книг).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«Найди по описанию», игра с кругами Луллия «Детёныши домашних животных»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«Жмурки», «Третий лишний»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ФКГН Сервировка стола. (Рита).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День цветов.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дождём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«Зачем люди сажают цветы?» Чтение: М. Пришвин «Золотой луг», А. Толстой «Колокольчики».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Трудовая деятельность (пересадка комнатных растений).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«Назови цветы, которые знаешь», «Какого цвета цветок».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«Садовник и цветы», «Футбол», «Птицы в клетке»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по развитию речи. «Описание животных по признакам»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(Иван, Егор).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День прощания с летом.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насекомыми на участке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Беседа: Какой урожай нам принесло лето?» «Что Вам больше всего запомнилось этим летом?»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Заучивание стихотворения «Солнышко светит» (Арина, Анна)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«причинно-следственные связи», «Назови противоположные по смыслу слова»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П/и: «Попади в обруч», «Выше ножки от земли».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Настольно-печатные игры с кубиком, пазлы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Утренняя гимнастика (комплекс №2)</w:t>
            </w:r>
          </w:p>
        </w:tc>
      </w:tr>
      <w:tr w:rsidR="007A1A81" w:rsidRPr="00140802" w:rsidTr="00140802">
        <w:trPr>
          <w:trHeight w:val="447"/>
        </w:trPr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«Хочу стать ловким»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1.Построение в шеренгу, перестроение в колонну; 2.Ходьба и медленный бег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3. Бег по «кочкам»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0802">
              <w:rPr>
                <w:color w:val="000000"/>
              </w:rPr>
              <w:t>4. Стоя к дереву лицом, руками дотягиваться по стволу дерева как можно выше поднимаясь на носки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(3-4 раза)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5.Тоже стоя спиной к дереву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6.И/упр. «Успей собрать шишки»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7. И/упр. «Не задень мяч»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8. П/и «Ловишки с приседанием»</w:t>
            </w:r>
          </w:p>
          <w:p w:rsidR="007A1A81" w:rsidRPr="00140802" w:rsidRDefault="007A1A81" w:rsidP="0014080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40802">
              <w:rPr>
                <w:color w:val="000000"/>
              </w:rPr>
              <w:t>8.Ходьба и бег в сторону детского сада в чередовании с бегом по «кочкам».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Verdana" w:hAnsi="Verdana"/>
                <w:color w:val="303F50"/>
                <w:sz w:val="21"/>
                <w:szCs w:val="21"/>
                <w:lang w:eastAsia="ru-RU"/>
              </w:rPr>
              <w:t>«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Весёлая скакалка».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Ходьба в колонне по одному,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 носках, на внешней и вну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softHyphen/>
              <w:t>тренней стороне стопы с сохранением правильной осанки. Легкий бег, бег «змейкой», в разных направлениях. Обычная ходьба.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ОРУ со скакалкой.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Игровые упражнения: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прыжки через длинную скакалку, неподвижную и качающуюся, через короткую скакалку, вращая её вперёд и назад.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Подвижна игра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«Удочка»; Сделай фигуру (дети придумывают сами фигуры со скакалкой.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Ходьба в колонне по одному.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hd w:val="clear" w:color="auto" w:fill="FFFFFF"/>
              <w:spacing w:after="0" w:line="240" w:lineRule="auto"/>
              <w:ind w:right="-140"/>
              <w:rPr>
                <w:color w:val="000000"/>
                <w:lang w:eastAsia="ru-RU"/>
              </w:rPr>
            </w:pP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Рисование "Летнее настроение"</w:t>
            </w:r>
          </w:p>
          <w:p w:rsidR="007A1A81" w:rsidRPr="00140802" w:rsidRDefault="007A1A81" w:rsidP="00140802">
            <w:pPr>
              <w:shd w:val="clear" w:color="auto" w:fill="FFFFFF"/>
              <w:spacing w:after="0" w:line="240" w:lineRule="auto"/>
              <w:ind w:right="-140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14080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14080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учить детей рисовать летнюю композицию, развивать воображение.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По плану музыкального руководителя.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жуками.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«Угадай по описанию», «Назови деревья на участке»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Посадка семян двулетних растений.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«Футбол», «Цепи»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«Змейка».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 Индивидуальная работа с подгруппой детей «Веселые прыжки», </w:t>
            </w: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трудом взрослых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Дидактические игры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«Кому что нужно для работы», «Кто больше назовет действий».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  Полить растения.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«Платок», «Цепи», «Выши ноги от земли».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работа. Отбивать мяч от земли.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 Артём, Алексей).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(кегли, мячи,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водой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Дидактические игры «Тонут – плавают»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«Какая вода?».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Дети моют все игрушки (которые поддаются обработке) и раскладывают их сушиться на траве.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«Море волнуется», «Третий лишний»,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Индивидуальная работа. По развитию движений  Прыжки в высоту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(песочные наборы, кегли, машинки, мячи).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 погодой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Дидактическая игра «Чудесный мешочек»,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Уборка игрушек.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«Третий лишний», «Птицы в клетке», «Футбол»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«Индивидуальная работа. Ходьба с наклонами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детей.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(кольцеброс, мячи, песочные наборы, карандаши, раскраски).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солнцем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«Составь предложение», «Угадай по голосу»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Трудовая деятельность. Сбор природного материала.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 «Вышибало», «Попади мячом в кольцо», «Прятки» «Индивидуальная работа Развитие движений.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Подбросить и поймать мяч.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детей. 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 деятельность детей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(мячи, машинки,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босохождение, хождение по тропе здоровья, дозированные солнечные и воздушные ванны.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Закаливающие процедуры: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Гимнастика пробуждения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Хождение по дорожке здоровья (коврики разной фактуры)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Умывание после сна.</w:t>
            </w: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Выполнение заданий на развитие инициативы и воображения у детей.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Мини-концерт.</w:t>
            </w: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Детская дискотека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«Музыкальная шкатулка»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 xml:space="preserve"> (прослушивание музыкальных произведений).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Праздник "До свиданья, лето красное"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П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жуками.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игра. «Угадай по описанию», «Назови деревья на участке»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Посадка семян двулетних растений.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Подвижные игры. «Футбол», «Цепи»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«Змейка».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 Индивидуальная работа «Веселые прыжки». (Иван, Егор).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детей.(обручи, скакалки, песочные наборы</w:t>
            </w: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трудом взрослых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Дидактические игры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«Кому что нужно для работы», «Кто больше назовет действий» 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  Полить растения.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«Платок», «Цепи», «Выши ноги от земли».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работа. Отбивать мяч от земли.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( Павел).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(кегли, мячи, песочные наборы)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водой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Дидактические игры «Тонут – плавают», «Какая вода?».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Дети моют все игрушки (которые поддаются обработке) и раскладывают их сушиться на траве.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 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«Море волнуется», «Третий лишний», «Футбол»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Индивидуальная работа. По развитию движений  Прыжки в высоту (Матвей)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(песочные наборы, кегли, машинки, мячи).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Наблюдение </w:t>
            </w:r>
            <w:r w:rsidRPr="001408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 погодой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«Чудесный мешочек», «Причинно-следственные связи»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Уборка игрушек.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 «Третий лишний», «Птицы в клетке», «Футбол»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«Индивидуальная работа. Ходьба с наклонами с </w:t>
            </w:r>
            <w:r w:rsidRPr="0014080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подгруппой детей 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Самостоятельная  деятельность детей (кольцеброс, мячи, песочные наборы, карандаши, раскраски).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Наблюдение за солнцем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Дидактическая игра «Составь предложение», «Угадай по голосу»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Трудовая деятельность. Сбор природного материала. 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Подвижная игра «Вышибало», «Попади мячом в кольцо», «Прятки» «Индивидуальная работа Развитие движений.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Подбросить и поймать мяч. (Иван).</w:t>
            </w: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140802">
              <w:rPr>
                <w:rFonts w:ascii="Times New Roman" w:hAnsi="Times New Roman"/>
                <w:sz w:val="24"/>
                <w:szCs w:val="24"/>
              </w:rPr>
              <w:t xml:space="preserve">Самостоятельная  деятельность детей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( мячи, машинки, песочные наборы).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A81" w:rsidRPr="00140802" w:rsidTr="00140802">
        <w:tc>
          <w:tcPr>
            <w:tcW w:w="426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Продуктивная деятельность (рисование «Чего я больше всего хочу»). П/и «Хитрая лиса», «Скакалка», «Найди и промолчи».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«Тише - громче», «Что бывает круглым?».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худ.литературой: Г.Х. Андерсен «Огниво».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Заучивание стихотворения Серова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«Ромашка».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Уроки Айболита беседа с детьми «Какие витамины вы знаете».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деятельность: бусы из соленого теста.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«Опиши предмет», «Испорченный телефон».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худ.литературой : Шарль Перро «Золушка».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«Мы идём на день рожденье к другу», «Магазин игрушек».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Самостоятельная деятельность игры в игровых уголках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Уроки Айболита «Что делать, если ты поранился?»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(вспомнить свойства песка).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«Угадай кого не стало».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Ознакомление с худ.литературой : Шарль Перро «Золушка».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С/р игра «Семья»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Продуктивная деятельность: «Радуга-дуга» (рисование пластилином).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Настольно-печатные игры (пазлы, домино)</w:t>
            </w:r>
          </w:p>
        </w:tc>
        <w:tc>
          <w:tcPr>
            <w:tcW w:w="3260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Опыт (какие условия нужны цветам)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Продуктивная деятельность (лепка из пластилина «Дары лета»).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 «Назови цветы, которые знаешь».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с худ.литературой: Шарль Перро « Спящая красавица».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С\р игра «Семья»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Индивидуальная работа игра «причинно-следственные связи» (Матвей, Коля)</w:t>
            </w:r>
          </w:p>
        </w:tc>
        <w:tc>
          <w:tcPr>
            <w:tcW w:w="3119" w:type="dxa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Уроки Айболита «Как уберечься от порезов».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деятельность (уборка игрушек).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Д/и: «Кто позвал», «Вершки-корешки».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с худ.литературой : Шарль Перро « Спящая красавица». 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Театрализованная деятельность «Маша и медведь».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игра с кругами Луллия «Столовая посуда»</w:t>
            </w:r>
          </w:p>
        </w:tc>
      </w:tr>
      <w:tr w:rsidR="007A1A81" w:rsidRPr="00140802" w:rsidTr="00140802">
        <w:tc>
          <w:tcPr>
            <w:tcW w:w="16019" w:type="dxa"/>
            <w:gridSpan w:val="6"/>
          </w:tcPr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</w:rPr>
              <w:t>Работа с родителями.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1.Беседа «Учите детей этике».</w:t>
            </w:r>
          </w:p>
          <w:p w:rsidR="007A1A81" w:rsidRPr="00140802" w:rsidRDefault="007A1A81" w:rsidP="001408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802">
              <w:rPr>
                <w:rFonts w:ascii="Times New Roman" w:hAnsi="Times New Roman"/>
                <w:sz w:val="24"/>
                <w:szCs w:val="24"/>
                <w:lang w:eastAsia="ru-RU"/>
              </w:rPr>
              <w:t>2.Фотовыставка «Как я провел лето».</w:t>
            </w:r>
          </w:p>
        </w:tc>
      </w:tr>
    </w:tbl>
    <w:p w:rsidR="007A1A81" w:rsidRPr="00DB6C4A" w:rsidRDefault="007A1A81" w:rsidP="00DB6C4A">
      <w:pPr>
        <w:rPr>
          <w:rFonts w:ascii="Times New Roman" w:hAnsi="Times New Roman"/>
          <w:sz w:val="24"/>
          <w:szCs w:val="24"/>
        </w:rPr>
      </w:pPr>
    </w:p>
    <w:p w:rsidR="007A1A81" w:rsidRPr="00DB6C4A" w:rsidRDefault="007A1A81" w:rsidP="00DB6C4A">
      <w:pPr>
        <w:rPr>
          <w:rFonts w:ascii="Times New Roman" w:hAnsi="Times New Roman"/>
          <w:sz w:val="24"/>
          <w:szCs w:val="24"/>
        </w:rPr>
      </w:pPr>
    </w:p>
    <w:p w:rsidR="007A1A81" w:rsidRPr="00DB6C4A" w:rsidRDefault="007A1A81" w:rsidP="00DB6C4A">
      <w:pPr>
        <w:rPr>
          <w:rFonts w:ascii="Times New Roman" w:hAnsi="Times New Roman"/>
          <w:sz w:val="24"/>
          <w:szCs w:val="24"/>
        </w:rPr>
      </w:pPr>
    </w:p>
    <w:p w:rsidR="007A1A81" w:rsidRPr="00DB6C4A" w:rsidRDefault="007A1A81" w:rsidP="00560992">
      <w:pPr>
        <w:tabs>
          <w:tab w:val="left" w:pos="1120"/>
        </w:tabs>
        <w:jc w:val="center"/>
        <w:rPr>
          <w:rFonts w:ascii="Times New Roman" w:hAnsi="Times New Roman"/>
          <w:sz w:val="24"/>
          <w:szCs w:val="24"/>
        </w:rPr>
      </w:pPr>
    </w:p>
    <w:p w:rsidR="007A1A81" w:rsidRPr="00DB6C4A" w:rsidRDefault="007A1A81" w:rsidP="00560992">
      <w:pPr>
        <w:tabs>
          <w:tab w:val="left" w:pos="1120"/>
        </w:tabs>
        <w:jc w:val="center"/>
        <w:rPr>
          <w:rFonts w:ascii="Times New Roman" w:hAnsi="Times New Roman"/>
          <w:sz w:val="24"/>
          <w:szCs w:val="24"/>
        </w:rPr>
      </w:pPr>
    </w:p>
    <w:p w:rsidR="007A1A81" w:rsidRPr="00DB6C4A" w:rsidRDefault="007A1A81" w:rsidP="00560992">
      <w:pPr>
        <w:tabs>
          <w:tab w:val="left" w:pos="1120"/>
        </w:tabs>
        <w:jc w:val="center"/>
        <w:rPr>
          <w:rFonts w:ascii="Times New Roman" w:hAnsi="Times New Roman"/>
          <w:sz w:val="24"/>
          <w:szCs w:val="24"/>
        </w:rPr>
      </w:pPr>
    </w:p>
    <w:p w:rsidR="007A1A81" w:rsidRPr="00DB6C4A" w:rsidRDefault="007A1A81" w:rsidP="00560992">
      <w:pPr>
        <w:tabs>
          <w:tab w:val="left" w:pos="1120"/>
        </w:tabs>
        <w:jc w:val="center"/>
        <w:rPr>
          <w:rFonts w:ascii="Times New Roman" w:hAnsi="Times New Roman"/>
          <w:sz w:val="24"/>
          <w:szCs w:val="24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p w:rsidR="007A1A81" w:rsidRDefault="007A1A81" w:rsidP="00560992">
      <w:pPr>
        <w:tabs>
          <w:tab w:val="left" w:pos="1120"/>
        </w:tabs>
        <w:jc w:val="center"/>
        <w:rPr>
          <w:sz w:val="28"/>
          <w:szCs w:val="28"/>
        </w:rPr>
      </w:pPr>
    </w:p>
    <w:sectPr w:rsidR="007A1A81" w:rsidSect="00964360">
      <w:pgSz w:w="16840" w:h="11900" w:orient="landscape" w:code="9"/>
      <w:pgMar w:top="1135" w:right="720" w:bottom="720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A81" w:rsidRDefault="007A1A81" w:rsidP="000E79D2">
      <w:pPr>
        <w:spacing w:after="0" w:line="240" w:lineRule="auto"/>
      </w:pPr>
      <w:r>
        <w:separator/>
      </w:r>
    </w:p>
  </w:endnote>
  <w:endnote w:type="continuationSeparator" w:id="0">
    <w:p w:rsidR="007A1A81" w:rsidRDefault="007A1A81" w:rsidP="000E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A81" w:rsidRDefault="007A1A81" w:rsidP="000E79D2">
      <w:pPr>
        <w:spacing w:after="0" w:line="240" w:lineRule="auto"/>
      </w:pPr>
      <w:r>
        <w:separator/>
      </w:r>
    </w:p>
  </w:footnote>
  <w:footnote w:type="continuationSeparator" w:id="0">
    <w:p w:rsidR="007A1A81" w:rsidRDefault="007A1A81" w:rsidP="000E7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F3B"/>
    <w:multiLevelType w:val="hybridMultilevel"/>
    <w:tmpl w:val="DF36D32E"/>
    <w:lvl w:ilvl="0" w:tplc="6D861F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213356"/>
    <w:multiLevelType w:val="hybridMultilevel"/>
    <w:tmpl w:val="C5DE47C6"/>
    <w:lvl w:ilvl="0" w:tplc="E0DAD1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4F1094"/>
    <w:multiLevelType w:val="multilevel"/>
    <w:tmpl w:val="8132EB1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8E3AF7"/>
    <w:multiLevelType w:val="hybridMultilevel"/>
    <w:tmpl w:val="3DAAF822"/>
    <w:lvl w:ilvl="0" w:tplc="877C03B2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E02E0D"/>
    <w:multiLevelType w:val="hybridMultilevel"/>
    <w:tmpl w:val="B810E92A"/>
    <w:lvl w:ilvl="0" w:tplc="BBA2C6EA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8D7B20"/>
    <w:multiLevelType w:val="multilevel"/>
    <w:tmpl w:val="BB227C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5E7032F"/>
    <w:multiLevelType w:val="multilevel"/>
    <w:tmpl w:val="60E47E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"/>
      <w:lvlJc w:val="left"/>
      <w:pPr>
        <w:ind w:left="1495" w:hanging="360"/>
      </w:pPr>
      <w:rPr>
        <w:rFonts w:cs="Times New Roman" w:hint="default"/>
        <w:sz w:val="48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6DC2986"/>
    <w:multiLevelType w:val="hybridMultilevel"/>
    <w:tmpl w:val="766A5A96"/>
    <w:lvl w:ilvl="0" w:tplc="52D4EB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8E0268"/>
    <w:multiLevelType w:val="hybridMultilevel"/>
    <w:tmpl w:val="B1267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D5E6109"/>
    <w:multiLevelType w:val="hybridMultilevel"/>
    <w:tmpl w:val="9FEA7E40"/>
    <w:lvl w:ilvl="0" w:tplc="565CA39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1AB48B6"/>
    <w:multiLevelType w:val="hybridMultilevel"/>
    <w:tmpl w:val="74C08268"/>
    <w:lvl w:ilvl="0" w:tplc="565CA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F37D17"/>
    <w:multiLevelType w:val="hybridMultilevel"/>
    <w:tmpl w:val="99060C16"/>
    <w:lvl w:ilvl="0" w:tplc="B07270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627280"/>
    <w:multiLevelType w:val="multilevel"/>
    <w:tmpl w:val="BEF2D42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AEC52DF"/>
    <w:multiLevelType w:val="hybridMultilevel"/>
    <w:tmpl w:val="16AC0A9E"/>
    <w:lvl w:ilvl="0" w:tplc="565CA394">
      <w:start w:val="1"/>
      <w:numFmt w:val="bullet"/>
      <w:lvlText w:val=""/>
      <w:lvlJc w:val="left"/>
      <w:pPr>
        <w:ind w:left="752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>
    <w:nsid w:val="2DC17DD3"/>
    <w:multiLevelType w:val="hybridMultilevel"/>
    <w:tmpl w:val="EDA0C714"/>
    <w:lvl w:ilvl="0" w:tplc="03A8C0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727644"/>
    <w:multiLevelType w:val="hybridMultilevel"/>
    <w:tmpl w:val="2E98C60A"/>
    <w:lvl w:ilvl="0" w:tplc="0BDEAC6C">
      <w:start w:val="1"/>
      <w:numFmt w:val="bullet"/>
      <w:lvlText w:val="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6">
    <w:nsid w:val="30DE5F68"/>
    <w:multiLevelType w:val="hybridMultilevel"/>
    <w:tmpl w:val="62828B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AB173A"/>
    <w:multiLevelType w:val="multilevel"/>
    <w:tmpl w:val="79705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329076C3"/>
    <w:multiLevelType w:val="hybridMultilevel"/>
    <w:tmpl w:val="99F2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AAD38A6"/>
    <w:multiLevelType w:val="multilevel"/>
    <w:tmpl w:val="0C6287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3D996A05"/>
    <w:multiLevelType w:val="multilevel"/>
    <w:tmpl w:val="16FC32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3EF91201"/>
    <w:multiLevelType w:val="hybridMultilevel"/>
    <w:tmpl w:val="E8989932"/>
    <w:lvl w:ilvl="0" w:tplc="565CA394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3F543ED7"/>
    <w:multiLevelType w:val="hybridMultilevel"/>
    <w:tmpl w:val="5D282B8A"/>
    <w:lvl w:ilvl="0" w:tplc="1FC896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0542778"/>
    <w:multiLevelType w:val="hybridMultilevel"/>
    <w:tmpl w:val="B0E60D14"/>
    <w:lvl w:ilvl="0" w:tplc="565CA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EB20A7"/>
    <w:multiLevelType w:val="hybridMultilevel"/>
    <w:tmpl w:val="A3D4AA98"/>
    <w:lvl w:ilvl="0" w:tplc="B10808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4D0A66"/>
    <w:multiLevelType w:val="hybridMultilevel"/>
    <w:tmpl w:val="C028333C"/>
    <w:lvl w:ilvl="0" w:tplc="565CA394">
      <w:start w:val="1"/>
      <w:numFmt w:val="bullet"/>
      <w:lvlText w:val="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6">
    <w:nsid w:val="49312EE4"/>
    <w:multiLevelType w:val="multilevel"/>
    <w:tmpl w:val="2B6C2EA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7506871"/>
    <w:multiLevelType w:val="hybridMultilevel"/>
    <w:tmpl w:val="A67EAB0A"/>
    <w:lvl w:ilvl="0" w:tplc="1D48CBF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4AD7CCE"/>
    <w:multiLevelType w:val="hybridMultilevel"/>
    <w:tmpl w:val="90EE9200"/>
    <w:lvl w:ilvl="0" w:tplc="565CA39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5638A9"/>
    <w:multiLevelType w:val="multilevel"/>
    <w:tmpl w:val="B364A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78801ACE"/>
    <w:multiLevelType w:val="multilevel"/>
    <w:tmpl w:val="20687A8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  <w:rPr>
        <w:rFonts w:cs="Times New Roman"/>
      </w:rPr>
    </w:lvl>
  </w:abstractNum>
  <w:abstractNum w:abstractNumId="31">
    <w:nsid w:val="7ECA60C4"/>
    <w:multiLevelType w:val="hybridMultilevel"/>
    <w:tmpl w:val="7688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7"/>
  </w:num>
  <w:num w:numId="2">
    <w:abstractNumId w:val="15"/>
  </w:num>
  <w:num w:numId="3">
    <w:abstractNumId w:val="23"/>
  </w:num>
  <w:num w:numId="4">
    <w:abstractNumId w:val="25"/>
  </w:num>
  <w:num w:numId="5">
    <w:abstractNumId w:val="10"/>
  </w:num>
  <w:num w:numId="6">
    <w:abstractNumId w:val="13"/>
  </w:num>
  <w:num w:numId="7">
    <w:abstractNumId w:val="21"/>
  </w:num>
  <w:num w:numId="8">
    <w:abstractNumId w:val="9"/>
  </w:num>
  <w:num w:numId="9">
    <w:abstractNumId w:val="28"/>
  </w:num>
  <w:num w:numId="10">
    <w:abstractNumId w:val="8"/>
  </w:num>
  <w:num w:numId="11">
    <w:abstractNumId w:val="31"/>
  </w:num>
  <w:num w:numId="12">
    <w:abstractNumId w:val="29"/>
  </w:num>
  <w:num w:numId="13">
    <w:abstractNumId w:val="30"/>
  </w:num>
  <w:num w:numId="14">
    <w:abstractNumId w:val="18"/>
  </w:num>
  <w:num w:numId="15">
    <w:abstractNumId w:val="3"/>
  </w:num>
  <w:num w:numId="16">
    <w:abstractNumId w:val="12"/>
  </w:num>
  <w:num w:numId="17">
    <w:abstractNumId w:val="6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20"/>
  </w:num>
  <w:num w:numId="22">
    <w:abstractNumId w:val="19"/>
  </w:num>
  <w:num w:numId="23">
    <w:abstractNumId w:val="2"/>
  </w:num>
  <w:num w:numId="24">
    <w:abstractNumId w:val="16"/>
  </w:num>
  <w:num w:numId="25">
    <w:abstractNumId w:val="1"/>
  </w:num>
  <w:num w:numId="26">
    <w:abstractNumId w:val="11"/>
  </w:num>
  <w:num w:numId="27">
    <w:abstractNumId w:val="14"/>
  </w:num>
  <w:num w:numId="28">
    <w:abstractNumId w:val="7"/>
  </w:num>
  <w:num w:numId="29">
    <w:abstractNumId w:val="22"/>
  </w:num>
  <w:num w:numId="30">
    <w:abstractNumId w:val="17"/>
  </w:num>
  <w:num w:numId="31">
    <w:abstractNumId w:val="0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7EA7"/>
    <w:rsid w:val="000011F8"/>
    <w:rsid w:val="000339AF"/>
    <w:rsid w:val="000373CB"/>
    <w:rsid w:val="00041EA9"/>
    <w:rsid w:val="00045EFB"/>
    <w:rsid w:val="000507DB"/>
    <w:rsid w:val="00057CE0"/>
    <w:rsid w:val="00063381"/>
    <w:rsid w:val="00063D75"/>
    <w:rsid w:val="00064605"/>
    <w:rsid w:val="00081051"/>
    <w:rsid w:val="00091311"/>
    <w:rsid w:val="0009407A"/>
    <w:rsid w:val="00097460"/>
    <w:rsid w:val="000C41A9"/>
    <w:rsid w:val="000E79D2"/>
    <w:rsid w:val="000F2276"/>
    <w:rsid w:val="000F3C51"/>
    <w:rsid w:val="001033AB"/>
    <w:rsid w:val="00127EA7"/>
    <w:rsid w:val="0013098D"/>
    <w:rsid w:val="001366C7"/>
    <w:rsid w:val="00140802"/>
    <w:rsid w:val="00181A0B"/>
    <w:rsid w:val="00185C14"/>
    <w:rsid w:val="0019615F"/>
    <w:rsid w:val="001A17E6"/>
    <w:rsid w:val="001A7881"/>
    <w:rsid w:val="001B7D08"/>
    <w:rsid w:val="00203C18"/>
    <w:rsid w:val="002234DA"/>
    <w:rsid w:val="002271B4"/>
    <w:rsid w:val="00260F62"/>
    <w:rsid w:val="002622DC"/>
    <w:rsid w:val="00267023"/>
    <w:rsid w:val="00267321"/>
    <w:rsid w:val="0028492D"/>
    <w:rsid w:val="00293FDE"/>
    <w:rsid w:val="002A14B7"/>
    <w:rsid w:val="002A57BA"/>
    <w:rsid w:val="002D7098"/>
    <w:rsid w:val="002D70F2"/>
    <w:rsid w:val="0030557A"/>
    <w:rsid w:val="00362F7D"/>
    <w:rsid w:val="00372429"/>
    <w:rsid w:val="003971CA"/>
    <w:rsid w:val="003A3BDE"/>
    <w:rsid w:val="003B1A52"/>
    <w:rsid w:val="003B20FE"/>
    <w:rsid w:val="003B74DC"/>
    <w:rsid w:val="003C1291"/>
    <w:rsid w:val="003C3E0A"/>
    <w:rsid w:val="003C40B9"/>
    <w:rsid w:val="003D21E8"/>
    <w:rsid w:val="003D305D"/>
    <w:rsid w:val="003D5995"/>
    <w:rsid w:val="003E5219"/>
    <w:rsid w:val="003E738E"/>
    <w:rsid w:val="003F22E3"/>
    <w:rsid w:val="003F321B"/>
    <w:rsid w:val="00403EBC"/>
    <w:rsid w:val="00416738"/>
    <w:rsid w:val="00434C31"/>
    <w:rsid w:val="00437128"/>
    <w:rsid w:val="004412B2"/>
    <w:rsid w:val="0044192B"/>
    <w:rsid w:val="00441A02"/>
    <w:rsid w:val="00473082"/>
    <w:rsid w:val="0047733E"/>
    <w:rsid w:val="004804A9"/>
    <w:rsid w:val="00484EC2"/>
    <w:rsid w:val="004E3C4F"/>
    <w:rsid w:val="004F0984"/>
    <w:rsid w:val="004F423A"/>
    <w:rsid w:val="00503521"/>
    <w:rsid w:val="0052272D"/>
    <w:rsid w:val="00541EC7"/>
    <w:rsid w:val="005460AF"/>
    <w:rsid w:val="005514CC"/>
    <w:rsid w:val="005602CB"/>
    <w:rsid w:val="00560992"/>
    <w:rsid w:val="00563582"/>
    <w:rsid w:val="00580B6C"/>
    <w:rsid w:val="005917EB"/>
    <w:rsid w:val="00595AF4"/>
    <w:rsid w:val="0059704B"/>
    <w:rsid w:val="005C528D"/>
    <w:rsid w:val="005D0B7F"/>
    <w:rsid w:val="005D778E"/>
    <w:rsid w:val="005E6F13"/>
    <w:rsid w:val="005F078F"/>
    <w:rsid w:val="005F4A60"/>
    <w:rsid w:val="006012F3"/>
    <w:rsid w:val="006111FE"/>
    <w:rsid w:val="006144FF"/>
    <w:rsid w:val="00615F93"/>
    <w:rsid w:val="00617B4A"/>
    <w:rsid w:val="006257A1"/>
    <w:rsid w:val="006274B1"/>
    <w:rsid w:val="006307F2"/>
    <w:rsid w:val="00671150"/>
    <w:rsid w:val="00680226"/>
    <w:rsid w:val="006A7AEF"/>
    <w:rsid w:val="006B78A3"/>
    <w:rsid w:val="00707B7E"/>
    <w:rsid w:val="007242DC"/>
    <w:rsid w:val="00730C5B"/>
    <w:rsid w:val="0073580E"/>
    <w:rsid w:val="00735EC5"/>
    <w:rsid w:val="00775424"/>
    <w:rsid w:val="00775AFA"/>
    <w:rsid w:val="00786EB5"/>
    <w:rsid w:val="00795144"/>
    <w:rsid w:val="007A1A81"/>
    <w:rsid w:val="007C3C38"/>
    <w:rsid w:val="007E56FD"/>
    <w:rsid w:val="0080289A"/>
    <w:rsid w:val="00802908"/>
    <w:rsid w:val="00810715"/>
    <w:rsid w:val="008121C7"/>
    <w:rsid w:val="00820B90"/>
    <w:rsid w:val="0082135F"/>
    <w:rsid w:val="00823C38"/>
    <w:rsid w:val="0084009A"/>
    <w:rsid w:val="0085648A"/>
    <w:rsid w:val="00866477"/>
    <w:rsid w:val="00870CCC"/>
    <w:rsid w:val="00885377"/>
    <w:rsid w:val="00890AE1"/>
    <w:rsid w:val="008C3E66"/>
    <w:rsid w:val="00901838"/>
    <w:rsid w:val="00913FAD"/>
    <w:rsid w:val="009407D4"/>
    <w:rsid w:val="009479E2"/>
    <w:rsid w:val="00952996"/>
    <w:rsid w:val="00964360"/>
    <w:rsid w:val="0096739A"/>
    <w:rsid w:val="00980286"/>
    <w:rsid w:val="0098339F"/>
    <w:rsid w:val="009875D9"/>
    <w:rsid w:val="0099264E"/>
    <w:rsid w:val="0099468B"/>
    <w:rsid w:val="009A35FC"/>
    <w:rsid w:val="009A58E9"/>
    <w:rsid w:val="009B6D47"/>
    <w:rsid w:val="009C7597"/>
    <w:rsid w:val="009E33D7"/>
    <w:rsid w:val="009F4043"/>
    <w:rsid w:val="00A13E89"/>
    <w:rsid w:val="00A21AAE"/>
    <w:rsid w:val="00A2339F"/>
    <w:rsid w:val="00A24947"/>
    <w:rsid w:val="00A43B7D"/>
    <w:rsid w:val="00A733DA"/>
    <w:rsid w:val="00A8634C"/>
    <w:rsid w:val="00AB4684"/>
    <w:rsid w:val="00AB78AD"/>
    <w:rsid w:val="00AC5A81"/>
    <w:rsid w:val="00AE40F2"/>
    <w:rsid w:val="00AE70A6"/>
    <w:rsid w:val="00B00BEE"/>
    <w:rsid w:val="00B10DAD"/>
    <w:rsid w:val="00B14B54"/>
    <w:rsid w:val="00B42DD3"/>
    <w:rsid w:val="00B4615D"/>
    <w:rsid w:val="00B7785F"/>
    <w:rsid w:val="00BA1AD0"/>
    <w:rsid w:val="00BA3985"/>
    <w:rsid w:val="00BB0570"/>
    <w:rsid w:val="00BB610A"/>
    <w:rsid w:val="00BC6BB8"/>
    <w:rsid w:val="00BD647A"/>
    <w:rsid w:val="00BE097E"/>
    <w:rsid w:val="00BE1CB6"/>
    <w:rsid w:val="00BF380B"/>
    <w:rsid w:val="00C21AC8"/>
    <w:rsid w:val="00C21D11"/>
    <w:rsid w:val="00CC313B"/>
    <w:rsid w:val="00CC76EE"/>
    <w:rsid w:val="00CE02B0"/>
    <w:rsid w:val="00CE409C"/>
    <w:rsid w:val="00CE7F3D"/>
    <w:rsid w:val="00CF1533"/>
    <w:rsid w:val="00CF73F0"/>
    <w:rsid w:val="00D162F8"/>
    <w:rsid w:val="00D17EC7"/>
    <w:rsid w:val="00D22ED3"/>
    <w:rsid w:val="00D30F15"/>
    <w:rsid w:val="00D43120"/>
    <w:rsid w:val="00D47AFD"/>
    <w:rsid w:val="00D51176"/>
    <w:rsid w:val="00D64180"/>
    <w:rsid w:val="00DA617E"/>
    <w:rsid w:val="00DB6C4A"/>
    <w:rsid w:val="00DC1941"/>
    <w:rsid w:val="00DD6670"/>
    <w:rsid w:val="00DD71AA"/>
    <w:rsid w:val="00DE3D09"/>
    <w:rsid w:val="00DF12CB"/>
    <w:rsid w:val="00E07ACA"/>
    <w:rsid w:val="00E24847"/>
    <w:rsid w:val="00E42439"/>
    <w:rsid w:val="00E54825"/>
    <w:rsid w:val="00E648DB"/>
    <w:rsid w:val="00E652CD"/>
    <w:rsid w:val="00E67E06"/>
    <w:rsid w:val="00E7064F"/>
    <w:rsid w:val="00E91E11"/>
    <w:rsid w:val="00E92455"/>
    <w:rsid w:val="00E92AE2"/>
    <w:rsid w:val="00EB2361"/>
    <w:rsid w:val="00EE4119"/>
    <w:rsid w:val="00F130F5"/>
    <w:rsid w:val="00F35CC5"/>
    <w:rsid w:val="00F57119"/>
    <w:rsid w:val="00F74E76"/>
    <w:rsid w:val="00F867FF"/>
    <w:rsid w:val="00F87097"/>
    <w:rsid w:val="00F91A27"/>
    <w:rsid w:val="00FB5D5D"/>
    <w:rsid w:val="00FD65BC"/>
    <w:rsid w:val="00FD7039"/>
    <w:rsid w:val="00FE3AD1"/>
    <w:rsid w:val="00FE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31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79D2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5514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A7881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79D2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514CC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A7881"/>
    <w:rPr>
      <w:rFonts w:ascii="Calibri Light" w:hAnsi="Calibri Light" w:cs="Times New Roman"/>
      <w:color w:val="1F4D78"/>
      <w:sz w:val="24"/>
      <w:szCs w:val="24"/>
    </w:rPr>
  </w:style>
  <w:style w:type="paragraph" w:styleId="NormalWeb">
    <w:name w:val="Normal (Web)"/>
    <w:basedOn w:val="Normal"/>
    <w:uiPriority w:val="99"/>
    <w:rsid w:val="00127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A2339F"/>
    <w:rPr>
      <w:lang w:eastAsia="en-US"/>
    </w:rPr>
  </w:style>
  <w:style w:type="paragraph" w:styleId="Header">
    <w:name w:val="header"/>
    <w:basedOn w:val="Normal"/>
    <w:link w:val="HeaderChar"/>
    <w:uiPriority w:val="99"/>
    <w:rsid w:val="000E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E79D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E79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E79D2"/>
    <w:rPr>
      <w:rFonts w:cs="Times New Roman"/>
    </w:rPr>
  </w:style>
  <w:style w:type="character" w:customStyle="1" w:styleId="4">
    <w:name w:val="Заголовок №4_"/>
    <w:basedOn w:val="DefaultParagraphFont"/>
    <w:link w:val="40"/>
    <w:uiPriority w:val="99"/>
    <w:locked/>
    <w:rsid w:val="000C41A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4Exact">
    <w:name w:val="Заголовок №4 Exact"/>
    <w:basedOn w:val="DefaultParagraphFont"/>
    <w:uiPriority w:val="99"/>
    <w:rsid w:val="000C41A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40">
    <w:name w:val="Заголовок №4"/>
    <w:basedOn w:val="Normal"/>
    <w:link w:val="4"/>
    <w:uiPriority w:val="99"/>
    <w:rsid w:val="000C41A9"/>
    <w:pPr>
      <w:widowControl w:val="0"/>
      <w:shd w:val="clear" w:color="auto" w:fill="FFFFFF"/>
      <w:spacing w:before="180" w:after="60" w:line="240" w:lineRule="atLeast"/>
      <w:jc w:val="both"/>
      <w:outlineLvl w:val="3"/>
    </w:pPr>
    <w:rPr>
      <w:rFonts w:ascii="Times New Roman" w:eastAsia="Times New Roman" w:hAnsi="Times New Roman"/>
      <w:b/>
      <w:bCs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0C41A9"/>
    <w:rPr>
      <w:rFonts w:ascii="Times New Roman" w:hAnsi="Times New Roman" w:cs="Times New Roman"/>
      <w:sz w:val="13"/>
      <w:szCs w:val="13"/>
      <w:shd w:val="clear" w:color="auto" w:fill="FFFFFF"/>
    </w:rPr>
  </w:style>
  <w:style w:type="character" w:customStyle="1" w:styleId="28">
    <w:name w:val="Основной текст (2) + 8"/>
    <w:aliases w:val="5 pt,Полужирный"/>
    <w:basedOn w:val="2"/>
    <w:uiPriority w:val="99"/>
    <w:rsid w:val="000C41A9"/>
    <w:rPr>
      <w:b/>
      <w:bCs/>
      <w:color w:val="000000"/>
      <w:spacing w:val="0"/>
      <w:w w:val="100"/>
      <w:position w:val="0"/>
      <w:sz w:val="17"/>
      <w:szCs w:val="17"/>
      <w:lang w:val="ru-RU" w:eastAsia="ru-RU"/>
    </w:rPr>
  </w:style>
  <w:style w:type="paragraph" w:customStyle="1" w:styleId="20">
    <w:name w:val="Основной текст (2)"/>
    <w:basedOn w:val="Normal"/>
    <w:link w:val="2"/>
    <w:uiPriority w:val="99"/>
    <w:rsid w:val="000C41A9"/>
    <w:pPr>
      <w:widowControl w:val="0"/>
      <w:shd w:val="clear" w:color="auto" w:fill="FFFFFF"/>
      <w:spacing w:after="0" w:line="160" w:lineRule="exact"/>
    </w:pPr>
    <w:rPr>
      <w:rFonts w:ascii="Times New Roman" w:eastAsia="Times New Roman" w:hAnsi="Times New Roman"/>
      <w:sz w:val="13"/>
      <w:szCs w:val="13"/>
    </w:rPr>
  </w:style>
  <w:style w:type="character" w:customStyle="1" w:styleId="3">
    <w:name w:val="Подпись к таблице (3)_"/>
    <w:basedOn w:val="DefaultParagraphFont"/>
    <w:link w:val="30"/>
    <w:uiPriority w:val="99"/>
    <w:locked/>
    <w:rsid w:val="000C41A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Exact">
    <w:name w:val="Подпись к таблице (3) Exact"/>
    <w:basedOn w:val="DefaultParagraphFont"/>
    <w:uiPriority w:val="99"/>
    <w:rsid w:val="000C41A9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0">
    <w:name w:val="Подпись к таблице (3)"/>
    <w:basedOn w:val="Normal"/>
    <w:link w:val="3"/>
    <w:uiPriority w:val="99"/>
    <w:rsid w:val="000C41A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/>
      <w:b/>
      <w:bCs/>
    </w:rPr>
  </w:style>
  <w:style w:type="table" w:customStyle="1" w:styleId="1">
    <w:name w:val="Сетка таблицы1"/>
    <w:uiPriority w:val="99"/>
    <w:rsid w:val="00181A0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181A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5917EB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5514CC"/>
    <w:rPr>
      <w:rFonts w:cs="Times New Roman"/>
      <w:i/>
    </w:rPr>
  </w:style>
  <w:style w:type="table" w:customStyle="1" w:styleId="21">
    <w:name w:val="Сетка таблицы2"/>
    <w:uiPriority w:val="99"/>
    <w:rsid w:val="005514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99"/>
    <w:locked/>
    <w:rsid w:val="005514CC"/>
    <w:rPr>
      <w:rFonts w:cs="Times New Roman"/>
      <w:sz w:val="22"/>
      <w:szCs w:val="22"/>
      <w:lang w:val="ru-RU" w:eastAsia="en-US" w:bidi="ar-SA"/>
    </w:rPr>
  </w:style>
  <w:style w:type="character" w:customStyle="1" w:styleId="FontStyle25">
    <w:name w:val="Font Style25"/>
    <w:uiPriority w:val="99"/>
    <w:rsid w:val="005514CC"/>
    <w:rPr>
      <w:rFonts w:ascii="Times New Roman" w:hAnsi="Times New Roman"/>
      <w:b/>
      <w:spacing w:val="-10"/>
      <w:sz w:val="26"/>
    </w:rPr>
  </w:style>
  <w:style w:type="character" w:customStyle="1" w:styleId="c1">
    <w:name w:val="c1"/>
    <w:basedOn w:val="DefaultParagraphFont"/>
    <w:uiPriority w:val="99"/>
    <w:rsid w:val="005514CC"/>
    <w:rPr>
      <w:rFonts w:cs="Times New Roman"/>
    </w:rPr>
  </w:style>
  <w:style w:type="paragraph" w:customStyle="1" w:styleId="c4">
    <w:name w:val="c4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5514C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Normal"/>
    <w:link w:val="31"/>
    <w:uiPriority w:val="99"/>
    <w:rsid w:val="005514CC"/>
    <w:pPr>
      <w:widowControl w:val="0"/>
      <w:shd w:val="clear" w:color="auto" w:fill="FFFFFF"/>
      <w:spacing w:after="0" w:line="274" w:lineRule="exact"/>
      <w:jc w:val="both"/>
      <w:outlineLvl w:val="2"/>
    </w:pPr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rsid w:val="005514CC"/>
    <w:rPr>
      <w:rFonts w:cs="Times New Roman"/>
      <w:color w:val="0066CC"/>
      <w:u w:val="single"/>
    </w:rPr>
  </w:style>
  <w:style w:type="paragraph" w:customStyle="1" w:styleId="c2">
    <w:name w:val="c2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1">
    <w:name w:val="c51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">
    <w:name w:val="c11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5514C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Normal"/>
    <w:link w:val="6"/>
    <w:uiPriority w:val="99"/>
    <w:rsid w:val="005514CC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/>
      <w:b/>
      <w:bCs/>
    </w:rPr>
  </w:style>
  <w:style w:type="character" w:customStyle="1" w:styleId="22">
    <w:name w:val="Основной текст (2) + Полужирный"/>
    <w:basedOn w:val="2"/>
    <w:uiPriority w:val="99"/>
    <w:rsid w:val="005514CC"/>
    <w:rPr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4pt">
    <w:name w:val="Колонтитул + 14 pt"/>
    <w:basedOn w:val="DefaultParagraphFont"/>
    <w:uiPriority w:val="99"/>
    <w:rsid w:val="005514CC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c27">
    <w:name w:val="c27"/>
    <w:basedOn w:val="Normal"/>
    <w:uiPriority w:val="99"/>
    <w:rsid w:val="005514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5514CC"/>
    <w:rPr>
      <w:rFonts w:cs="Times New Roman"/>
    </w:rPr>
  </w:style>
  <w:style w:type="character" w:customStyle="1" w:styleId="c18">
    <w:name w:val="c18"/>
    <w:basedOn w:val="DefaultParagraphFont"/>
    <w:uiPriority w:val="99"/>
    <w:rsid w:val="005514CC"/>
    <w:rPr>
      <w:rFonts w:cs="Times New Roman"/>
    </w:rPr>
  </w:style>
  <w:style w:type="character" w:customStyle="1" w:styleId="23">
    <w:name w:val="Основной текст (2) + Курсив"/>
    <w:basedOn w:val="2"/>
    <w:uiPriority w:val="99"/>
    <w:rsid w:val="005514CC"/>
    <w:rPr>
      <w:i/>
      <w:i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51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4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5514C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514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514CC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51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514CC"/>
    <w:rPr>
      <w:b/>
      <w:bCs/>
    </w:rPr>
  </w:style>
  <w:style w:type="character" w:customStyle="1" w:styleId="FontStyle12">
    <w:name w:val="Font Style12"/>
    <w:basedOn w:val="DefaultParagraphFont"/>
    <w:uiPriority w:val="99"/>
    <w:rsid w:val="00E7064F"/>
    <w:rPr>
      <w:rFonts w:ascii="Franklin Gothic Medium" w:hAnsi="Franklin Gothic Medium" w:cs="Franklin Gothic Medium"/>
      <w:i/>
      <w:iCs/>
      <w:sz w:val="18"/>
      <w:szCs w:val="18"/>
    </w:rPr>
  </w:style>
  <w:style w:type="character" w:styleId="Strong">
    <w:name w:val="Strong"/>
    <w:basedOn w:val="DefaultParagraphFont"/>
    <w:uiPriority w:val="99"/>
    <w:qFormat/>
    <w:rsid w:val="0099264E"/>
    <w:rPr>
      <w:rFonts w:cs="Times New Roman"/>
      <w:b/>
      <w:bCs/>
    </w:rPr>
  </w:style>
  <w:style w:type="paragraph" w:customStyle="1" w:styleId="c0">
    <w:name w:val="c0"/>
    <w:basedOn w:val="Normal"/>
    <w:uiPriority w:val="99"/>
    <w:rsid w:val="00560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Normal"/>
    <w:uiPriority w:val="99"/>
    <w:rsid w:val="00416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3B20F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52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1615</TotalTime>
  <Pages>81</Pages>
  <Words>21889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User2</cp:lastModifiedBy>
  <cp:revision>41</cp:revision>
  <cp:lastPrinted>2022-06-22T05:13:00Z</cp:lastPrinted>
  <dcterms:created xsi:type="dcterms:W3CDTF">2019-06-04T07:36:00Z</dcterms:created>
  <dcterms:modified xsi:type="dcterms:W3CDTF">2022-06-22T05:24:00Z</dcterms:modified>
</cp:coreProperties>
</file>