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A81" w:rsidRPr="00441A02" w:rsidRDefault="007A1A81" w:rsidP="00F867FF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Pr="00441A02">
        <w:rPr>
          <w:rFonts w:ascii="Times New Roman" w:hAnsi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 xml:space="preserve">автономное </w:t>
      </w:r>
      <w:r w:rsidRPr="00441A02">
        <w:rPr>
          <w:rFonts w:ascii="Times New Roman" w:hAnsi="Times New Roman"/>
          <w:sz w:val="28"/>
          <w:szCs w:val="28"/>
        </w:rPr>
        <w:t>дошкольное образовательное учреждение</w:t>
      </w:r>
    </w:p>
    <w:p w:rsidR="007A1A81" w:rsidRPr="00F35CC5" w:rsidRDefault="007A1A81" w:rsidP="00F867FF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441A02">
        <w:rPr>
          <w:rFonts w:ascii="Times New Roman" w:hAnsi="Times New Roman"/>
          <w:sz w:val="28"/>
          <w:szCs w:val="28"/>
        </w:rPr>
        <w:t>«Детский сад №3</w:t>
      </w:r>
      <w:r>
        <w:rPr>
          <w:rFonts w:ascii="Times New Roman" w:hAnsi="Times New Roman"/>
          <w:sz w:val="28"/>
          <w:szCs w:val="28"/>
        </w:rPr>
        <w:t>7</w:t>
      </w:r>
      <w:r w:rsidRPr="00441A02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Берёзка</w:t>
      </w:r>
      <w:r w:rsidRPr="00441A02">
        <w:rPr>
          <w:rFonts w:ascii="Times New Roman" w:hAnsi="Times New Roman"/>
          <w:sz w:val="28"/>
          <w:szCs w:val="28"/>
        </w:rPr>
        <w:t xml:space="preserve">» </w:t>
      </w:r>
    </w:p>
    <w:p w:rsidR="007A1A81" w:rsidRDefault="007A1A81" w:rsidP="00F867FF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7A1A81" w:rsidRPr="00952996" w:rsidRDefault="007A1A81" w:rsidP="00F867FF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Определен</w:t>
      </w:r>
      <w:r w:rsidRPr="00952996">
        <w:rPr>
          <w:rFonts w:ascii="Times New Roman" w:hAnsi="Times New Roman"/>
          <w:sz w:val="24"/>
          <w:szCs w:val="24"/>
        </w:rPr>
        <w:t xml:space="preserve"> и п</w:t>
      </w:r>
      <w:r>
        <w:rPr>
          <w:rFonts w:ascii="Times New Roman" w:hAnsi="Times New Roman"/>
          <w:sz w:val="24"/>
          <w:szCs w:val="24"/>
        </w:rPr>
        <w:t>ринят</w:t>
      </w:r>
      <w:r w:rsidRPr="00952996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</w:t>
      </w:r>
      <w:r w:rsidRPr="00952996">
        <w:rPr>
          <w:rFonts w:ascii="Times New Roman" w:hAnsi="Times New Roman"/>
          <w:sz w:val="24"/>
          <w:szCs w:val="24"/>
        </w:rPr>
        <w:t>Утверждаю:</w:t>
      </w:r>
    </w:p>
    <w:p w:rsidR="007A1A81" w:rsidRPr="00952996" w:rsidRDefault="007A1A81" w:rsidP="00F867FF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на педагогическом совете</w:t>
      </w:r>
      <w:r w:rsidRPr="0095299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Pr="00952996">
        <w:rPr>
          <w:rFonts w:ascii="Times New Roman" w:hAnsi="Times New Roman"/>
          <w:sz w:val="24"/>
          <w:szCs w:val="24"/>
        </w:rPr>
        <w:t>Заведующий МА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52996">
        <w:rPr>
          <w:rFonts w:ascii="Times New Roman" w:hAnsi="Times New Roman"/>
          <w:sz w:val="24"/>
          <w:szCs w:val="24"/>
        </w:rPr>
        <w:t>ДОУ</w:t>
      </w:r>
    </w:p>
    <w:p w:rsidR="007A1A81" w:rsidRPr="00952996" w:rsidRDefault="007A1A81" w:rsidP="0059704B">
      <w:pPr>
        <w:pStyle w:val="NoSpacing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№ 3 от 03.06.2022г</w:t>
      </w:r>
      <w:r w:rsidRPr="00952996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«Детский сад </w:t>
      </w:r>
      <w:r w:rsidRPr="00952996">
        <w:rPr>
          <w:rFonts w:ascii="Times New Roman" w:hAnsi="Times New Roman"/>
          <w:sz w:val="24"/>
          <w:szCs w:val="24"/>
        </w:rPr>
        <w:t>№3</w:t>
      </w:r>
      <w:r>
        <w:rPr>
          <w:rFonts w:ascii="Times New Roman" w:hAnsi="Times New Roman"/>
          <w:sz w:val="24"/>
          <w:szCs w:val="24"/>
        </w:rPr>
        <w:t xml:space="preserve">7 </w:t>
      </w:r>
      <w:r w:rsidRPr="00952996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Берёзка</w:t>
      </w:r>
      <w:r w:rsidRPr="00952996">
        <w:rPr>
          <w:rFonts w:ascii="Times New Roman" w:hAnsi="Times New Roman"/>
          <w:sz w:val="24"/>
          <w:szCs w:val="24"/>
        </w:rPr>
        <w:t>»</w:t>
      </w:r>
    </w:p>
    <w:p w:rsidR="007A1A81" w:rsidRPr="00952996" w:rsidRDefault="007A1A81" w:rsidP="00F867FF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95299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  <w:r w:rsidRPr="00952996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>Бочерова Т.И.</w:t>
      </w:r>
    </w:p>
    <w:p w:rsidR="007A1A81" w:rsidRPr="00952996" w:rsidRDefault="007A1A81" w:rsidP="00F867FF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95299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Приказ №  88 от  07.06.2022г.</w:t>
      </w:r>
    </w:p>
    <w:p w:rsidR="007A1A81" w:rsidRPr="00127EA7" w:rsidRDefault="007A1A81" w:rsidP="00F867FF">
      <w:pPr>
        <w:pStyle w:val="NormalWeb"/>
        <w:keepNext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A1A81" w:rsidRDefault="007A1A81" w:rsidP="00F867FF">
      <w:pPr>
        <w:pStyle w:val="NormalWeb"/>
        <w:keepNext/>
        <w:spacing w:before="0" w:beforeAutospacing="0" w:after="0" w:afterAutospacing="0"/>
        <w:rPr>
          <w:b/>
          <w:bCs/>
          <w:sz w:val="32"/>
        </w:rPr>
      </w:pPr>
    </w:p>
    <w:p w:rsidR="007A1A81" w:rsidRDefault="007A1A81" w:rsidP="00F867FF">
      <w:pPr>
        <w:pStyle w:val="NormalWeb"/>
        <w:keepNext/>
        <w:spacing w:before="0" w:beforeAutospacing="0" w:after="0" w:afterAutospacing="0"/>
        <w:jc w:val="center"/>
        <w:rPr>
          <w:b/>
          <w:bCs/>
          <w:sz w:val="32"/>
        </w:rPr>
      </w:pPr>
      <w:r>
        <w:rPr>
          <w:b/>
          <w:bCs/>
          <w:sz w:val="32"/>
        </w:rPr>
        <w:t>ПЛАН РАБОТЫ</w:t>
      </w:r>
    </w:p>
    <w:p w:rsidR="007A1A81" w:rsidRPr="004F423A" w:rsidRDefault="007A1A81" w:rsidP="00F867FF">
      <w:pPr>
        <w:pStyle w:val="NormalWeb"/>
        <w:spacing w:before="0" w:beforeAutospacing="0" w:after="0" w:afterAutospacing="0" w:line="276" w:lineRule="auto"/>
        <w:rPr>
          <w:sz w:val="32"/>
        </w:rPr>
      </w:pPr>
      <w:r w:rsidRPr="004F423A">
        <w:rPr>
          <w:sz w:val="32"/>
        </w:rPr>
        <w:t xml:space="preserve">                                                               </w:t>
      </w:r>
      <w:r w:rsidRPr="004F423A">
        <w:rPr>
          <w:bCs/>
          <w:sz w:val="32"/>
        </w:rPr>
        <w:t>на летний оздоровительный период</w:t>
      </w:r>
    </w:p>
    <w:p w:rsidR="007A1A81" w:rsidRPr="004F423A" w:rsidRDefault="007A1A81" w:rsidP="00F867FF">
      <w:pPr>
        <w:pStyle w:val="NormalWeb"/>
        <w:spacing w:before="0" w:beforeAutospacing="0" w:after="0" w:afterAutospacing="0" w:line="276" w:lineRule="auto"/>
        <w:jc w:val="center"/>
        <w:rPr>
          <w:sz w:val="32"/>
        </w:rPr>
      </w:pPr>
      <w:r w:rsidRPr="004F423A">
        <w:rPr>
          <w:sz w:val="32"/>
        </w:rPr>
        <w:t>(июнь - август 2022 год)</w:t>
      </w:r>
    </w:p>
    <w:p w:rsidR="007A1A81" w:rsidRDefault="007A1A81" w:rsidP="00F867FF">
      <w:pPr>
        <w:pStyle w:val="NormalWeb"/>
        <w:spacing w:before="0" w:beforeAutospacing="0" w:after="0" w:afterAutospacing="0"/>
        <w:ind w:firstLine="539"/>
        <w:jc w:val="center"/>
        <w:rPr>
          <w:b/>
          <w:i/>
          <w:sz w:val="32"/>
        </w:rPr>
      </w:pPr>
    </w:p>
    <w:p w:rsidR="007A1A81" w:rsidRPr="00870CCC" w:rsidRDefault="007A1A81" w:rsidP="00F867FF">
      <w:pPr>
        <w:pStyle w:val="NoSpacing"/>
        <w:spacing w:line="276" w:lineRule="auto"/>
        <w:jc w:val="center"/>
        <w:rPr>
          <w:rFonts w:ascii="Times New Roman" w:hAnsi="Times New Roman"/>
          <w:sz w:val="36"/>
          <w:szCs w:val="36"/>
        </w:rPr>
      </w:pPr>
    </w:p>
    <w:p w:rsidR="007A1A81" w:rsidRDefault="007A1A81" w:rsidP="00F867FF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7A1A81" w:rsidRDefault="007A1A81" w:rsidP="00F867FF">
      <w:pPr>
        <w:pStyle w:val="NoSpacing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Разработчик:</w:t>
      </w:r>
    </w:p>
    <w:p w:rsidR="007A1A81" w:rsidRDefault="007A1A81" w:rsidP="00F867FF">
      <w:pPr>
        <w:pStyle w:val="NoSpacing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Ст. воспитатель: Завьялова Л.В.</w:t>
      </w:r>
    </w:p>
    <w:p w:rsidR="007A1A81" w:rsidRDefault="007A1A81" w:rsidP="00F867FF">
      <w:pPr>
        <w:pStyle w:val="NoSpacing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7A1A81" w:rsidRDefault="007A1A81" w:rsidP="00F867FF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7A1A81" w:rsidRDefault="007A1A81" w:rsidP="00F867FF">
      <w:pPr>
        <w:pStyle w:val="NoSpacing"/>
        <w:rPr>
          <w:rFonts w:ascii="Times New Roman" w:hAnsi="Times New Roman"/>
          <w:sz w:val="28"/>
          <w:szCs w:val="28"/>
        </w:rPr>
      </w:pPr>
    </w:p>
    <w:p w:rsidR="007A1A81" w:rsidRDefault="007A1A81" w:rsidP="00F867FF">
      <w:pPr>
        <w:pStyle w:val="NoSpacing"/>
        <w:rPr>
          <w:rFonts w:ascii="Times New Roman" w:hAnsi="Times New Roman"/>
          <w:sz w:val="28"/>
          <w:szCs w:val="28"/>
        </w:rPr>
      </w:pPr>
    </w:p>
    <w:p w:rsidR="007A1A81" w:rsidRDefault="007A1A81" w:rsidP="00F867FF">
      <w:pPr>
        <w:pStyle w:val="NoSpacing"/>
        <w:rPr>
          <w:rFonts w:ascii="Times New Roman" w:hAnsi="Times New Roman"/>
          <w:sz w:val="28"/>
          <w:szCs w:val="28"/>
        </w:rPr>
      </w:pPr>
    </w:p>
    <w:p w:rsidR="007A1A81" w:rsidRDefault="007A1A81" w:rsidP="00F867FF">
      <w:pPr>
        <w:pStyle w:val="NoSpacing"/>
        <w:rPr>
          <w:rFonts w:ascii="Times New Roman" w:hAnsi="Times New Roman"/>
          <w:sz w:val="28"/>
          <w:szCs w:val="28"/>
        </w:rPr>
      </w:pPr>
    </w:p>
    <w:p w:rsidR="007A1A81" w:rsidRDefault="007A1A81" w:rsidP="00F867FF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ГО Богданович</w:t>
      </w:r>
    </w:p>
    <w:p w:rsidR="007A1A81" w:rsidRDefault="007A1A81" w:rsidP="00F867FF">
      <w:pPr>
        <w:pStyle w:val="NoSpacing"/>
        <w:rPr>
          <w:rFonts w:ascii="Times New Roman" w:hAnsi="Times New Roman"/>
          <w:sz w:val="28"/>
          <w:szCs w:val="28"/>
        </w:rPr>
      </w:pPr>
    </w:p>
    <w:p w:rsidR="007A1A81" w:rsidRDefault="007A1A81" w:rsidP="00CC76EE">
      <w:pPr>
        <w:pStyle w:val="NoSpacing"/>
        <w:jc w:val="center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22 г"/>
        </w:smartTagPr>
        <w:r>
          <w:rPr>
            <w:rFonts w:ascii="Times New Roman" w:hAnsi="Times New Roman"/>
            <w:sz w:val="28"/>
            <w:szCs w:val="28"/>
          </w:rPr>
          <w:t>2022 г</w:t>
        </w:r>
      </w:smartTag>
    </w:p>
    <w:p w:rsidR="007A1A81" w:rsidRDefault="007A1A81" w:rsidP="0096739A">
      <w:pPr>
        <w:pStyle w:val="NoSpacing"/>
        <w:rPr>
          <w:rFonts w:ascii="Times New Roman" w:hAnsi="Times New Roman"/>
          <w:sz w:val="28"/>
          <w:szCs w:val="28"/>
        </w:rPr>
      </w:pPr>
    </w:p>
    <w:p w:rsidR="007A1A81" w:rsidRPr="0096739A" w:rsidRDefault="007A1A81" w:rsidP="00F867FF">
      <w:pPr>
        <w:rPr>
          <w:rFonts w:ascii="Times New Roman" w:hAnsi="Times New Roman"/>
          <w:sz w:val="28"/>
          <w:szCs w:val="28"/>
        </w:rPr>
      </w:pPr>
      <w:r w:rsidRPr="009E33D7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8.25pt;height:550.5pt">
            <v:imagedata r:id="rId7" o:title=""/>
          </v:shape>
        </w:pict>
      </w:r>
    </w:p>
    <w:p w:rsidR="007A1A81" w:rsidRPr="00F867FF" w:rsidRDefault="007A1A81" w:rsidP="00F867FF">
      <w:pPr>
        <w:rPr>
          <w:rFonts w:ascii="Times New Roman" w:hAnsi="Times New Roman"/>
          <w:sz w:val="28"/>
          <w:szCs w:val="28"/>
        </w:rPr>
      </w:pPr>
    </w:p>
    <w:p w:rsidR="007A1A81" w:rsidRPr="00DD6670" w:rsidRDefault="007A1A81" w:rsidP="00181A0B">
      <w:pPr>
        <w:jc w:val="center"/>
        <w:rPr>
          <w:rFonts w:ascii="Times New Roman" w:hAnsi="Times New Roman"/>
          <w:sz w:val="24"/>
          <w:szCs w:val="24"/>
        </w:rPr>
      </w:pPr>
      <w:r w:rsidRPr="00DD6670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7A1A81" w:rsidRPr="00DD6670" w:rsidRDefault="007A1A81" w:rsidP="00786EB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D6670">
        <w:rPr>
          <w:rFonts w:ascii="Times New Roman" w:hAnsi="Times New Roman"/>
          <w:sz w:val="24"/>
          <w:szCs w:val="24"/>
        </w:rPr>
        <w:t>Лето – это самый благоприятный период для общения ребенка с природой, это десятки самых разнообразных игр на свежем воздухе, это большие возможности для ознакомления дошкольников с окружающим миром.</w:t>
      </w:r>
    </w:p>
    <w:p w:rsidR="007A1A81" w:rsidRPr="00DD6670" w:rsidRDefault="007A1A81" w:rsidP="00786EB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D6670">
        <w:rPr>
          <w:rFonts w:ascii="Times New Roman" w:hAnsi="Times New Roman"/>
          <w:sz w:val="24"/>
          <w:szCs w:val="24"/>
        </w:rPr>
        <w:t>Каждый день, каждую минуту необходимо использовать для обучения, развития, воспитания детей, обогащать их знания и представления, стараться как можно полнее использовать условия летнего периода в разных видах деятельности, которые позволяют детям закрепить и применить знания, полученные в течение года.</w:t>
      </w:r>
    </w:p>
    <w:p w:rsidR="007A1A81" w:rsidRPr="00DD6670" w:rsidRDefault="007A1A81" w:rsidP="00786EB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D6670">
        <w:rPr>
          <w:rFonts w:ascii="Times New Roman" w:hAnsi="Times New Roman"/>
          <w:sz w:val="24"/>
          <w:szCs w:val="24"/>
        </w:rPr>
        <w:t xml:space="preserve">Такая работа во многом зависит от планирования и четко продуманной организации педагогического процесса.  </w:t>
      </w:r>
    </w:p>
    <w:p w:rsidR="007A1A81" w:rsidRPr="00DD6670" w:rsidRDefault="007A1A81" w:rsidP="00786EB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D6670">
        <w:rPr>
          <w:rFonts w:ascii="Times New Roman" w:hAnsi="Times New Roman"/>
          <w:sz w:val="24"/>
          <w:szCs w:val="24"/>
        </w:rPr>
        <w:t>Используется тематическое планирование. Каждая неделя имеет свою тему. Это позволяет разнообразить деятельность детей, не упустить вопросы безопасности дошкольников, отобразить работу с родителями в соответствии с темой.</w:t>
      </w:r>
    </w:p>
    <w:p w:rsidR="007A1A81" w:rsidRPr="00DD6670" w:rsidRDefault="007A1A81" w:rsidP="00786EB5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7A1A81" w:rsidRPr="00DD6670" w:rsidRDefault="007A1A81" w:rsidP="00786EB5">
      <w:pPr>
        <w:spacing w:line="276" w:lineRule="auto"/>
        <w:rPr>
          <w:rFonts w:ascii="Times New Roman" w:hAnsi="Times New Roman"/>
          <w:sz w:val="24"/>
          <w:szCs w:val="24"/>
        </w:rPr>
      </w:pPr>
      <w:r w:rsidRPr="00DD6670">
        <w:rPr>
          <w:rFonts w:ascii="Times New Roman" w:hAnsi="Times New Roman"/>
          <w:b/>
          <w:sz w:val="24"/>
          <w:szCs w:val="24"/>
        </w:rPr>
        <w:t xml:space="preserve">Цель: </w:t>
      </w:r>
      <w:r w:rsidRPr="00DD6670">
        <w:rPr>
          <w:rFonts w:ascii="Times New Roman" w:hAnsi="Times New Roman"/>
          <w:sz w:val="24"/>
          <w:szCs w:val="24"/>
        </w:rPr>
        <w:t xml:space="preserve">сохранение и укрепление физического и психического здоровья детей с учетом их индивидуальных особенностей, удовлетворение потребностей растущего организма в отдыхе, творческой деятельности и движении.                                                                                                                </w:t>
      </w:r>
    </w:p>
    <w:p w:rsidR="007A1A81" w:rsidRPr="00DD6670" w:rsidRDefault="007A1A81" w:rsidP="00786EB5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DD6670">
        <w:rPr>
          <w:rFonts w:ascii="Times New Roman" w:hAnsi="Times New Roman"/>
          <w:b/>
          <w:sz w:val="24"/>
          <w:szCs w:val="24"/>
        </w:rPr>
        <w:t xml:space="preserve">Задачи:                                                                                                                       </w:t>
      </w:r>
    </w:p>
    <w:p w:rsidR="007A1A81" w:rsidRPr="00DD6670" w:rsidRDefault="007A1A81" w:rsidP="00786EB5">
      <w:pPr>
        <w:spacing w:line="276" w:lineRule="auto"/>
        <w:rPr>
          <w:rFonts w:ascii="Times New Roman" w:hAnsi="Times New Roman"/>
          <w:sz w:val="24"/>
          <w:szCs w:val="24"/>
        </w:rPr>
      </w:pPr>
      <w:r w:rsidRPr="00DD6670">
        <w:rPr>
          <w:rFonts w:ascii="Times New Roman" w:hAnsi="Times New Roman"/>
          <w:sz w:val="24"/>
          <w:szCs w:val="24"/>
        </w:rPr>
        <w:t>1. Создать условия, обеспечивающие охрану жизни и укрепление здоровья детей, предупреждение заболеваемости и травматизма.</w:t>
      </w:r>
    </w:p>
    <w:p w:rsidR="007A1A81" w:rsidRPr="00DD6670" w:rsidRDefault="007A1A81" w:rsidP="00786EB5">
      <w:pPr>
        <w:spacing w:line="276" w:lineRule="auto"/>
        <w:rPr>
          <w:rFonts w:ascii="Times New Roman" w:hAnsi="Times New Roman"/>
          <w:sz w:val="24"/>
          <w:szCs w:val="24"/>
        </w:rPr>
      </w:pPr>
      <w:r w:rsidRPr="00DD6670">
        <w:rPr>
          <w:rFonts w:ascii="Times New Roman" w:hAnsi="Times New Roman"/>
          <w:sz w:val="24"/>
          <w:szCs w:val="24"/>
        </w:rPr>
        <w:t>2. Реализовать систему мероприятий, направленных на развитие самостоятельности, инициативности, любознательности и познавательной активности в различных образовательных областях.</w:t>
      </w:r>
    </w:p>
    <w:p w:rsidR="007A1A81" w:rsidRPr="00DD6670" w:rsidRDefault="007A1A81" w:rsidP="00786EB5">
      <w:pPr>
        <w:spacing w:line="276" w:lineRule="auto"/>
        <w:rPr>
          <w:rFonts w:ascii="Times New Roman" w:hAnsi="Times New Roman"/>
          <w:sz w:val="24"/>
          <w:szCs w:val="24"/>
        </w:rPr>
      </w:pPr>
      <w:r w:rsidRPr="00DD6670">
        <w:rPr>
          <w:rFonts w:ascii="Times New Roman" w:hAnsi="Times New Roman"/>
          <w:sz w:val="24"/>
          <w:szCs w:val="24"/>
        </w:rPr>
        <w:t>3. Проводить 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7A1A81" w:rsidRPr="00DD6670" w:rsidRDefault="007A1A81" w:rsidP="00786EB5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7A1A81" w:rsidRPr="00DD6670" w:rsidRDefault="007A1A81" w:rsidP="00127EA7">
      <w:pPr>
        <w:rPr>
          <w:rFonts w:ascii="Times New Roman" w:hAnsi="Times New Roman"/>
          <w:sz w:val="24"/>
          <w:szCs w:val="24"/>
        </w:rPr>
      </w:pPr>
    </w:p>
    <w:p w:rsidR="007A1A81" w:rsidRPr="00DD6670" w:rsidRDefault="007A1A81" w:rsidP="00127EA7">
      <w:pPr>
        <w:rPr>
          <w:rFonts w:ascii="Times New Roman" w:hAnsi="Times New Roman"/>
          <w:sz w:val="24"/>
          <w:szCs w:val="24"/>
        </w:rPr>
      </w:pPr>
    </w:p>
    <w:p w:rsidR="007A1A81" w:rsidRPr="00DD6670" w:rsidRDefault="007A1A81" w:rsidP="00127EA7">
      <w:pPr>
        <w:rPr>
          <w:rFonts w:ascii="Times New Roman" w:hAnsi="Times New Roman"/>
          <w:sz w:val="24"/>
          <w:szCs w:val="24"/>
        </w:rPr>
      </w:pPr>
    </w:p>
    <w:p w:rsidR="007A1A81" w:rsidRPr="00DD6670" w:rsidRDefault="007A1A81" w:rsidP="00127EA7">
      <w:pPr>
        <w:rPr>
          <w:rFonts w:ascii="Times New Roman" w:hAnsi="Times New Roman"/>
          <w:sz w:val="24"/>
          <w:szCs w:val="24"/>
        </w:rPr>
      </w:pPr>
    </w:p>
    <w:p w:rsidR="007A1A81" w:rsidRPr="00DD6670" w:rsidRDefault="007A1A81" w:rsidP="00A2339F">
      <w:pPr>
        <w:pStyle w:val="NoSpacing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A1A81" w:rsidRPr="00DD6670" w:rsidRDefault="007A1A81" w:rsidP="00A2339F">
      <w:pPr>
        <w:pStyle w:val="NoSpacing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A1A81" w:rsidRPr="00DD6670" w:rsidRDefault="007A1A81" w:rsidP="00A2339F">
      <w:pPr>
        <w:pStyle w:val="NoSpacing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A1A81" w:rsidRDefault="007A1A81" w:rsidP="00081051">
      <w:pPr>
        <w:pStyle w:val="NoSpacing"/>
        <w:rPr>
          <w:rFonts w:ascii="Times New Roman" w:hAnsi="Times New Roman"/>
          <w:b/>
          <w:i/>
          <w:sz w:val="24"/>
          <w:szCs w:val="24"/>
        </w:rPr>
      </w:pPr>
    </w:p>
    <w:p w:rsidR="007A1A81" w:rsidRDefault="007A1A81" w:rsidP="00A2339F">
      <w:pPr>
        <w:pStyle w:val="NoSpacing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A1A81" w:rsidRPr="00E42439" w:rsidRDefault="007A1A81" w:rsidP="00A2339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E42439">
        <w:rPr>
          <w:rFonts w:ascii="Times New Roman" w:hAnsi="Times New Roman"/>
          <w:b/>
          <w:sz w:val="28"/>
          <w:szCs w:val="28"/>
        </w:rPr>
        <w:t>Летний режим дня   МА ДОУ «Детский сад №37 «Берёзка»</w:t>
      </w:r>
    </w:p>
    <w:p w:rsidR="007A1A81" w:rsidRPr="00E42439" w:rsidRDefault="007A1A81" w:rsidP="00A2339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E42439">
        <w:rPr>
          <w:rFonts w:ascii="Times New Roman" w:hAnsi="Times New Roman"/>
          <w:b/>
          <w:sz w:val="28"/>
          <w:szCs w:val="28"/>
        </w:rPr>
        <w:t>Старше-подготовительной</w:t>
      </w:r>
      <w:r>
        <w:rPr>
          <w:rFonts w:ascii="Times New Roman" w:hAnsi="Times New Roman"/>
          <w:b/>
          <w:sz w:val="28"/>
          <w:szCs w:val="28"/>
        </w:rPr>
        <w:t xml:space="preserve"> (смешанной)</w:t>
      </w:r>
      <w:r w:rsidRPr="00E42439">
        <w:rPr>
          <w:rFonts w:ascii="Times New Roman" w:hAnsi="Times New Roman"/>
          <w:b/>
          <w:sz w:val="28"/>
          <w:szCs w:val="28"/>
        </w:rPr>
        <w:t xml:space="preserve"> группы</w:t>
      </w:r>
    </w:p>
    <w:p w:rsidR="007A1A81" w:rsidRPr="00E42439" w:rsidRDefault="007A1A81" w:rsidP="00A2339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141"/>
      </w:tblGrid>
      <w:tr w:rsidR="007A1A81" w:rsidRPr="00E42439" w:rsidTr="00E42439">
        <w:trPr>
          <w:trHeight w:val="604"/>
        </w:trPr>
        <w:tc>
          <w:tcPr>
            <w:tcW w:w="15141" w:type="dxa"/>
          </w:tcPr>
          <w:p w:rsidR="007A1A81" w:rsidRPr="00E42439" w:rsidRDefault="007A1A81" w:rsidP="00786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E42439">
              <w:rPr>
                <w:rFonts w:ascii="Times New Roman" w:hAnsi="Times New Roman"/>
                <w:sz w:val="28"/>
                <w:szCs w:val="28"/>
              </w:rPr>
              <w:t xml:space="preserve">7.0-8.30             Приём детей. Осмотр. Игры. Оздоровительная работа: гимнастика, бег на выносливость, точечный массаж. </w:t>
            </w:r>
          </w:p>
        </w:tc>
      </w:tr>
      <w:tr w:rsidR="007A1A81" w:rsidRPr="00E42439" w:rsidTr="00E42439">
        <w:trPr>
          <w:trHeight w:val="245"/>
        </w:trPr>
        <w:tc>
          <w:tcPr>
            <w:tcW w:w="15141" w:type="dxa"/>
          </w:tcPr>
          <w:p w:rsidR="007A1A81" w:rsidRPr="00E42439" w:rsidRDefault="007A1A81" w:rsidP="00786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E42439">
              <w:rPr>
                <w:rFonts w:ascii="Times New Roman" w:hAnsi="Times New Roman"/>
                <w:sz w:val="28"/>
                <w:szCs w:val="28"/>
              </w:rPr>
              <w:t>8.30-9.00           Подготовка к завтраку. Завтрак. Оздоровительная работа: полоскание рта.</w:t>
            </w:r>
          </w:p>
        </w:tc>
      </w:tr>
      <w:tr w:rsidR="007A1A81" w:rsidRPr="00E42439" w:rsidTr="00E42439">
        <w:trPr>
          <w:trHeight w:val="612"/>
        </w:trPr>
        <w:tc>
          <w:tcPr>
            <w:tcW w:w="15141" w:type="dxa"/>
          </w:tcPr>
          <w:p w:rsidR="007A1A81" w:rsidRPr="00E42439" w:rsidRDefault="007A1A81" w:rsidP="00786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E42439">
              <w:rPr>
                <w:rFonts w:ascii="Times New Roman" w:hAnsi="Times New Roman"/>
                <w:sz w:val="28"/>
                <w:szCs w:val="28"/>
              </w:rPr>
              <w:t xml:space="preserve">8.45-9.45           Самостоятельная деятельность детей, художественно - изобразительная деятельность, музыкальные занятия, </w:t>
            </w:r>
          </w:p>
          <w:p w:rsidR="007A1A81" w:rsidRPr="00E42439" w:rsidRDefault="007A1A81" w:rsidP="00786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E42439">
              <w:rPr>
                <w:rFonts w:ascii="Times New Roman" w:hAnsi="Times New Roman"/>
                <w:sz w:val="28"/>
                <w:szCs w:val="28"/>
              </w:rPr>
              <w:t xml:space="preserve">                          физкультурные    занятия, развлечения </w:t>
            </w:r>
          </w:p>
        </w:tc>
      </w:tr>
      <w:tr w:rsidR="007A1A81" w:rsidRPr="00E42439" w:rsidTr="00E42439">
        <w:trPr>
          <w:trHeight w:val="326"/>
        </w:trPr>
        <w:tc>
          <w:tcPr>
            <w:tcW w:w="15141" w:type="dxa"/>
          </w:tcPr>
          <w:p w:rsidR="007A1A81" w:rsidRPr="00E42439" w:rsidRDefault="007A1A81" w:rsidP="00786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E42439">
              <w:rPr>
                <w:rFonts w:ascii="Times New Roman" w:hAnsi="Times New Roman"/>
                <w:sz w:val="28"/>
                <w:szCs w:val="28"/>
              </w:rPr>
              <w:t xml:space="preserve">9.45-10.00         Второй завтрак  </w:t>
            </w:r>
          </w:p>
        </w:tc>
      </w:tr>
      <w:tr w:rsidR="007A1A81" w:rsidRPr="00E42439" w:rsidTr="00E42439">
        <w:trPr>
          <w:trHeight w:val="408"/>
        </w:trPr>
        <w:tc>
          <w:tcPr>
            <w:tcW w:w="15141" w:type="dxa"/>
          </w:tcPr>
          <w:p w:rsidR="007A1A81" w:rsidRPr="00E42439" w:rsidRDefault="007A1A81" w:rsidP="00E424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E42439">
              <w:rPr>
                <w:rFonts w:ascii="Times New Roman" w:hAnsi="Times New Roman"/>
                <w:sz w:val="28"/>
                <w:szCs w:val="28"/>
              </w:rPr>
              <w:t>10.00-12.30       Оздоровительная работа: дыхательная гимнастика. Подготовка к прогулк</w:t>
            </w:r>
            <w:r>
              <w:rPr>
                <w:rFonts w:ascii="Times New Roman" w:hAnsi="Times New Roman"/>
                <w:sz w:val="28"/>
                <w:szCs w:val="28"/>
              </w:rPr>
              <w:t>е. Прогулка. Игры. Наблюдения</w:t>
            </w:r>
          </w:p>
          <w:p w:rsidR="007A1A81" w:rsidRPr="00E42439" w:rsidRDefault="007A1A81" w:rsidP="00786EB5">
            <w:pPr>
              <w:pStyle w:val="NoSpacing"/>
              <w:ind w:left="252"/>
              <w:rPr>
                <w:rFonts w:ascii="Times New Roman" w:hAnsi="Times New Roman"/>
                <w:sz w:val="28"/>
                <w:szCs w:val="28"/>
              </w:rPr>
            </w:pPr>
            <w:r w:rsidRPr="00E42439">
              <w:rPr>
                <w:rFonts w:ascii="Times New Roman" w:hAnsi="Times New Roman"/>
                <w:sz w:val="28"/>
                <w:szCs w:val="28"/>
              </w:rPr>
              <w:t xml:space="preserve">                      Оздоровительная работа: минитуризм, бег, хождение босиком                                      </w:t>
            </w:r>
          </w:p>
        </w:tc>
      </w:tr>
      <w:tr w:rsidR="007A1A81" w:rsidRPr="00E42439" w:rsidTr="00E42439">
        <w:trPr>
          <w:trHeight w:val="632"/>
        </w:trPr>
        <w:tc>
          <w:tcPr>
            <w:tcW w:w="15141" w:type="dxa"/>
          </w:tcPr>
          <w:p w:rsidR="007A1A81" w:rsidRPr="00E42439" w:rsidRDefault="007A1A81" w:rsidP="00786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E42439">
              <w:rPr>
                <w:rFonts w:ascii="Times New Roman" w:hAnsi="Times New Roman"/>
                <w:sz w:val="28"/>
                <w:szCs w:val="28"/>
              </w:rPr>
              <w:t>12.30-12.40       Возвращение с прогулки, водные процедуры: обливание ног. Подготовка к обеду.</w:t>
            </w:r>
          </w:p>
        </w:tc>
      </w:tr>
      <w:tr w:rsidR="007A1A81" w:rsidRPr="00E42439" w:rsidTr="00E42439">
        <w:trPr>
          <w:trHeight w:val="261"/>
        </w:trPr>
        <w:tc>
          <w:tcPr>
            <w:tcW w:w="15141" w:type="dxa"/>
          </w:tcPr>
          <w:p w:rsidR="007A1A81" w:rsidRPr="00E42439" w:rsidRDefault="007A1A81" w:rsidP="00786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E42439">
              <w:rPr>
                <w:rFonts w:ascii="Times New Roman" w:hAnsi="Times New Roman"/>
                <w:sz w:val="28"/>
                <w:szCs w:val="28"/>
              </w:rPr>
              <w:t>12.40-13.00       Обед. Оздоровительная работа: полоскание рта, промывание носа.</w:t>
            </w:r>
          </w:p>
        </w:tc>
      </w:tr>
      <w:tr w:rsidR="007A1A81" w:rsidRPr="00E42439" w:rsidTr="00E42439">
        <w:trPr>
          <w:trHeight w:val="469"/>
        </w:trPr>
        <w:tc>
          <w:tcPr>
            <w:tcW w:w="15141" w:type="dxa"/>
          </w:tcPr>
          <w:p w:rsidR="007A1A81" w:rsidRPr="00E42439" w:rsidRDefault="007A1A81" w:rsidP="00786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E42439">
              <w:rPr>
                <w:rFonts w:ascii="Times New Roman" w:hAnsi="Times New Roman"/>
                <w:sz w:val="28"/>
                <w:szCs w:val="28"/>
              </w:rPr>
              <w:t>13.00-15.00       Подготовка ко сну. Сон. Оздоровительная работа: самомассаж, гимнастика на расслабление</w:t>
            </w:r>
          </w:p>
        </w:tc>
      </w:tr>
      <w:tr w:rsidR="007A1A81" w:rsidRPr="00E42439" w:rsidTr="00E42439">
        <w:trPr>
          <w:trHeight w:val="363"/>
        </w:trPr>
        <w:tc>
          <w:tcPr>
            <w:tcW w:w="15141" w:type="dxa"/>
          </w:tcPr>
          <w:p w:rsidR="007A1A81" w:rsidRPr="00E42439" w:rsidRDefault="007A1A81" w:rsidP="00786EB5">
            <w:pPr>
              <w:pStyle w:val="NoSpacing"/>
              <w:ind w:left="25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1A81" w:rsidRPr="00E42439" w:rsidTr="00E42439">
        <w:trPr>
          <w:trHeight w:val="265"/>
        </w:trPr>
        <w:tc>
          <w:tcPr>
            <w:tcW w:w="15141" w:type="dxa"/>
          </w:tcPr>
          <w:p w:rsidR="007A1A81" w:rsidRPr="00E42439" w:rsidRDefault="007A1A81" w:rsidP="00786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E42439">
              <w:rPr>
                <w:rFonts w:ascii="Times New Roman" w:hAnsi="Times New Roman"/>
                <w:sz w:val="28"/>
                <w:szCs w:val="28"/>
              </w:rPr>
              <w:t>15.00-15.15        Подъём детей. Оздоровительная программа: гимнастика, влажное обтирание шеи, рук, лица.</w:t>
            </w:r>
          </w:p>
        </w:tc>
      </w:tr>
      <w:tr w:rsidR="007A1A81" w:rsidRPr="00E42439" w:rsidTr="00E42439">
        <w:trPr>
          <w:trHeight w:val="286"/>
        </w:trPr>
        <w:tc>
          <w:tcPr>
            <w:tcW w:w="15141" w:type="dxa"/>
          </w:tcPr>
          <w:p w:rsidR="007A1A81" w:rsidRPr="00E42439" w:rsidRDefault="007A1A81" w:rsidP="00786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E42439">
              <w:rPr>
                <w:rFonts w:ascii="Times New Roman" w:hAnsi="Times New Roman"/>
                <w:sz w:val="28"/>
                <w:szCs w:val="28"/>
              </w:rPr>
              <w:t>15.15-15.30        Игровая и художественная деятельность детей по интересам, общение</w:t>
            </w:r>
          </w:p>
        </w:tc>
      </w:tr>
      <w:tr w:rsidR="007A1A81" w:rsidRPr="00E42439" w:rsidTr="00E42439">
        <w:trPr>
          <w:trHeight w:val="282"/>
        </w:trPr>
        <w:tc>
          <w:tcPr>
            <w:tcW w:w="15141" w:type="dxa"/>
          </w:tcPr>
          <w:p w:rsidR="007A1A81" w:rsidRPr="00E42439" w:rsidRDefault="007A1A81" w:rsidP="00786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E42439">
              <w:rPr>
                <w:rFonts w:ascii="Times New Roman" w:hAnsi="Times New Roman"/>
                <w:sz w:val="28"/>
                <w:szCs w:val="28"/>
              </w:rPr>
              <w:t>15.30-16.00        Подготовка к полднику. Полдник.</w:t>
            </w:r>
          </w:p>
        </w:tc>
      </w:tr>
      <w:tr w:rsidR="007A1A81" w:rsidRPr="00E42439" w:rsidTr="00E42439">
        <w:trPr>
          <w:trHeight w:val="449"/>
        </w:trPr>
        <w:tc>
          <w:tcPr>
            <w:tcW w:w="15141" w:type="dxa"/>
          </w:tcPr>
          <w:p w:rsidR="007A1A81" w:rsidRPr="00E42439" w:rsidRDefault="007A1A81" w:rsidP="00786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E42439">
              <w:rPr>
                <w:rFonts w:ascii="Times New Roman" w:hAnsi="Times New Roman"/>
                <w:sz w:val="28"/>
                <w:szCs w:val="28"/>
              </w:rPr>
              <w:t>16.00-16.30        Беседы, педагогические ситуации</w:t>
            </w:r>
          </w:p>
        </w:tc>
      </w:tr>
      <w:tr w:rsidR="007A1A81" w:rsidRPr="00E42439" w:rsidTr="00E42439">
        <w:trPr>
          <w:trHeight w:val="367"/>
        </w:trPr>
        <w:tc>
          <w:tcPr>
            <w:tcW w:w="15141" w:type="dxa"/>
          </w:tcPr>
          <w:p w:rsidR="007A1A81" w:rsidRPr="00E42439" w:rsidRDefault="007A1A81" w:rsidP="00786EB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E42439">
              <w:rPr>
                <w:rFonts w:ascii="Times New Roman" w:hAnsi="Times New Roman"/>
                <w:sz w:val="28"/>
                <w:szCs w:val="28"/>
              </w:rPr>
              <w:t>16.30-17.30        Подготовка к прогулке. Прогулка. Игры. Труд детей на участке. Уход домой.</w:t>
            </w:r>
          </w:p>
        </w:tc>
      </w:tr>
    </w:tbl>
    <w:p w:rsidR="007A1A81" w:rsidRPr="00BD647A" w:rsidRDefault="007A1A81" w:rsidP="000373CB">
      <w:pPr>
        <w:pStyle w:val="NoSpacing"/>
        <w:rPr>
          <w:rFonts w:ascii="Times New Roman" w:hAnsi="Times New Roman"/>
          <w:sz w:val="28"/>
          <w:szCs w:val="28"/>
        </w:rPr>
      </w:pPr>
    </w:p>
    <w:p w:rsidR="007A1A81" w:rsidRPr="00DD6670" w:rsidRDefault="007A1A81" w:rsidP="000373CB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7A1A81" w:rsidRPr="00DD6670" w:rsidRDefault="007A1A81" w:rsidP="000373CB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7A1A81" w:rsidRPr="00DD6670" w:rsidRDefault="007A1A81" w:rsidP="000373CB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7A1A81" w:rsidRPr="00DD6670" w:rsidRDefault="007A1A81" w:rsidP="000373CB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7A1A81" w:rsidRPr="00DD6670" w:rsidRDefault="007A1A81" w:rsidP="000373CB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7A1A81" w:rsidRDefault="007A1A81" w:rsidP="00BD647A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7A1A81" w:rsidRPr="00DD6670" w:rsidRDefault="007A1A81" w:rsidP="000373CB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7A1A81" w:rsidRDefault="007A1A81" w:rsidP="000373C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BD647A">
        <w:rPr>
          <w:rFonts w:ascii="Times New Roman" w:hAnsi="Times New Roman"/>
          <w:b/>
          <w:sz w:val="28"/>
          <w:szCs w:val="28"/>
        </w:rPr>
        <w:t xml:space="preserve">Оздоровительная работа с детьми на летний период МА ДОУ «Детский сад№ 37 «Берёзка» на </w:t>
      </w:r>
      <w:smartTag w:uri="urn:schemas-microsoft-com:office:smarttags" w:element="metricconverter">
        <w:smartTagPr>
          <w:attr w:name="ProductID" w:val="2020 г"/>
        </w:smartTagPr>
        <w:r w:rsidRPr="00BD647A">
          <w:rPr>
            <w:rFonts w:ascii="Times New Roman" w:hAnsi="Times New Roman"/>
            <w:b/>
            <w:sz w:val="28"/>
            <w:szCs w:val="28"/>
          </w:rPr>
          <w:t>2022 г</w:t>
        </w:r>
      </w:smartTag>
      <w:r w:rsidRPr="00BD647A">
        <w:rPr>
          <w:rFonts w:ascii="Times New Roman" w:hAnsi="Times New Roman"/>
          <w:b/>
          <w:sz w:val="28"/>
          <w:szCs w:val="28"/>
        </w:rPr>
        <w:t>.</w:t>
      </w:r>
    </w:p>
    <w:p w:rsidR="007A1A81" w:rsidRPr="00BD647A" w:rsidRDefault="007A1A81" w:rsidP="000373C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всех групп</w:t>
      </w:r>
    </w:p>
    <w:p w:rsidR="007A1A81" w:rsidRPr="00BD647A" w:rsidRDefault="007A1A81" w:rsidP="00B42DD3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45"/>
        <w:gridCol w:w="7320"/>
      </w:tblGrid>
      <w:tr w:rsidR="007A1A81" w:rsidRPr="00140802" w:rsidTr="00140802">
        <w:tc>
          <w:tcPr>
            <w:tcW w:w="14459" w:type="dxa"/>
            <w:gridSpan w:val="2"/>
          </w:tcPr>
          <w:p w:rsidR="007A1A81" w:rsidRPr="00140802" w:rsidRDefault="007A1A81" w:rsidP="0014080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802">
              <w:rPr>
                <w:rFonts w:ascii="Times New Roman" w:hAnsi="Times New Roman"/>
                <w:b/>
                <w:sz w:val="28"/>
                <w:szCs w:val="28"/>
              </w:rPr>
              <w:t>Максимальное пребывание детей на свежем воздухе:</w:t>
            </w:r>
          </w:p>
        </w:tc>
      </w:tr>
      <w:tr w:rsidR="007A1A81" w:rsidRPr="00140802" w:rsidTr="00140802">
        <w:trPr>
          <w:trHeight w:val="323"/>
        </w:trPr>
        <w:tc>
          <w:tcPr>
            <w:tcW w:w="7088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1. Утренний приём</w:t>
            </w:r>
          </w:p>
        </w:tc>
        <w:tc>
          <w:tcPr>
            <w:tcW w:w="7371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7A1A81" w:rsidRPr="00140802" w:rsidTr="00140802">
        <w:tc>
          <w:tcPr>
            <w:tcW w:w="7088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 xml:space="preserve">2. Гимнастика                         </w:t>
            </w:r>
          </w:p>
        </w:tc>
        <w:tc>
          <w:tcPr>
            <w:tcW w:w="7371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7A1A81" w:rsidRPr="00140802" w:rsidTr="00140802">
        <w:tc>
          <w:tcPr>
            <w:tcW w:w="7088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 xml:space="preserve">3. Физкультурные занятия     </w:t>
            </w:r>
          </w:p>
        </w:tc>
        <w:tc>
          <w:tcPr>
            <w:tcW w:w="7371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2 раза в неделю</w:t>
            </w:r>
          </w:p>
        </w:tc>
      </w:tr>
      <w:tr w:rsidR="007A1A81" w:rsidRPr="00140802" w:rsidTr="00140802">
        <w:tc>
          <w:tcPr>
            <w:tcW w:w="7088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 xml:space="preserve">4. Прогулки                             </w:t>
            </w:r>
          </w:p>
        </w:tc>
        <w:tc>
          <w:tcPr>
            <w:tcW w:w="7371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7A1A81" w:rsidRPr="00140802" w:rsidTr="00140802">
        <w:tc>
          <w:tcPr>
            <w:tcW w:w="7088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 xml:space="preserve">5. Простейший туризм           </w:t>
            </w:r>
          </w:p>
        </w:tc>
        <w:tc>
          <w:tcPr>
            <w:tcW w:w="7371" w:type="dxa"/>
          </w:tcPr>
          <w:p w:rsidR="007A1A81" w:rsidRPr="00140802" w:rsidRDefault="007A1A81" w:rsidP="00260F6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1р. в месяц</w:t>
            </w:r>
          </w:p>
        </w:tc>
      </w:tr>
      <w:tr w:rsidR="007A1A81" w:rsidRPr="00140802" w:rsidTr="00140802">
        <w:tc>
          <w:tcPr>
            <w:tcW w:w="7088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 xml:space="preserve">6 Экскурсии                            </w:t>
            </w:r>
          </w:p>
        </w:tc>
        <w:tc>
          <w:tcPr>
            <w:tcW w:w="7371" w:type="dxa"/>
          </w:tcPr>
          <w:p w:rsidR="007A1A81" w:rsidRPr="00140802" w:rsidRDefault="007A1A81" w:rsidP="00260F6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1р. в неделю</w:t>
            </w:r>
          </w:p>
        </w:tc>
      </w:tr>
      <w:tr w:rsidR="007A1A81" w:rsidRPr="00140802" w:rsidTr="00140802">
        <w:tc>
          <w:tcPr>
            <w:tcW w:w="7088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 xml:space="preserve">7. Дни здоровья                      </w:t>
            </w:r>
          </w:p>
        </w:tc>
        <w:tc>
          <w:tcPr>
            <w:tcW w:w="7371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1р. в 3 квартале</w:t>
            </w:r>
          </w:p>
        </w:tc>
      </w:tr>
      <w:tr w:rsidR="007A1A81" w:rsidRPr="00140802" w:rsidTr="00140802">
        <w:tc>
          <w:tcPr>
            <w:tcW w:w="7088" w:type="dxa"/>
          </w:tcPr>
          <w:p w:rsidR="007A1A81" w:rsidRPr="00140802" w:rsidRDefault="007A1A81" w:rsidP="00260F6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 xml:space="preserve">8. Мини спартакиады            </w:t>
            </w:r>
          </w:p>
        </w:tc>
        <w:tc>
          <w:tcPr>
            <w:tcW w:w="7371" w:type="dxa"/>
          </w:tcPr>
          <w:p w:rsidR="007A1A81" w:rsidRPr="00140802" w:rsidRDefault="007A1A81" w:rsidP="00260F6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1 р. в месяц</w:t>
            </w:r>
          </w:p>
        </w:tc>
      </w:tr>
      <w:tr w:rsidR="007A1A81" w:rsidRPr="00140802" w:rsidTr="00140802">
        <w:tc>
          <w:tcPr>
            <w:tcW w:w="14459" w:type="dxa"/>
            <w:gridSpan w:val="2"/>
          </w:tcPr>
          <w:p w:rsidR="007A1A81" w:rsidRPr="00140802" w:rsidRDefault="007A1A81" w:rsidP="00E42439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b/>
                <w:sz w:val="28"/>
                <w:szCs w:val="28"/>
              </w:rPr>
              <w:t>Методы закаливания</w:t>
            </w:r>
          </w:p>
        </w:tc>
      </w:tr>
      <w:tr w:rsidR="007A1A81" w:rsidRPr="00140802" w:rsidTr="00140802">
        <w:tc>
          <w:tcPr>
            <w:tcW w:w="7088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 xml:space="preserve">1. Солнечные и воздушные ванны        </w:t>
            </w:r>
          </w:p>
        </w:tc>
        <w:tc>
          <w:tcPr>
            <w:tcW w:w="7371" w:type="dxa"/>
          </w:tcPr>
          <w:p w:rsidR="007A1A81" w:rsidRPr="00140802" w:rsidRDefault="007A1A81" w:rsidP="00260F6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7A1A81" w:rsidRPr="00140802" w:rsidTr="00140802">
        <w:tc>
          <w:tcPr>
            <w:tcW w:w="7088" w:type="dxa"/>
          </w:tcPr>
          <w:p w:rsidR="007A1A81" w:rsidRPr="00140802" w:rsidRDefault="007A1A81" w:rsidP="00260F6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 xml:space="preserve">2. Обливание ног на территории д/с   </w:t>
            </w:r>
          </w:p>
        </w:tc>
        <w:tc>
          <w:tcPr>
            <w:tcW w:w="7371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7A1A81" w:rsidRPr="00140802" w:rsidTr="00140802">
        <w:tc>
          <w:tcPr>
            <w:tcW w:w="7088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 xml:space="preserve">3. Обширные умывания                         </w:t>
            </w:r>
          </w:p>
        </w:tc>
        <w:tc>
          <w:tcPr>
            <w:tcW w:w="7371" w:type="dxa"/>
          </w:tcPr>
          <w:p w:rsidR="007A1A81" w:rsidRPr="00140802" w:rsidRDefault="007A1A81" w:rsidP="00362F7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7A1A81" w:rsidRPr="00140802" w:rsidTr="00140802">
        <w:tc>
          <w:tcPr>
            <w:tcW w:w="7088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 xml:space="preserve">4. Полоскание горла                               </w:t>
            </w:r>
          </w:p>
        </w:tc>
        <w:tc>
          <w:tcPr>
            <w:tcW w:w="7371" w:type="dxa"/>
          </w:tcPr>
          <w:p w:rsidR="007A1A81" w:rsidRPr="00140802" w:rsidRDefault="007A1A81" w:rsidP="00362F7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3р. в день</w:t>
            </w:r>
          </w:p>
        </w:tc>
      </w:tr>
      <w:tr w:rsidR="007A1A81" w:rsidRPr="00140802" w:rsidTr="00140802">
        <w:tc>
          <w:tcPr>
            <w:tcW w:w="7088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 xml:space="preserve">5. Босохождение   </w:t>
            </w:r>
          </w:p>
        </w:tc>
        <w:tc>
          <w:tcPr>
            <w:tcW w:w="7371" w:type="dxa"/>
          </w:tcPr>
          <w:p w:rsidR="007A1A81" w:rsidRPr="00140802" w:rsidRDefault="007A1A81" w:rsidP="00362F7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7A1A81" w:rsidRPr="00140802" w:rsidTr="00140802">
        <w:tc>
          <w:tcPr>
            <w:tcW w:w="7088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 xml:space="preserve">6. Корригирующая гимнастика             </w:t>
            </w:r>
          </w:p>
        </w:tc>
        <w:tc>
          <w:tcPr>
            <w:tcW w:w="7371" w:type="dxa"/>
          </w:tcPr>
          <w:p w:rsidR="007A1A81" w:rsidRPr="00140802" w:rsidRDefault="007A1A81" w:rsidP="00362F7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ежедневно (после сна)</w:t>
            </w:r>
          </w:p>
        </w:tc>
      </w:tr>
      <w:tr w:rsidR="007A1A81" w:rsidRPr="00140802" w:rsidTr="00140802">
        <w:tc>
          <w:tcPr>
            <w:tcW w:w="7088" w:type="dxa"/>
          </w:tcPr>
          <w:p w:rsidR="007A1A81" w:rsidRPr="00140802" w:rsidRDefault="007A1A81" w:rsidP="00E4243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 xml:space="preserve">7. Гимнастика (лечебная- нарушение осанки, плоскостопие) </w:t>
            </w:r>
          </w:p>
        </w:tc>
        <w:tc>
          <w:tcPr>
            <w:tcW w:w="7371" w:type="dxa"/>
          </w:tcPr>
          <w:p w:rsidR="007A1A81" w:rsidRPr="00140802" w:rsidRDefault="007A1A81" w:rsidP="00362F7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7A1A81" w:rsidRPr="00140802" w:rsidTr="00140802">
        <w:tc>
          <w:tcPr>
            <w:tcW w:w="14459" w:type="dxa"/>
            <w:gridSpan w:val="2"/>
          </w:tcPr>
          <w:p w:rsidR="007A1A81" w:rsidRPr="00140802" w:rsidRDefault="007A1A81" w:rsidP="00E42439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b/>
                <w:sz w:val="28"/>
                <w:szCs w:val="28"/>
              </w:rPr>
              <w:t>Профилактическая</w:t>
            </w:r>
          </w:p>
        </w:tc>
      </w:tr>
      <w:tr w:rsidR="007A1A81" w:rsidRPr="00140802" w:rsidTr="00140802">
        <w:tc>
          <w:tcPr>
            <w:tcW w:w="7088" w:type="dxa"/>
          </w:tcPr>
          <w:p w:rsidR="007A1A81" w:rsidRPr="00140802" w:rsidRDefault="007A1A81" w:rsidP="0047308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 xml:space="preserve">1.Строгое соблюдение санитарно-гигиенического режима в д/с                     </w:t>
            </w:r>
          </w:p>
        </w:tc>
        <w:tc>
          <w:tcPr>
            <w:tcW w:w="7371" w:type="dxa"/>
          </w:tcPr>
          <w:p w:rsidR="007A1A81" w:rsidRPr="00140802" w:rsidRDefault="007A1A81" w:rsidP="00362F7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7A1A81" w:rsidRPr="00140802" w:rsidTr="00140802">
        <w:tc>
          <w:tcPr>
            <w:tcW w:w="7088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 xml:space="preserve">2.Включение в меню свежих овощей, фруктов, соков                                  </w:t>
            </w:r>
          </w:p>
        </w:tc>
        <w:tc>
          <w:tcPr>
            <w:tcW w:w="7371" w:type="dxa"/>
          </w:tcPr>
          <w:p w:rsidR="007A1A81" w:rsidRPr="00140802" w:rsidRDefault="007A1A81" w:rsidP="00362F7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7A1A81" w:rsidRPr="00140802" w:rsidTr="00140802">
        <w:tc>
          <w:tcPr>
            <w:tcW w:w="7088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 xml:space="preserve">3. «С» витаминизация                                                                                           </w:t>
            </w:r>
          </w:p>
        </w:tc>
        <w:tc>
          <w:tcPr>
            <w:tcW w:w="7371" w:type="dxa"/>
          </w:tcPr>
          <w:p w:rsidR="007A1A81" w:rsidRPr="00140802" w:rsidRDefault="007A1A81" w:rsidP="00362F7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7A1A81" w:rsidRPr="00140802" w:rsidTr="00140802">
        <w:tc>
          <w:tcPr>
            <w:tcW w:w="7088" w:type="dxa"/>
          </w:tcPr>
          <w:p w:rsidR="007A1A81" w:rsidRPr="00140802" w:rsidRDefault="007A1A81" w:rsidP="0014080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 xml:space="preserve">4. Беседа с родителями: «Растим детей крепких и здоровых»                    </w:t>
            </w:r>
          </w:p>
        </w:tc>
        <w:tc>
          <w:tcPr>
            <w:tcW w:w="7371" w:type="dxa"/>
          </w:tcPr>
          <w:p w:rsidR="007A1A81" w:rsidRPr="00140802" w:rsidRDefault="007A1A81" w:rsidP="00362F7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в течение всего года</w:t>
            </w:r>
          </w:p>
        </w:tc>
      </w:tr>
    </w:tbl>
    <w:p w:rsidR="007A1A81" w:rsidRDefault="007A1A81" w:rsidP="00BD647A">
      <w:pPr>
        <w:pStyle w:val="NoSpacing"/>
        <w:jc w:val="center"/>
        <w:rPr>
          <w:rFonts w:ascii="Times New Roman" w:hAnsi="Times New Roman"/>
          <w:bCs/>
          <w:sz w:val="28"/>
          <w:szCs w:val="28"/>
        </w:rPr>
      </w:pPr>
    </w:p>
    <w:p w:rsidR="007A1A81" w:rsidRDefault="007A1A81" w:rsidP="00BD647A">
      <w:pPr>
        <w:pStyle w:val="NoSpacing"/>
        <w:jc w:val="center"/>
        <w:rPr>
          <w:rFonts w:ascii="Times New Roman" w:hAnsi="Times New Roman"/>
          <w:bCs/>
          <w:sz w:val="28"/>
          <w:szCs w:val="28"/>
        </w:rPr>
      </w:pPr>
    </w:p>
    <w:p w:rsidR="007A1A81" w:rsidRDefault="007A1A81" w:rsidP="00BD647A">
      <w:pPr>
        <w:pStyle w:val="NoSpacing"/>
        <w:jc w:val="center"/>
        <w:rPr>
          <w:rFonts w:ascii="Times New Roman" w:hAnsi="Times New Roman"/>
          <w:bCs/>
          <w:sz w:val="28"/>
          <w:szCs w:val="28"/>
        </w:rPr>
      </w:pPr>
    </w:p>
    <w:p w:rsidR="007A1A81" w:rsidRDefault="007A1A81" w:rsidP="00BD647A">
      <w:pPr>
        <w:pStyle w:val="NoSpacing"/>
        <w:jc w:val="center"/>
        <w:rPr>
          <w:rFonts w:ascii="Times New Roman" w:hAnsi="Times New Roman"/>
          <w:bCs/>
          <w:sz w:val="28"/>
          <w:szCs w:val="28"/>
        </w:rPr>
      </w:pPr>
    </w:p>
    <w:p w:rsidR="007A1A81" w:rsidRPr="00BD647A" w:rsidRDefault="007A1A81" w:rsidP="00BD647A">
      <w:pPr>
        <w:pStyle w:val="NoSpacing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Расписание </w:t>
      </w:r>
      <w:r w:rsidRPr="00BD647A">
        <w:rPr>
          <w:rFonts w:ascii="Times New Roman" w:hAnsi="Times New Roman"/>
          <w:bCs/>
          <w:sz w:val="28"/>
          <w:szCs w:val="28"/>
        </w:rPr>
        <w:t xml:space="preserve"> занятий с детьми на летний оздоровительный период 2022г.</w:t>
      </w:r>
    </w:p>
    <w:p w:rsidR="007A1A81" w:rsidRPr="00503521" w:rsidRDefault="007A1A81" w:rsidP="005035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03521">
        <w:rPr>
          <w:rFonts w:ascii="Times New Roman" w:hAnsi="Times New Roman"/>
          <w:sz w:val="28"/>
          <w:szCs w:val="28"/>
        </w:rPr>
        <w:t xml:space="preserve">Сетка занятий с детьми на летне-оздоровительный период </w:t>
      </w:r>
      <w:smartTag w:uri="urn:schemas-microsoft-com:office:smarttags" w:element="metricconverter">
        <w:smartTagPr>
          <w:attr w:name="ProductID" w:val="2022 г"/>
        </w:smartTagPr>
        <w:r w:rsidRPr="00503521">
          <w:rPr>
            <w:rFonts w:ascii="Times New Roman" w:hAnsi="Times New Roman"/>
            <w:sz w:val="28"/>
            <w:szCs w:val="28"/>
          </w:rPr>
          <w:t>2022 г</w:t>
        </w:r>
      </w:smartTag>
    </w:p>
    <w:p w:rsidR="007A1A81" w:rsidRPr="00503521" w:rsidRDefault="007A1A81" w:rsidP="005035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03521">
        <w:rPr>
          <w:rFonts w:ascii="Times New Roman" w:hAnsi="Times New Roman"/>
          <w:sz w:val="28"/>
          <w:szCs w:val="28"/>
        </w:rPr>
        <w:t>МАДОУ «Детский сад № 37» «Берёзка»</w:t>
      </w:r>
    </w:p>
    <w:p w:rsidR="007A1A81" w:rsidRPr="00503521" w:rsidRDefault="007A1A81" w:rsidP="005035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A81" w:rsidRPr="00503521" w:rsidRDefault="007A1A81" w:rsidP="005035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3521">
        <w:rPr>
          <w:rFonts w:ascii="Times New Roman" w:hAnsi="Times New Roman"/>
          <w:b/>
          <w:sz w:val="28"/>
          <w:szCs w:val="28"/>
        </w:rPr>
        <w:t>Группа « Бусинки»</w:t>
      </w:r>
    </w:p>
    <w:p w:rsidR="007A1A81" w:rsidRPr="00503521" w:rsidRDefault="007A1A81" w:rsidP="005035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0" w:type="auto"/>
        <w:tblLook w:val="01E0"/>
      </w:tblPr>
      <w:tblGrid>
        <w:gridCol w:w="4928"/>
        <w:gridCol w:w="4929"/>
        <w:gridCol w:w="4929"/>
      </w:tblGrid>
      <w:tr w:rsidR="007A1A81" w:rsidRPr="00503521" w:rsidTr="00730C5B">
        <w:tc>
          <w:tcPr>
            <w:tcW w:w="4928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Дни недели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Время занятий</w:t>
            </w:r>
          </w:p>
        </w:tc>
      </w:tr>
      <w:tr w:rsidR="007A1A81" w:rsidRPr="00503521" w:rsidTr="00730C5B">
        <w:tc>
          <w:tcPr>
            <w:tcW w:w="4928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Музыкальное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9.00 – 9.10</w:t>
            </w:r>
          </w:p>
        </w:tc>
      </w:tr>
      <w:tr w:rsidR="007A1A81" w:rsidRPr="00503521" w:rsidTr="00730C5B">
        <w:tc>
          <w:tcPr>
            <w:tcW w:w="4928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Физкультурное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9.00 – 9.10</w:t>
            </w:r>
          </w:p>
        </w:tc>
      </w:tr>
      <w:tr w:rsidR="007A1A81" w:rsidRPr="00503521" w:rsidTr="00730C5B">
        <w:tc>
          <w:tcPr>
            <w:tcW w:w="4928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Физкультурное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9.00 – 9.10</w:t>
            </w:r>
          </w:p>
        </w:tc>
      </w:tr>
      <w:tr w:rsidR="007A1A81" w:rsidRPr="00503521" w:rsidTr="00730C5B">
        <w:tc>
          <w:tcPr>
            <w:tcW w:w="4928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ИЗО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9.00 – 9.10</w:t>
            </w:r>
          </w:p>
        </w:tc>
      </w:tr>
      <w:tr w:rsidR="007A1A81" w:rsidRPr="00503521" w:rsidTr="00730C5B">
        <w:tc>
          <w:tcPr>
            <w:tcW w:w="4928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Музыкально - физкультурное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</w:tc>
      </w:tr>
    </w:tbl>
    <w:p w:rsidR="007A1A81" w:rsidRPr="00503521" w:rsidRDefault="007A1A81" w:rsidP="0050352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A1A81" w:rsidRPr="00503521" w:rsidRDefault="007A1A81" w:rsidP="005035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3521">
        <w:rPr>
          <w:rFonts w:ascii="Times New Roman" w:hAnsi="Times New Roman"/>
          <w:b/>
          <w:sz w:val="28"/>
          <w:szCs w:val="28"/>
        </w:rPr>
        <w:t>Группа «Солнечные лучики»</w:t>
      </w:r>
    </w:p>
    <w:p w:rsidR="007A1A81" w:rsidRPr="00503521" w:rsidRDefault="007A1A81" w:rsidP="005035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0" w:type="auto"/>
        <w:tblLook w:val="01E0"/>
      </w:tblPr>
      <w:tblGrid>
        <w:gridCol w:w="4928"/>
        <w:gridCol w:w="4929"/>
        <w:gridCol w:w="4929"/>
      </w:tblGrid>
      <w:tr w:rsidR="007A1A81" w:rsidRPr="00503521" w:rsidTr="00730C5B">
        <w:tc>
          <w:tcPr>
            <w:tcW w:w="4928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Дни недели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Время занятий</w:t>
            </w:r>
          </w:p>
        </w:tc>
      </w:tr>
      <w:tr w:rsidR="007A1A81" w:rsidRPr="00503521" w:rsidTr="00730C5B">
        <w:tc>
          <w:tcPr>
            <w:tcW w:w="4928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Музыкальное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9.20 – 9.35</w:t>
            </w:r>
          </w:p>
        </w:tc>
      </w:tr>
      <w:tr w:rsidR="007A1A81" w:rsidRPr="00503521" w:rsidTr="00730C5B">
        <w:tc>
          <w:tcPr>
            <w:tcW w:w="4928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Физкультурное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9.20 – 9.35</w:t>
            </w:r>
          </w:p>
        </w:tc>
      </w:tr>
      <w:tr w:rsidR="007A1A81" w:rsidRPr="00503521" w:rsidTr="00730C5B">
        <w:tc>
          <w:tcPr>
            <w:tcW w:w="4928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Физкультурное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9.20 – 9.35</w:t>
            </w:r>
          </w:p>
        </w:tc>
      </w:tr>
      <w:tr w:rsidR="007A1A81" w:rsidRPr="00503521" w:rsidTr="00730C5B">
        <w:tc>
          <w:tcPr>
            <w:tcW w:w="4928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ИЗО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</w:tc>
      </w:tr>
      <w:tr w:rsidR="007A1A81" w:rsidRPr="00503521" w:rsidTr="00730C5B">
        <w:tc>
          <w:tcPr>
            <w:tcW w:w="4928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Музыкально - физкультурное</w:t>
            </w:r>
          </w:p>
        </w:tc>
        <w:tc>
          <w:tcPr>
            <w:tcW w:w="4929" w:type="dxa"/>
          </w:tcPr>
          <w:p w:rsidR="007A1A81" w:rsidRPr="00503521" w:rsidRDefault="007A1A81" w:rsidP="005035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521">
              <w:rPr>
                <w:rFonts w:ascii="Times New Roman" w:hAnsi="Times New Roman"/>
                <w:sz w:val="28"/>
                <w:szCs w:val="28"/>
              </w:rPr>
              <w:t>9.25 – 9.45</w:t>
            </w:r>
          </w:p>
        </w:tc>
      </w:tr>
    </w:tbl>
    <w:p w:rsidR="007A1A81" w:rsidRDefault="007A1A81" w:rsidP="00503521">
      <w:pPr>
        <w:spacing w:after="0" w:line="240" w:lineRule="auto"/>
        <w:jc w:val="center"/>
        <w:rPr>
          <w:sz w:val="28"/>
          <w:szCs w:val="28"/>
        </w:rPr>
      </w:pPr>
    </w:p>
    <w:p w:rsidR="007A1A81" w:rsidRDefault="007A1A81" w:rsidP="00503521">
      <w:pPr>
        <w:spacing w:after="0" w:line="240" w:lineRule="auto"/>
        <w:jc w:val="center"/>
        <w:rPr>
          <w:b/>
          <w:sz w:val="28"/>
          <w:szCs w:val="28"/>
        </w:rPr>
      </w:pPr>
      <w:r w:rsidRPr="002D70F2">
        <w:rPr>
          <w:b/>
          <w:sz w:val="28"/>
          <w:szCs w:val="28"/>
        </w:rPr>
        <w:t>Группа «</w:t>
      </w:r>
      <w:r>
        <w:rPr>
          <w:b/>
          <w:sz w:val="28"/>
          <w:szCs w:val="28"/>
        </w:rPr>
        <w:t xml:space="preserve"> Ромашка</w:t>
      </w:r>
      <w:r w:rsidRPr="002D70F2">
        <w:rPr>
          <w:b/>
          <w:sz w:val="28"/>
          <w:szCs w:val="28"/>
        </w:rPr>
        <w:t>»</w:t>
      </w:r>
    </w:p>
    <w:p w:rsidR="007A1A81" w:rsidRPr="002D70F2" w:rsidRDefault="007A1A81" w:rsidP="00503521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Look w:val="01E0"/>
      </w:tblPr>
      <w:tblGrid>
        <w:gridCol w:w="4928"/>
        <w:gridCol w:w="4929"/>
        <w:gridCol w:w="4929"/>
      </w:tblGrid>
      <w:tr w:rsidR="007A1A81" w:rsidTr="00730C5B">
        <w:tc>
          <w:tcPr>
            <w:tcW w:w="4928" w:type="dxa"/>
          </w:tcPr>
          <w:p w:rsidR="007A1A81" w:rsidRDefault="007A1A81" w:rsidP="00503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Дни недели</w:t>
            </w:r>
          </w:p>
        </w:tc>
        <w:tc>
          <w:tcPr>
            <w:tcW w:w="4929" w:type="dxa"/>
          </w:tcPr>
          <w:p w:rsidR="007A1A81" w:rsidRDefault="007A1A81" w:rsidP="00503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</w:t>
            </w:r>
          </w:p>
        </w:tc>
        <w:tc>
          <w:tcPr>
            <w:tcW w:w="4929" w:type="dxa"/>
          </w:tcPr>
          <w:p w:rsidR="007A1A81" w:rsidRDefault="007A1A81" w:rsidP="00503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занятий</w:t>
            </w:r>
          </w:p>
        </w:tc>
      </w:tr>
      <w:tr w:rsidR="007A1A81" w:rsidTr="00730C5B">
        <w:tc>
          <w:tcPr>
            <w:tcW w:w="4928" w:type="dxa"/>
          </w:tcPr>
          <w:p w:rsidR="007A1A81" w:rsidRDefault="007A1A81" w:rsidP="00503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  <w:tc>
          <w:tcPr>
            <w:tcW w:w="4929" w:type="dxa"/>
          </w:tcPr>
          <w:p w:rsidR="007A1A81" w:rsidRDefault="007A1A81" w:rsidP="00503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Музыкальное</w:t>
            </w:r>
          </w:p>
        </w:tc>
        <w:tc>
          <w:tcPr>
            <w:tcW w:w="4929" w:type="dxa"/>
          </w:tcPr>
          <w:p w:rsidR="007A1A81" w:rsidRDefault="007A1A81" w:rsidP="00503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9.45 10.15</w:t>
            </w:r>
          </w:p>
        </w:tc>
      </w:tr>
      <w:tr w:rsidR="007A1A81" w:rsidTr="00730C5B">
        <w:tc>
          <w:tcPr>
            <w:tcW w:w="4928" w:type="dxa"/>
          </w:tcPr>
          <w:p w:rsidR="007A1A81" w:rsidRDefault="007A1A81" w:rsidP="00503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tcW w:w="4929" w:type="dxa"/>
          </w:tcPr>
          <w:p w:rsidR="007A1A81" w:rsidRDefault="007A1A81" w:rsidP="00503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Физкультурное</w:t>
            </w:r>
          </w:p>
        </w:tc>
        <w:tc>
          <w:tcPr>
            <w:tcW w:w="4929" w:type="dxa"/>
          </w:tcPr>
          <w:p w:rsidR="007A1A81" w:rsidRDefault="007A1A81" w:rsidP="00503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9.45 – 10.15</w:t>
            </w:r>
          </w:p>
        </w:tc>
      </w:tr>
      <w:tr w:rsidR="007A1A81" w:rsidTr="00730C5B">
        <w:tc>
          <w:tcPr>
            <w:tcW w:w="4928" w:type="dxa"/>
          </w:tcPr>
          <w:p w:rsidR="007A1A81" w:rsidRDefault="007A1A81" w:rsidP="00503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4929" w:type="dxa"/>
          </w:tcPr>
          <w:p w:rsidR="007A1A81" w:rsidRDefault="007A1A81" w:rsidP="00503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Физкультурное</w:t>
            </w:r>
          </w:p>
        </w:tc>
        <w:tc>
          <w:tcPr>
            <w:tcW w:w="4929" w:type="dxa"/>
          </w:tcPr>
          <w:p w:rsidR="007A1A81" w:rsidRDefault="007A1A81" w:rsidP="00503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9.45 – 10.15</w:t>
            </w:r>
          </w:p>
        </w:tc>
      </w:tr>
      <w:tr w:rsidR="007A1A81" w:rsidTr="00730C5B">
        <w:tc>
          <w:tcPr>
            <w:tcW w:w="4928" w:type="dxa"/>
          </w:tcPr>
          <w:p w:rsidR="007A1A81" w:rsidRDefault="007A1A81" w:rsidP="00503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4929" w:type="dxa"/>
          </w:tcPr>
          <w:p w:rsidR="007A1A81" w:rsidRDefault="007A1A81" w:rsidP="00503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</w:t>
            </w:r>
          </w:p>
        </w:tc>
        <w:tc>
          <w:tcPr>
            <w:tcW w:w="4929" w:type="dxa"/>
          </w:tcPr>
          <w:p w:rsidR="007A1A81" w:rsidRDefault="007A1A81" w:rsidP="00503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 – 9.30</w:t>
            </w:r>
          </w:p>
        </w:tc>
      </w:tr>
      <w:tr w:rsidR="007A1A81" w:rsidTr="00730C5B">
        <w:tc>
          <w:tcPr>
            <w:tcW w:w="4928" w:type="dxa"/>
          </w:tcPr>
          <w:p w:rsidR="007A1A81" w:rsidRDefault="007A1A81" w:rsidP="00503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</w:tc>
        <w:tc>
          <w:tcPr>
            <w:tcW w:w="4929" w:type="dxa"/>
          </w:tcPr>
          <w:p w:rsidR="007A1A81" w:rsidRDefault="007A1A81" w:rsidP="00503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Музыкально - физкультурное</w:t>
            </w:r>
          </w:p>
        </w:tc>
        <w:tc>
          <w:tcPr>
            <w:tcW w:w="4929" w:type="dxa"/>
          </w:tcPr>
          <w:p w:rsidR="007A1A81" w:rsidRDefault="007A1A81" w:rsidP="00503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– 10.40</w:t>
            </w:r>
          </w:p>
        </w:tc>
      </w:tr>
    </w:tbl>
    <w:p w:rsidR="007A1A81" w:rsidRPr="00DD6670" w:rsidRDefault="007A1A81" w:rsidP="00503521">
      <w:pPr>
        <w:rPr>
          <w:rFonts w:ascii="Times New Roman" w:hAnsi="Times New Roman"/>
          <w:sz w:val="24"/>
          <w:szCs w:val="24"/>
        </w:rPr>
      </w:pPr>
    </w:p>
    <w:p w:rsidR="007A1A81" w:rsidRPr="00DD6670" w:rsidRDefault="007A1A81" w:rsidP="00775424">
      <w:pPr>
        <w:jc w:val="center"/>
        <w:rPr>
          <w:rFonts w:ascii="Times New Roman" w:hAnsi="Times New Roman"/>
          <w:b/>
          <w:sz w:val="24"/>
          <w:szCs w:val="24"/>
        </w:rPr>
      </w:pPr>
    </w:p>
    <w:p w:rsidR="007A1A81" w:rsidRPr="00563582" w:rsidRDefault="007A1A81" w:rsidP="000C41A9">
      <w:pPr>
        <w:pStyle w:val="40"/>
        <w:keepNext/>
        <w:keepLines/>
        <w:shd w:val="clear" w:color="auto" w:fill="auto"/>
        <w:spacing w:before="0" w:after="0" w:line="399" w:lineRule="exact"/>
        <w:jc w:val="center"/>
        <w:rPr>
          <w:rStyle w:val="4Exact"/>
          <w:b/>
          <w:sz w:val="28"/>
          <w:szCs w:val="28"/>
        </w:rPr>
      </w:pPr>
      <w:bookmarkStart w:id="0" w:name="bookmark4"/>
      <w:r w:rsidRPr="00563582">
        <w:rPr>
          <w:rStyle w:val="4Exact"/>
          <w:b/>
          <w:sz w:val="28"/>
          <w:szCs w:val="28"/>
        </w:rPr>
        <w:t>Темы недели</w:t>
      </w:r>
      <w:r>
        <w:rPr>
          <w:rStyle w:val="4Exact"/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>
          <w:rPr>
            <w:rStyle w:val="4Exact"/>
            <w:b/>
            <w:sz w:val="28"/>
            <w:szCs w:val="28"/>
          </w:rPr>
          <w:t>2022 г</w:t>
        </w:r>
      </w:smartTag>
      <w:r>
        <w:rPr>
          <w:rStyle w:val="4Exact"/>
          <w:b/>
          <w:sz w:val="28"/>
          <w:szCs w:val="28"/>
        </w:rPr>
        <w:t>.</w:t>
      </w:r>
      <w:r w:rsidRPr="00563582">
        <w:rPr>
          <w:rStyle w:val="4Exact"/>
          <w:b/>
          <w:sz w:val="28"/>
          <w:szCs w:val="28"/>
        </w:rPr>
        <w:br/>
        <w:t>ИЮНЬ</w:t>
      </w:r>
      <w:bookmarkEnd w:id="0"/>
      <w:r w:rsidRPr="00563582">
        <w:rPr>
          <w:rStyle w:val="4Exact"/>
          <w:b/>
          <w:sz w:val="28"/>
          <w:szCs w:val="28"/>
        </w:rPr>
        <w:t xml:space="preserve">   Россия – родина моя!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338"/>
        <w:gridCol w:w="9273"/>
      </w:tblGrid>
      <w:tr w:rsidR="007A1A81" w:rsidRPr="00140802" w:rsidTr="006111FE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A81" w:rsidRPr="00140802" w:rsidRDefault="007A1A81" w:rsidP="000C41A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563582">
              <w:rPr>
                <w:rStyle w:val="28"/>
                <w:b w:val="0"/>
                <w:bCs w:val="0"/>
                <w:color w:val="auto"/>
                <w:sz w:val="28"/>
                <w:szCs w:val="28"/>
                <w:shd w:val="clear" w:color="auto" w:fill="auto"/>
                <w:lang w:eastAsia="en-US"/>
              </w:rPr>
              <w:t>1-я неделя</w:t>
            </w:r>
          </w:p>
        </w:tc>
        <w:tc>
          <w:tcPr>
            <w:tcW w:w="9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A81" w:rsidRPr="00563582" w:rsidRDefault="007A1A81" w:rsidP="000C41A9">
            <w:pPr>
              <w:pStyle w:val="NoSpacing"/>
              <w:rPr>
                <w:rStyle w:val="28"/>
                <w:b w:val="0"/>
                <w:bCs w:val="0"/>
                <w:color w:val="auto"/>
                <w:sz w:val="28"/>
                <w:szCs w:val="28"/>
                <w:shd w:val="clear" w:color="auto" w:fill="auto"/>
                <w:lang w:eastAsia="en-US"/>
              </w:rPr>
            </w:pPr>
            <w:r w:rsidRPr="00563582">
              <w:rPr>
                <w:rStyle w:val="28"/>
                <w:b w:val="0"/>
                <w:bCs w:val="0"/>
                <w:color w:val="auto"/>
                <w:sz w:val="28"/>
                <w:szCs w:val="28"/>
                <w:shd w:val="clear" w:color="auto" w:fill="auto"/>
                <w:lang w:eastAsia="en-US"/>
              </w:rPr>
              <w:t>1.Лето красное пришло!!</w:t>
            </w:r>
          </w:p>
          <w:p w:rsidR="007A1A81" w:rsidRPr="00140802" w:rsidRDefault="007A1A81" w:rsidP="000C41A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1A81" w:rsidRPr="00140802" w:rsidTr="006111FE">
        <w:trPr>
          <w:trHeight w:hRule="exact" w:val="573"/>
          <w:jc w:val="center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A81" w:rsidRPr="00140802" w:rsidRDefault="007A1A81" w:rsidP="000C41A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563582">
              <w:rPr>
                <w:rStyle w:val="28"/>
                <w:b w:val="0"/>
                <w:bCs w:val="0"/>
                <w:color w:val="auto"/>
                <w:sz w:val="28"/>
                <w:szCs w:val="28"/>
                <w:shd w:val="clear" w:color="auto" w:fill="auto"/>
                <w:lang w:eastAsia="en-US"/>
              </w:rPr>
              <w:t>2-я неделя</w:t>
            </w:r>
          </w:p>
        </w:tc>
        <w:tc>
          <w:tcPr>
            <w:tcW w:w="9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A81" w:rsidRPr="00563582" w:rsidRDefault="007A1A81" w:rsidP="000C41A9">
            <w:pPr>
              <w:pStyle w:val="NoSpacing"/>
              <w:rPr>
                <w:rStyle w:val="28"/>
                <w:b w:val="0"/>
                <w:bCs w:val="0"/>
                <w:color w:val="auto"/>
                <w:sz w:val="28"/>
                <w:szCs w:val="28"/>
                <w:shd w:val="clear" w:color="auto" w:fill="auto"/>
                <w:lang w:eastAsia="en-US"/>
              </w:rPr>
            </w:pPr>
            <w:r w:rsidRPr="00563582">
              <w:rPr>
                <w:rStyle w:val="28"/>
                <w:b w:val="0"/>
                <w:bCs w:val="0"/>
                <w:color w:val="auto"/>
                <w:sz w:val="28"/>
                <w:szCs w:val="28"/>
                <w:shd w:val="clear" w:color="auto" w:fill="auto"/>
                <w:lang w:eastAsia="en-US"/>
              </w:rPr>
              <w:t>2. Мы живём в России».</w:t>
            </w:r>
          </w:p>
          <w:p w:rsidR="007A1A81" w:rsidRPr="00563582" w:rsidRDefault="007A1A81" w:rsidP="000C41A9">
            <w:pPr>
              <w:pStyle w:val="NoSpacing"/>
              <w:rPr>
                <w:rStyle w:val="28"/>
                <w:b w:val="0"/>
                <w:bCs w:val="0"/>
                <w:color w:val="auto"/>
                <w:sz w:val="28"/>
                <w:szCs w:val="28"/>
                <w:shd w:val="clear" w:color="auto" w:fill="auto"/>
                <w:lang w:eastAsia="en-US"/>
              </w:rPr>
            </w:pPr>
          </w:p>
          <w:p w:rsidR="007A1A81" w:rsidRPr="00140802" w:rsidRDefault="007A1A81" w:rsidP="000C41A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1A81" w:rsidRPr="00140802" w:rsidTr="00DD6670">
        <w:trPr>
          <w:trHeight w:hRule="exact" w:val="523"/>
          <w:jc w:val="center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A81" w:rsidRPr="00140802" w:rsidRDefault="007A1A81" w:rsidP="000C41A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563582">
              <w:rPr>
                <w:rStyle w:val="28"/>
                <w:b w:val="0"/>
                <w:bCs w:val="0"/>
                <w:color w:val="auto"/>
                <w:sz w:val="28"/>
                <w:szCs w:val="28"/>
                <w:shd w:val="clear" w:color="auto" w:fill="auto"/>
                <w:lang w:eastAsia="en-US"/>
              </w:rPr>
              <w:t>3-я неделя</w:t>
            </w:r>
          </w:p>
        </w:tc>
        <w:tc>
          <w:tcPr>
            <w:tcW w:w="9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A81" w:rsidRPr="00140802" w:rsidRDefault="007A1A81" w:rsidP="000C41A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563582">
              <w:rPr>
                <w:rStyle w:val="28"/>
                <w:b w:val="0"/>
                <w:bCs w:val="0"/>
                <w:color w:val="auto"/>
                <w:sz w:val="28"/>
                <w:szCs w:val="28"/>
                <w:shd w:val="clear" w:color="auto" w:fill="auto"/>
                <w:lang w:eastAsia="en-US"/>
              </w:rPr>
              <w:t>3.Я расту здоровым.</w:t>
            </w:r>
          </w:p>
        </w:tc>
      </w:tr>
      <w:tr w:rsidR="007A1A81" w:rsidRPr="00140802" w:rsidTr="006111FE">
        <w:trPr>
          <w:trHeight w:hRule="exact" w:val="573"/>
          <w:jc w:val="center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1A81" w:rsidRPr="00140802" w:rsidRDefault="007A1A81" w:rsidP="000C41A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563582">
              <w:rPr>
                <w:rStyle w:val="28"/>
                <w:b w:val="0"/>
                <w:bCs w:val="0"/>
                <w:color w:val="auto"/>
                <w:sz w:val="28"/>
                <w:szCs w:val="28"/>
                <w:shd w:val="clear" w:color="auto" w:fill="auto"/>
                <w:lang w:eastAsia="en-US"/>
              </w:rPr>
              <w:t>4-я неделя</w:t>
            </w:r>
          </w:p>
        </w:tc>
        <w:tc>
          <w:tcPr>
            <w:tcW w:w="9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1A81" w:rsidRPr="00140802" w:rsidRDefault="007A1A81" w:rsidP="000C41A9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563582">
              <w:rPr>
                <w:rStyle w:val="28"/>
                <w:b w:val="0"/>
                <w:bCs w:val="0"/>
                <w:color w:val="auto"/>
                <w:sz w:val="28"/>
                <w:szCs w:val="28"/>
                <w:shd w:val="clear" w:color="auto" w:fill="auto"/>
                <w:lang w:eastAsia="en-US"/>
              </w:rPr>
              <w:t>4. Неделя русской культуры.</w:t>
            </w:r>
          </w:p>
        </w:tc>
      </w:tr>
    </w:tbl>
    <w:p w:rsidR="007A1A81" w:rsidRPr="00563582" w:rsidRDefault="007A1A81" w:rsidP="000C41A9">
      <w:pPr>
        <w:pStyle w:val="40"/>
        <w:keepNext/>
        <w:keepLines/>
        <w:shd w:val="clear" w:color="auto" w:fill="auto"/>
        <w:spacing w:before="0" w:after="0" w:line="399" w:lineRule="exact"/>
        <w:jc w:val="center"/>
        <w:rPr>
          <w:rStyle w:val="4Exact"/>
          <w:b/>
          <w:sz w:val="28"/>
          <w:szCs w:val="28"/>
        </w:rPr>
      </w:pPr>
      <w:r w:rsidRPr="00563582">
        <w:rPr>
          <w:rStyle w:val="4Exact"/>
          <w:b/>
          <w:sz w:val="28"/>
          <w:szCs w:val="28"/>
        </w:rPr>
        <w:t>ИЮЛЬ В дружной семье даже в холод тепло</w:t>
      </w:r>
    </w:p>
    <w:p w:rsidR="007A1A81" w:rsidRPr="00563582" w:rsidRDefault="007A1A81" w:rsidP="006111FE">
      <w:pPr>
        <w:pStyle w:val="40"/>
        <w:keepNext/>
        <w:keepLines/>
        <w:shd w:val="clear" w:color="auto" w:fill="auto"/>
        <w:spacing w:before="0" w:after="0" w:line="399" w:lineRule="exact"/>
        <w:jc w:val="center"/>
        <w:rPr>
          <w:bCs w:val="0"/>
          <w:sz w:val="28"/>
          <w:szCs w:val="28"/>
        </w:rPr>
      </w:pPr>
    </w:p>
    <w:tbl>
      <w:tblPr>
        <w:tblpPr w:leftFromText="180" w:rightFromText="180" w:vertAnchor="text" w:horzAnchor="margin" w:tblpXSpec="center" w:tblpY="-59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351"/>
        <w:gridCol w:w="9270"/>
      </w:tblGrid>
      <w:tr w:rsidR="007A1A81" w:rsidRPr="00140802" w:rsidTr="00786EB5">
        <w:trPr>
          <w:trHeight w:hRule="exact" w:val="441"/>
        </w:trPr>
        <w:tc>
          <w:tcPr>
            <w:tcW w:w="33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A81" w:rsidRPr="00140802" w:rsidRDefault="007A1A81" w:rsidP="00786EB5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563582">
              <w:rPr>
                <w:rStyle w:val="28"/>
                <w:b w:val="0"/>
                <w:sz w:val="28"/>
                <w:szCs w:val="28"/>
              </w:rPr>
              <w:t>1-я неделя</w:t>
            </w:r>
          </w:p>
        </w:tc>
        <w:tc>
          <w:tcPr>
            <w:tcW w:w="9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1A81" w:rsidRPr="00140802" w:rsidRDefault="007A1A81" w:rsidP="00041EA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1.День семьи, любви и верности</w:t>
            </w:r>
          </w:p>
          <w:p w:rsidR="007A1A81" w:rsidRPr="00140802" w:rsidRDefault="007A1A81" w:rsidP="00041EA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1A81" w:rsidRPr="00140802" w:rsidTr="00786EB5">
        <w:trPr>
          <w:trHeight w:hRule="exact" w:val="433"/>
        </w:trPr>
        <w:tc>
          <w:tcPr>
            <w:tcW w:w="33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A81" w:rsidRPr="00140802" w:rsidRDefault="007A1A81" w:rsidP="00786EB5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563582">
              <w:rPr>
                <w:rStyle w:val="28"/>
                <w:b w:val="0"/>
                <w:sz w:val="28"/>
                <w:szCs w:val="28"/>
              </w:rPr>
              <w:t>2-я неделя</w:t>
            </w:r>
          </w:p>
        </w:tc>
        <w:tc>
          <w:tcPr>
            <w:tcW w:w="9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1A81" w:rsidRPr="00140802" w:rsidRDefault="007A1A81" w:rsidP="00041EA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2.Путешествие в мир природы</w:t>
            </w:r>
          </w:p>
        </w:tc>
      </w:tr>
      <w:tr w:rsidR="007A1A81" w:rsidRPr="00140802" w:rsidTr="00786EB5">
        <w:trPr>
          <w:trHeight w:hRule="exact" w:val="411"/>
        </w:trPr>
        <w:tc>
          <w:tcPr>
            <w:tcW w:w="33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A81" w:rsidRPr="00140802" w:rsidRDefault="007A1A81" w:rsidP="00786EB5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563582">
              <w:rPr>
                <w:rStyle w:val="28"/>
                <w:b w:val="0"/>
                <w:sz w:val="28"/>
                <w:szCs w:val="28"/>
              </w:rPr>
              <w:t>3-я неделя</w:t>
            </w:r>
          </w:p>
        </w:tc>
        <w:tc>
          <w:tcPr>
            <w:tcW w:w="9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1A81" w:rsidRPr="00140802" w:rsidRDefault="007A1A81" w:rsidP="00041EA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3.В гостях у сказки.</w:t>
            </w:r>
          </w:p>
        </w:tc>
      </w:tr>
      <w:tr w:rsidR="007A1A81" w:rsidRPr="00140802" w:rsidTr="00786EB5">
        <w:trPr>
          <w:trHeight w:hRule="exact" w:val="416"/>
        </w:trPr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1A81" w:rsidRPr="00140802" w:rsidRDefault="007A1A81" w:rsidP="00786EB5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563582">
              <w:rPr>
                <w:rStyle w:val="28"/>
                <w:b w:val="0"/>
                <w:sz w:val="28"/>
                <w:szCs w:val="28"/>
              </w:rPr>
              <w:t>4-я неделя</w:t>
            </w:r>
          </w:p>
        </w:tc>
        <w:tc>
          <w:tcPr>
            <w:tcW w:w="9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1A81" w:rsidRPr="00140802" w:rsidRDefault="007A1A81" w:rsidP="00041EA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4.Осторожный пешеход</w:t>
            </w:r>
          </w:p>
        </w:tc>
      </w:tr>
      <w:tr w:rsidR="007A1A81" w:rsidRPr="00140802" w:rsidTr="00786EB5">
        <w:trPr>
          <w:trHeight w:hRule="exact" w:val="416"/>
        </w:trPr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1A81" w:rsidRPr="00563582" w:rsidRDefault="007A1A81" w:rsidP="00786EB5">
            <w:pPr>
              <w:pStyle w:val="NoSpacing"/>
              <w:rPr>
                <w:rStyle w:val="28"/>
                <w:b w:val="0"/>
                <w:sz w:val="28"/>
                <w:szCs w:val="28"/>
              </w:rPr>
            </w:pPr>
            <w:r w:rsidRPr="00563582">
              <w:rPr>
                <w:rStyle w:val="28"/>
                <w:b w:val="0"/>
                <w:sz w:val="28"/>
                <w:szCs w:val="28"/>
              </w:rPr>
              <w:t>5-я неделя</w:t>
            </w:r>
          </w:p>
        </w:tc>
        <w:tc>
          <w:tcPr>
            <w:tcW w:w="9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1A81" w:rsidRPr="00140802" w:rsidRDefault="007A1A81" w:rsidP="00041EA9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140802">
              <w:rPr>
                <w:rFonts w:ascii="Times New Roman" w:hAnsi="Times New Roman"/>
                <w:sz w:val="28"/>
                <w:szCs w:val="28"/>
              </w:rPr>
              <w:t>5.Любимые игры и игрушки</w:t>
            </w:r>
          </w:p>
        </w:tc>
      </w:tr>
    </w:tbl>
    <w:p w:rsidR="007A1A81" w:rsidRPr="00563582" w:rsidRDefault="007A1A81" w:rsidP="000C41A9">
      <w:pPr>
        <w:pStyle w:val="30"/>
        <w:shd w:val="clear" w:color="auto" w:fill="auto"/>
        <w:spacing w:line="220" w:lineRule="exact"/>
        <w:jc w:val="center"/>
        <w:rPr>
          <w:rStyle w:val="3Exact"/>
          <w:b/>
          <w:sz w:val="28"/>
          <w:szCs w:val="28"/>
        </w:rPr>
      </w:pPr>
      <w:r w:rsidRPr="00563582">
        <w:rPr>
          <w:rStyle w:val="3Exact"/>
          <w:b/>
          <w:sz w:val="28"/>
          <w:szCs w:val="28"/>
        </w:rPr>
        <w:br w:type="textWrapping" w:clear="all"/>
      </w:r>
    </w:p>
    <w:p w:rsidR="007A1A81" w:rsidRPr="00563582" w:rsidRDefault="007A1A81" w:rsidP="006111FE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563582">
        <w:rPr>
          <w:rStyle w:val="3Exact"/>
          <w:bCs w:val="0"/>
          <w:sz w:val="28"/>
          <w:szCs w:val="28"/>
        </w:rPr>
        <w:t>АВГУСТ   Я живу в Богдановиче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397"/>
        <w:gridCol w:w="9356"/>
      </w:tblGrid>
      <w:tr w:rsidR="007A1A81" w:rsidRPr="00140802" w:rsidTr="00786EB5">
        <w:trPr>
          <w:trHeight w:hRule="exact" w:val="485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A81" w:rsidRPr="00140802" w:rsidRDefault="007A1A81" w:rsidP="006111FE">
            <w:pPr>
              <w:pStyle w:val="NoSpacing"/>
              <w:ind w:left="-582" w:firstLine="58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63582">
              <w:rPr>
                <w:rStyle w:val="28"/>
                <w:b w:val="0"/>
                <w:sz w:val="28"/>
                <w:szCs w:val="28"/>
              </w:rPr>
              <w:t>1-я неделя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A81" w:rsidRPr="00140802" w:rsidRDefault="007A1A81" w:rsidP="006111FE">
            <w:pPr>
              <w:pStyle w:val="NoSpacing"/>
              <w:ind w:left="-582" w:firstLine="58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63582">
              <w:rPr>
                <w:rStyle w:val="28"/>
                <w:b w:val="0"/>
                <w:sz w:val="28"/>
                <w:szCs w:val="28"/>
              </w:rPr>
              <w:t xml:space="preserve">1. С днём рождения, любимый город! </w:t>
            </w:r>
          </w:p>
        </w:tc>
      </w:tr>
      <w:tr w:rsidR="007A1A81" w:rsidRPr="00140802" w:rsidTr="00786EB5">
        <w:trPr>
          <w:trHeight w:hRule="exact" w:val="435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A81" w:rsidRPr="00140802" w:rsidRDefault="007A1A81" w:rsidP="006111FE">
            <w:pPr>
              <w:pStyle w:val="NoSpacing"/>
              <w:ind w:left="-582" w:firstLine="58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63582">
              <w:rPr>
                <w:rStyle w:val="28"/>
                <w:b w:val="0"/>
                <w:sz w:val="28"/>
                <w:szCs w:val="28"/>
              </w:rPr>
              <w:t>2-я неделя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A81" w:rsidRPr="00140802" w:rsidRDefault="007A1A81" w:rsidP="006111FE">
            <w:pPr>
              <w:pStyle w:val="NoSpacing"/>
              <w:ind w:left="-582" w:firstLine="58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63582">
              <w:rPr>
                <w:rStyle w:val="28"/>
                <w:b w:val="0"/>
                <w:sz w:val="28"/>
                <w:szCs w:val="28"/>
              </w:rPr>
              <w:t>2. Солнце, воздух и вода</w:t>
            </w:r>
          </w:p>
        </w:tc>
      </w:tr>
      <w:tr w:rsidR="007A1A81" w:rsidRPr="00140802" w:rsidTr="00786EB5">
        <w:trPr>
          <w:trHeight w:hRule="exact" w:val="42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A81" w:rsidRPr="00140802" w:rsidRDefault="007A1A81" w:rsidP="006111FE">
            <w:pPr>
              <w:pStyle w:val="NoSpacing"/>
              <w:ind w:left="-582" w:firstLine="58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63582">
              <w:rPr>
                <w:rStyle w:val="28"/>
                <w:b w:val="0"/>
                <w:sz w:val="28"/>
                <w:szCs w:val="28"/>
              </w:rPr>
              <w:t>3-я неделя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1A81" w:rsidRPr="00140802" w:rsidRDefault="007A1A81" w:rsidP="006111FE">
            <w:pPr>
              <w:pStyle w:val="NoSpacing"/>
              <w:ind w:left="-582" w:firstLine="58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63582">
              <w:rPr>
                <w:rStyle w:val="28"/>
                <w:b w:val="0"/>
                <w:sz w:val="28"/>
                <w:szCs w:val="28"/>
              </w:rPr>
              <w:t>3. Неделя безопасности в городе</w:t>
            </w:r>
          </w:p>
        </w:tc>
      </w:tr>
      <w:tr w:rsidR="007A1A81" w:rsidRPr="00140802" w:rsidTr="00786EB5">
        <w:trPr>
          <w:trHeight w:hRule="exact" w:val="419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1A81" w:rsidRPr="00140802" w:rsidRDefault="007A1A81" w:rsidP="006111FE">
            <w:pPr>
              <w:pStyle w:val="NoSpacing"/>
              <w:ind w:left="-582" w:firstLine="58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63582">
              <w:rPr>
                <w:rStyle w:val="28"/>
                <w:b w:val="0"/>
                <w:sz w:val="28"/>
                <w:szCs w:val="28"/>
              </w:rPr>
              <w:t>4-я неделя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1A81" w:rsidRPr="00140802" w:rsidRDefault="007A1A81" w:rsidP="006111FE">
            <w:pPr>
              <w:pStyle w:val="NoSpacing"/>
              <w:ind w:left="-582" w:firstLine="58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63582">
              <w:rPr>
                <w:rStyle w:val="28"/>
                <w:b w:val="0"/>
                <w:sz w:val="28"/>
                <w:szCs w:val="28"/>
              </w:rPr>
              <w:t>4. Что нам лето принесло!</w:t>
            </w:r>
          </w:p>
        </w:tc>
      </w:tr>
    </w:tbl>
    <w:p w:rsidR="007A1A81" w:rsidRPr="00DD6670" w:rsidRDefault="007A1A81" w:rsidP="000C41A9">
      <w:pPr>
        <w:pStyle w:val="40"/>
        <w:keepNext/>
        <w:keepLines/>
        <w:shd w:val="clear" w:color="auto" w:fill="auto"/>
        <w:spacing w:before="0" w:after="0" w:line="399" w:lineRule="exact"/>
        <w:jc w:val="center"/>
        <w:rPr>
          <w:b w:val="0"/>
          <w:sz w:val="24"/>
          <w:szCs w:val="24"/>
        </w:rPr>
      </w:pPr>
    </w:p>
    <w:p w:rsidR="007A1A81" w:rsidRDefault="007A1A81" w:rsidP="007754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1A81" w:rsidRDefault="007A1A81" w:rsidP="00563582">
      <w:pPr>
        <w:rPr>
          <w:rFonts w:ascii="Times New Roman" w:hAnsi="Times New Roman"/>
          <w:b/>
          <w:sz w:val="28"/>
          <w:szCs w:val="28"/>
        </w:rPr>
      </w:pPr>
    </w:p>
    <w:p w:rsidR="007A1A81" w:rsidRDefault="007A1A81" w:rsidP="00563582">
      <w:pPr>
        <w:rPr>
          <w:rFonts w:ascii="Times New Roman" w:hAnsi="Times New Roman"/>
          <w:b/>
          <w:sz w:val="28"/>
          <w:szCs w:val="28"/>
        </w:rPr>
      </w:pPr>
    </w:p>
    <w:p w:rsidR="007A1A81" w:rsidRPr="00563582" w:rsidRDefault="007A1A81" w:rsidP="00563582">
      <w:pPr>
        <w:jc w:val="center"/>
        <w:rPr>
          <w:rFonts w:ascii="Times New Roman" w:hAnsi="Times New Roman"/>
          <w:b/>
          <w:sz w:val="28"/>
          <w:szCs w:val="28"/>
        </w:rPr>
      </w:pPr>
      <w:r w:rsidRPr="00563582">
        <w:rPr>
          <w:rFonts w:ascii="Times New Roman" w:hAnsi="Times New Roman"/>
          <w:b/>
          <w:sz w:val="28"/>
          <w:szCs w:val="28"/>
        </w:rPr>
        <w:t>План общих мероприятий с детьми</w:t>
      </w:r>
      <w:r>
        <w:rPr>
          <w:rFonts w:ascii="Times New Roman" w:hAnsi="Times New Roman"/>
          <w:b/>
          <w:sz w:val="28"/>
          <w:szCs w:val="28"/>
        </w:rPr>
        <w:t xml:space="preserve"> на лето </w:t>
      </w:r>
      <w:smartTag w:uri="urn:schemas-microsoft-com:office:smarttags" w:element="metricconverter">
        <w:smartTagPr>
          <w:attr w:name="ProductID" w:val="2020 г"/>
        </w:smartTagPr>
        <w:r>
          <w:rPr>
            <w:rFonts w:ascii="Times New Roman" w:hAnsi="Times New Roman"/>
            <w:b/>
            <w:sz w:val="28"/>
            <w:szCs w:val="28"/>
          </w:rPr>
          <w:t>2022 г</w:t>
        </w:r>
      </w:smartTag>
      <w:r>
        <w:rPr>
          <w:rFonts w:ascii="Times New Roman" w:hAnsi="Times New Roman"/>
          <w:b/>
          <w:sz w:val="28"/>
          <w:szCs w:val="28"/>
        </w:rPr>
        <w:t>.</w:t>
      </w:r>
    </w:p>
    <w:tbl>
      <w:tblPr>
        <w:tblpPr w:leftFromText="189" w:rightFromText="189" w:vertAnchor="text" w:tblpX="88"/>
        <w:tblW w:w="143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180"/>
      </w:tblPr>
      <w:tblGrid>
        <w:gridCol w:w="703"/>
        <w:gridCol w:w="7232"/>
        <w:gridCol w:w="1260"/>
        <w:gridCol w:w="16"/>
        <w:gridCol w:w="5101"/>
      </w:tblGrid>
      <w:tr w:rsidR="007A1A81" w:rsidRPr="00140802" w:rsidTr="00964360">
        <w:trPr>
          <w:trHeight w:val="699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140802" w:rsidRDefault="007A1A81" w:rsidP="009407D4">
            <w:pPr>
              <w:pStyle w:val="ListParagraph"/>
              <w:spacing w:after="0" w:line="240" w:lineRule="auto"/>
              <w:ind w:left="0"/>
              <w:jc w:val="center"/>
              <w:rPr>
                <w:rStyle w:val="Emphasis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140802">
              <w:rPr>
                <w:rStyle w:val="Emphasis"/>
                <w:rFonts w:ascii="Times New Roman" w:hAnsi="Times New Roman"/>
                <w:i w:val="0"/>
                <w:iCs/>
                <w:sz w:val="24"/>
                <w:szCs w:val="24"/>
              </w:rPr>
              <w:t>Ответственный</w:t>
            </w:r>
          </w:p>
        </w:tc>
      </w:tr>
      <w:tr w:rsidR="007A1A81" w:rsidRPr="00140802" w:rsidTr="00964360">
        <w:trPr>
          <w:trHeight w:val="308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 xml:space="preserve">Праздник, посвященный Дню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защиты</w:t>
            </w:r>
            <w:r w:rsidRPr="00563582">
              <w:rPr>
                <w:rFonts w:ascii="Times New Roman" w:hAnsi="Times New Roman"/>
                <w:sz w:val="24"/>
                <w:szCs w:val="24"/>
              </w:rPr>
              <w:t xml:space="preserve"> детей «День дружбы»</w:t>
            </w:r>
          </w:p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(все группы)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1-я нед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140802" w:rsidRDefault="007A1A81" w:rsidP="009407D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Ст. воспитатель, воспитатели групп, муз. руководитель</w:t>
            </w:r>
          </w:p>
        </w:tc>
      </w:tr>
      <w:tr w:rsidR="007A1A81" w:rsidRPr="00140802" w:rsidTr="00964360">
        <w:trPr>
          <w:trHeight w:val="68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Праздник, посвящённый Дню России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2-я нед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140802" w:rsidRDefault="007A1A81" w:rsidP="009407D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Ст. воспитатель, воспитатели групп, муз. руководитель Отв. </w:t>
            </w:r>
          </w:p>
        </w:tc>
      </w:tr>
      <w:tr w:rsidR="007A1A81" w:rsidRPr="00140802" w:rsidTr="00964360">
        <w:trPr>
          <w:trHeight w:val="37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«Смелые и ловкие,» - </w:t>
            </w:r>
            <w:r w:rsidRPr="00563582">
              <w:rPr>
                <w:rFonts w:ascii="Times New Roman" w:hAnsi="Times New Roman"/>
                <w:sz w:val="24"/>
                <w:szCs w:val="24"/>
              </w:rPr>
              <w:t>спортивное развлечение»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3-я нед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140802" w:rsidRDefault="007A1A81" w:rsidP="009407D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Ст. воспитатель, воспитатели групп, муз. руководитель Отв. Шаламова .</w:t>
            </w:r>
          </w:p>
        </w:tc>
      </w:tr>
      <w:tr w:rsidR="007A1A81" w:rsidRPr="00140802" w:rsidTr="00964360">
        <w:trPr>
          <w:trHeight w:val="747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«Праздник Ивана Купалы» - развлечение (подготовительная и старшая группы)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Июль</w:t>
            </w:r>
          </w:p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1-я нед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140802" w:rsidRDefault="007A1A81" w:rsidP="009407D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Ст. воспитатель, воспитатели групп, муз. Руководитель Отв. </w:t>
            </w:r>
          </w:p>
        </w:tc>
      </w:tr>
      <w:tr w:rsidR="007A1A81" w:rsidRPr="00140802" w:rsidTr="00964360">
        <w:trPr>
          <w:trHeight w:val="58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Конкурс детского рисунка "Мы – фантазеры" (нетрадиционные техники) (средняя и старшая гр).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Июль         3-я нед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140802" w:rsidRDefault="007A1A81" w:rsidP="009407D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Зам. зав. по УВР,</w:t>
            </w:r>
          </w:p>
          <w:p w:rsidR="007A1A81" w:rsidRPr="00140802" w:rsidRDefault="007A1A81" w:rsidP="009407D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воспитатели групп, муз. руководитель</w:t>
            </w:r>
          </w:p>
        </w:tc>
      </w:tr>
      <w:tr w:rsidR="007A1A81" w:rsidRPr="00140802" w:rsidTr="00964360">
        <w:trPr>
          <w:trHeight w:val="559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 xml:space="preserve">Игра- путешествие «Дружно за руки возьмемся, в лес зеленый мы пойдем» </w:t>
            </w:r>
          </w:p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Июль</w:t>
            </w:r>
          </w:p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2-я нед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140802" w:rsidRDefault="007A1A81" w:rsidP="009407D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Ст. воспитатель, воспитатели групп, муз. руководитель</w:t>
            </w:r>
          </w:p>
          <w:p w:rsidR="007A1A81" w:rsidRPr="00140802" w:rsidRDefault="007A1A81" w:rsidP="009407D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Отв. </w:t>
            </w:r>
          </w:p>
        </w:tc>
      </w:tr>
      <w:tr w:rsidR="007A1A81" w:rsidRPr="00140802" w:rsidTr="00964360">
        <w:trPr>
          <w:trHeight w:val="412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«По следам Бременских музыкантов» -развлечение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3-я нед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140802" w:rsidRDefault="007A1A81" w:rsidP="009407D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Зам. зав. по УВР, воспитатели групп, муз. руководитель</w:t>
            </w:r>
          </w:p>
        </w:tc>
      </w:tr>
      <w:tr w:rsidR="007A1A81" w:rsidRPr="00140802" w:rsidTr="00964360">
        <w:trPr>
          <w:trHeight w:val="412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Развлечение "Светофорик в гостях у ребят" (старшая и средняя группы)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Июль               4-я нед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140802" w:rsidRDefault="007A1A81" w:rsidP="009407D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Ст. воспитатель, воспитатели групп, муз. руководитель</w:t>
            </w:r>
          </w:p>
        </w:tc>
      </w:tr>
      <w:tr w:rsidR="007A1A81" w:rsidRPr="00140802" w:rsidTr="00964360">
        <w:trPr>
          <w:trHeight w:val="412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Поздравление с днём железнодорожника (подготовительная группа, старшая группа)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1-я нед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140802" w:rsidRDefault="007A1A81" w:rsidP="009407D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Ст. Воспитатель, воспитатели групп, муз.руководитель</w:t>
            </w:r>
          </w:p>
        </w:tc>
      </w:tr>
      <w:tr w:rsidR="007A1A81" w:rsidRPr="00140802" w:rsidTr="00964360">
        <w:trPr>
          <w:trHeight w:val="58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Развлечение "В гостях у бабушки в деревне" (младшая гр.)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1-я нед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140802" w:rsidRDefault="007A1A81" w:rsidP="009407D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Ст. воспитатель, воспитатели групп, муз. руководитель</w:t>
            </w:r>
          </w:p>
        </w:tc>
      </w:tr>
      <w:tr w:rsidR="007A1A81" w:rsidRPr="00140802" w:rsidTr="00964360">
        <w:trPr>
          <w:trHeight w:val="559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Малые олимпийские игры</w:t>
            </w:r>
            <w:r w:rsidRPr="00563582">
              <w:rPr>
                <w:rFonts w:ascii="Times New Roman" w:hAnsi="Times New Roman"/>
                <w:sz w:val="24"/>
                <w:szCs w:val="24"/>
              </w:rPr>
              <w:t xml:space="preserve"> (средняя - старшая гр.)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Август             2-я нед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140802" w:rsidRDefault="007A1A81" w:rsidP="009407D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Зам. зав. по УВР,</w:t>
            </w:r>
          </w:p>
          <w:p w:rsidR="007A1A81" w:rsidRPr="00140802" w:rsidRDefault="007A1A81" w:rsidP="009407D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воспитатели групп, муз. руководитель</w:t>
            </w:r>
          </w:p>
        </w:tc>
      </w:tr>
      <w:tr w:rsidR="007A1A81" w:rsidRPr="00140802" w:rsidTr="00964360">
        <w:trPr>
          <w:trHeight w:val="412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Праздник, посвящённый Дню Флага России для средних и старших групп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140802" w:rsidRDefault="007A1A81" w:rsidP="009407D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Зам. зав. по УВР, воспитатели групп, муз. руководитель</w:t>
            </w:r>
          </w:p>
        </w:tc>
      </w:tr>
      <w:tr w:rsidR="007A1A81" w:rsidRPr="00140802" w:rsidTr="00964360">
        <w:trPr>
          <w:trHeight w:val="412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940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Праздник "До свиданья, лето красное" (все группы)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563582" w:rsidRDefault="007A1A81" w:rsidP="002D7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582">
              <w:rPr>
                <w:rFonts w:ascii="Times New Roman" w:hAnsi="Times New Roman"/>
                <w:sz w:val="24"/>
                <w:szCs w:val="24"/>
              </w:rPr>
              <w:t>Август             4-я нед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A81" w:rsidRPr="00140802" w:rsidRDefault="007A1A81" w:rsidP="009407D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Зам. зав. по УВР, воспитатели групп, муз. руководитель</w:t>
            </w:r>
          </w:p>
        </w:tc>
      </w:tr>
    </w:tbl>
    <w:p w:rsidR="007A1A81" w:rsidRPr="009407D4" w:rsidRDefault="007A1A81" w:rsidP="009407D4">
      <w:pPr>
        <w:spacing w:after="0"/>
        <w:rPr>
          <w:rFonts w:ascii="Times New Roman" w:hAnsi="Times New Roman"/>
          <w:sz w:val="24"/>
          <w:szCs w:val="24"/>
        </w:rPr>
      </w:pPr>
      <w:r w:rsidRPr="009407D4">
        <w:rPr>
          <w:rFonts w:ascii="Times New Roman" w:hAnsi="Times New Roman"/>
          <w:sz w:val="24"/>
          <w:szCs w:val="24"/>
        </w:rPr>
        <w:t> </w:t>
      </w:r>
    </w:p>
    <w:p w:rsidR="007A1A81" w:rsidRDefault="007A1A81" w:rsidP="009407D4">
      <w:pPr>
        <w:spacing w:after="0"/>
        <w:rPr>
          <w:rFonts w:ascii="Times New Roman" w:hAnsi="Times New Roman"/>
          <w:sz w:val="24"/>
          <w:szCs w:val="24"/>
        </w:rPr>
      </w:pPr>
    </w:p>
    <w:p w:rsidR="007A1A81" w:rsidRDefault="007A1A81" w:rsidP="00FE3AD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7A1A81" w:rsidRPr="00FE3AD1" w:rsidRDefault="007A1A81" w:rsidP="00FE3AD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FE3AD1">
        <w:rPr>
          <w:rFonts w:ascii="Times New Roman" w:hAnsi="Times New Roman"/>
          <w:b/>
          <w:sz w:val="32"/>
          <w:szCs w:val="32"/>
        </w:rPr>
        <w:t>Июнь</w:t>
      </w:r>
    </w:p>
    <w:p w:rsidR="007A1A81" w:rsidRDefault="007A1A81" w:rsidP="009407D4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</w:p>
    <w:p w:rsidR="007A1A81" w:rsidRPr="009407D4" w:rsidRDefault="007A1A81" w:rsidP="009407D4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  <w:r w:rsidRPr="009407D4">
        <w:rPr>
          <w:rFonts w:ascii="Times New Roman" w:hAnsi="Times New Roman"/>
          <w:b/>
          <w:noProof/>
          <w:color w:val="000000"/>
          <w:sz w:val="24"/>
          <w:szCs w:val="24"/>
        </w:rPr>
        <w:t>1.Комплекс утренней гимнастики с 1 по 15 июня.</w:t>
      </w:r>
    </w:p>
    <w:p w:rsidR="007A1A81" w:rsidRPr="009407D4" w:rsidRDefault="007A1A81" w:rsidP="009407D4">
      <w:pPr>
        <w:numPr>
          <w:ilvl w:val="0"/>
          <w:numId w:val="12"/>
        </w:numPr>
        <w:spacing w:before="100" w:beforeAutospacing="1" w:after="0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9407D4">
        <w:rPr>
          <w:rFonts w:ascii="Times New Roman" w:hAnsi="Times New Roman"/>
          <w:sz w:val="24"/>
          <w:szCs w:val="24"/>
          <w:lang w:eastAsia="ru-RU"/>
        </w:rPr>
        <w:t>Ходьба</w:t>
      </w:r>
    </w:p>
    <w:p w:rsidR="007A1A81" w:rsidRPr="009407D4" w:rsidRDefault="007A1A81" w:rsidP="009407D4">
      <w:pPr>
        <w:numPr>
          <w:ilvl w:val="0"/>
          <w:numId w:val="12"/>
        </w:numPr>
        <w:spacing w:before="100" w:beforeAutospacing="1" w:after="0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9407D4">
        <w:rPr>
          <w:rFonts w:ascii="Times New Roman" w:hAnsi="Times New Roman"/>
          <w:sz w:val="24"/>
          <w:szCs w:val="24"/>
          <w:lang w:eastAsia="ru-RU"/>
        </w:rPr>
        <w:t>Мишка (ходьба с широко расставленными ногами, раскачиваясь из стороны в сторону, руки в стороны)</w:t>
      </w:r>
    </w:p>
    <w:p w:rsidR="007A1A81" w:rsidRPr="009407D4" w:rsidRDefault="007A1A81" w:rsidP="009407D4">
      <w:pPr>
        <w:numPr>
          <w:ilvl w:val="0"/>
          <w:numId w:val="12"/>
        </w:numPr>
        <w:spacing w:before="100" w:beforeAutospacing="1" w:after="0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9407D4">
        <w:rPr>
          <w:rFonts w:ascii="Times New Roman" w:hAnsi="Times New Roman"/>
          <w:sz w:val="24"/>
          <w:szCs w:val="24"/>
          <w:lang w:eastAsia="ru-RU"/>
        </w:rPr>
        <w:t>Жирафики (ходьба на носочках с поднятыми вверх руками)</w:t>
      </w:r>
    </w:p>
    <w:p w:rsidR="007A1A81" w:rsidRPr="009407D4" w:rsidRDefault="007A1A81" w:rsidP="009407D4">
      <w:pPr>
        <w:numPr>
          <w:ilvl w:val="0"/>
          <w:numId w:val="12"/>
        </w:numPr>
        <w:spacing w:before="100" w:beforeAutospacing="1" w:after="0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9407D4">
        <w:rPr>
          <w:rFonts w:ascii="Times New Roman" w:hAnsi="Times New Roman"/>
          <w:sz w:val="24"/>
          <w:szCs w:val="24"/>
          <w:lang w:eastAsia="ru-RU"/>
        </w:rPr>
        <w:t>Человечки сундучные (ходьба на пятках, руки на поясе)</w:t>
      </w:r>
    </w:p>
    <w:p w:rsidR="007A1A81" w:rsidRPr="009407D4" w:rsidRDefault="007A1A81" w:rsidP="009407D4">
      <w:pPr>
        <w:numPr>
          <w:ilvl w:val="0"/>
          <w:numId w:val="12"/>
        </w:numPr>
        <w:spacing w:before="100" w:beforeAutospacing="1" w:after="0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9407D4">
        <w:rPr>
          <w:rFonts w:ascii="Times New Roman" w:hAnsi="Times New Roman"/>
          <w:sz w:val="24"/>
          <w:szCs w:val="24"/>
          <w:lang w:eastAsia="ru-RU"/>
        </w:rPr>
        <w:t>Лошадь (ходьба с высоким подниманием бедра, руки вытянуты вперед)</w:t>
      </w:r>
    </w:p>
    <w:p w:rsidR="007A1A81" w:rsidRPr="00D162F8" w:rsidRDefault="007A1A81" w:rsidP="005917EB">
      <w:pPr>
        <w:numPr>
          <w:ilvl w:val="0"/>
          <w:numId w:val="12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Робот (ходьба с подниманием прямых ног, руки согнуты, ладони вытянуты)</w:t>
      </w:r>
    </w:p>
    <w:p w:rsidR="007A1A81" w:rsidRPr="00D162F8" w:rsidRDefault="007A1A81" w:rsidP="005917EB">
      <w:pPr>
        <w:numPr>
          <w:ilvl w:val="0"/>
          <w:numId w:val="12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Гуси (ходьба в положении сидя, руки на коленях, спина прямая)</w:t>
      </w:r>
    </w:p>
    <w:p w:rsidR="007A1A81" w:rsidRPr="00D162F8" w:rsidRDefault="007A1A81" w:rsidP="005917EB">
      <w:pPr>
        <w:numPr>
          <w:ilvl w:val="0"/>
          <w:numId w:val="12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Лягушки (прыжки сидя с продвижением вперед)</w:t>
      </w:r>
    </w:p>
    <w:p w:rsidR="007A1A81" w:rsidRPr="00D162F8" w:rsidRDefault="007A1A81" w:rsidP="005917EB">
      <w:pPr>
        <w:numPr>
          <w:ilvl w:val="0"/>
          <w:numId w:val="12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Слон (ходьба на «четырех ногах» - на руках и ногах, ноги достаточно близко к рукам)</w:t>
      </w:r>
    </w:p>
    <w:p w:rsidR="007A1A81" w:rsidRPr="00D162F8" w:rsidRDefault="007A1A81" w:rsidP="005917EB">
      <w:pPr>
        <w:numPr>
          <w:ilvl w:val="0"/>
          <w:numId w:val="12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Тигры (ходьба с выпадами, пальцы как когти)</w:t>
      </w:r>
    </w:p>
    <w:p w:rsidR="007A1A81" w:rsidRPr="00D162F8" w:rsidRDefault="007A1A81" w:rsidP="005917EB">
      <w:pPr>
        <w:numPr>
          <w:ilvl w:val="0"/>
          <w:numId w:val="12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Зайчики (прыжки на двух ногах с продвижением вперед)</w:t>
      </w:r>
    </w:p>
    <w:p w:rsidR="007A1A81" w:rsidRPr="00D162F8" w:rsidRDefault="007A1A81" w:rsidP="005917EB">
      <w:pPr>
        <w:numPr>
          <w:ilvl w:val="0"/>
          <w:numId w:val="12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Бег</w:t>
      </w:r>
    </w:p>
    <w:p w:rsidR="007A1A81" w:rsidRPr="00D162F8" w:rsidRDefault="007A1A81" w:rsidP="005917EB">
      <w:pPr>
        <w:numPr>
          <w:ilvl w:val="0"/>
          <w:numId w:val="12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Ходьба</w:t>
      </w:r>
    </w:p>
    <w:p w:rsidR="007A1A81" w:rsidRPr="00D162F8" w:rsidRDefault="007A1A81" w:rsidP="005917EB">
      <w:pPr>
        <w:tabs>
          <w:tab w:val="left" w:pos="1860"/>
          <w:tab w:val="center" w:pos="7699"/>
        </w:tabs>
        <w:spacing w:line="240" w:lineRule="auto"/>
        <w:rPr>
          <w:rFonts w:ascii="Times New Roman" w:hAnsi="Times New Roman"/>
          <w:b/>
          <w:noProof/>
          <w:color w:val="000000"/>
          <w:sz w:val="24"/>
          <w:szCs w:val="24"/>
        </w:rPr>
      </w:pPr>
      <w:r w:rsidRPr="00D162F8">
        <w:rPr>
          <w:rFonts w:ascii="Times New Roman" w:hAnsi="Times New Roman"/>
          <w:b/>
          <w:noProof/>
          <w:color w:val="000000"/>
          <w:sz w:val="24"/>
          <w:szCs w:val="24"/>
        </w:rPr>
        <w:tab/>
      </w:r>
      <w:r w:rsidRPr="00D162F8">
        <w:rPr>
          <w:rFonts w:ascii="Times New Roman" w:hAnsi="Times New Roman"/>
          <w:b/>
          <w:noProof/>
          <w:color w:val="000000"/>
          <w:sz w:val="24"/>
          <w:szCs w:val="24"/>
        </w:rPr>
        <w:tab/>
        <w:t>2.Комплекс утренней гимнастики с 15 по 30 июня.</w:t>
      </w:r>
    </w:p>
    <w:p w:rsidR="007A1A81" w:rsidRPr="00D162F8" w:rsidRDefault="007A1A81" w:rsidP="005917EB">
      <w:pPr>
        <w:numPr>
          <w:ilvl w:val="0"/>
          <w:numId w:val="13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Ходьба</w:t>
      </w:r>
    </w:p>
    <w:p w:rsidR="007A1A81" w:rsidRPr="00D162F8" w:rsidRDefault="007A1A81" w:rsidP="005917EB">
      <w:pPr>
        <w:numPr>
          <w:ilvl w:val="0"/>
          <w:numId w:val="13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Жирафики (ходьба на носочках с поднятыми вверх руками)</w:t>
      </w:r>
    </w:p>
    <w:p w:rsidR="007A1A81" w:rsidRPr="00D162F8" w:rsidRDefault="007A1A81" w:rsidP="005917EB">
      <w:pPr>
        <w:numPr>
          <w:ilvl w:val="0"/>
          <w:numId w:val="13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Мишка (ходьба с широко расставленными ногами, раскачиваясь из стороны в сторону, руки в стороны)</w:t>
      </w:r>
    </w:p>
    <w:p w:rsidR="007A1A81" w:rsidRPr="00D162F8" w:rsidRDefault="007A1A81" w:rsidP="005917EB">
      <w:pPr>
        <w:numPr>
          <w:ilvl w:val="0"/>
          <w:numId w:val="13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Пингвины (ходьба пятки вместе – носки врозь (выворотно), руки вытянуты вниз, ладони подняты или ходьба на пятках)</w:t>
      </w:r>
    </w:p>
    <w:p w:rsidR="007A1A81" w:rsidRPr="00D162F8" w:rsidRDefault="007A1A81" w:rsidP="005917EB">
      <w:pPr>
        <w:numPr>
          <w:ilvl w:val="0"/>
          <w:numId w:val="13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Лошадь (ходьба с высоким подниманием бедра, руки вытянуты вперед)</w:t>
      </w:r>
    </w:p>
    <w:p w:rsidR="007A1A81" w:rsidRPr="00D162F8" w:rsidRDefault="007A1A81" w:rsidP="005917EB">
      <w:pPr>
        <w:numPr>
          <w:ilvl w:val="0"/>
          <w:numId w:val="13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Робот (ходьба с подниманием прямых, руки изображают робота)</w:t>
      </w:r>
    </w:p>
    <w:p w:rsidR="007A1A81" w:rsidRPr="00D162F8" w:rsidRDefault="007A1A81" w:rsidP="005917EB">
      <w:pPr>
        <w:numPr>
          <w:ilvl w:val="0"/>
          <w:numId w:val="13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Гномики (ходьба на полусогнутых ногах, ног руки будто несут мешок, закинутый за спину)</w:t>
      </w:r>
    </w:p>
    <w:p w:rsidR="007A1A81" w:rsidRPr="00D162F8" w:rsidRDefault="007A1A81" w:rsidP="005917EB">
      <w:pPr>
        <w:numPr>
          <w:ilvl w:val="0"/>
          <w:numId w:val="13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Зайчики (прыжки на двух ногах с продвижением вперед, ручки – «лапки» перед собой, со слов «Парам-пам-парам» подскоки с ноги на ногу)</w:t>
      </w:r>
    </w:p>
    <w:p w:rsidR="007A1A81" w:rsidRPr="00D162F8" w:rsidRDefault="007A1A81" w:rsidP="005917EB">
      <w:pPr>
        <w:numPr>
          <w:ilvl w:val="0"/>
          <w:numId w:val="13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Гуси (ходьба в положении сидя, руки на коленях, спина прямая)</w:t>
      </w:r>
    </w:p>
    <w:p w:rsidR="007A1A81" w:rsidRPr="00D162F8" w:rsidRDefault="007A1A81" w:rsidP="005917EB">
      <w:pPr>
        <w:numPr>
          <w:ilvl w:val="0"/>
          <w:numId w:val="13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Лягушки (прыжки сидя с продвижением вперед)</w:t>
      </w:r>
    </w:p>
    <w:p w:rsidR="007A1A81" w:rsidRPr="00D162F8" w:rsidRDefault="007A1A81" w:rsidP="005917EB">
      <w:pPr>
        <w:numPr>
          <w:ilvl w:val="0"/>
          <w:numId w:val="13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Птицы (Бег, руки изображают крылья)</w:t>
      </w:r>
    </w:p>
    <w:p w:rsidR="007A1A81" w:rsidRPr="00D162F8" w:rsidRDefault="007A1A81" w:rsidP="005917EB">
      <w:pPr>
        <w:numPr>
          <w:ilvl w:val="0"/>
          <w:numId w:val="13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Машины (бег, руки изображают как держат руль)</w:t>
      </w:r>
    </w:p>
    <w:p w:rsidR="007A1A81" w:rsidRPr="009407D4" w:rsidRDefault="007A1A81" w:rsidP="009407D4">
      <w:pPr>
        <w:numPr>
          <w:ilvl w:val="0"/>
          <w:numId w:val="13"/>
        </w:num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  <w:lang w:eastAsia="ru-RU"/>
        </w:rPr>
      </w:pPr>
      <w:r w:rsidRPr="00D162F8">
        <w:rPr>
          <w:rFonts w:ascii="Times New Roman" w:hAnsi="Times New Roman"/>
          <w:sz w:val="24"/>
          <w:szCs w:val="24"/>
          <w:lang w:eastAsia="ru-RU"/>
        </w:rPr>
        <w:t>Ходьба</w:t>
      </w:r>
    </w:p>
    <w:p w:rsidR="007A1A81" w:rsidRDefault="007A1A81" w:rsidP="009407D4">
      <w:pPr>
        <w:spacing w:line="24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</w:p>
    <w:p w:rsidR="007A1A81" w:rsidRPr="0099264E" w:rsidRDefault="007A1A81" w:rsidP="009407D4">
      <w:pPr>
        <w:spacing w:line="24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t>1.Комплекс гимнастики после сна с 1 по 15 июня.</w:t>
      </w:r>
    </w:p>
    <w:p w:rsidR="007A1A81" w:rsidRPr="0052272D" w:rsidRDefault="007A1A81" w:rsidP="009407D4">
      <w:pPr>
        <w:pStyle w:val="NoSpacing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2272D">
        <w:rPr>
          <w:rFonts w:ascii="Times New Roman" w:hAnsi="Times New Roman"/>
          <w:b/>
          <w:i/>
          <w:sz w:val="24"/>
          <w:szCs w:val="24"/>
          <w:lang w:eastAsia="ru-RU"/>
        </w:rPr>
        <w:t>Гимнастика пробуждения в постели.</w:t>
      </w:r>
    </w:p>
    <w:p w:rsidR="007A1A81" w:rsidRPr="006274B1" w:rsidRDefault="007A1A81" w:rsidP="009407D4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 w:rsidRPr="006274B1">
        <w:rPr>
          <w:rFonts w:ascii="Times New Roman" w:hAnsi="Times New Roman"/>
          <w:b/>
          <w:sz w:val="24"/>
          <w:szCs w:val="24"/>
          <w:lang w:eastAsia="ru-RU"/>
        </w:rPr>
        <w:t>«Мои игрушки»</w:t>
      </w:r>
    </w:p>
    <w:p w:rsidR="007A1A81" w:rsidRPr="0099264E" w:rsidRDefault="007A1A81" w:rsidP="009407D4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1.Ванька-встанька. И.п.- лежа на спине. 1- поворот направо всем туловищем. 2- вернуться в И.п. То же в другую сторону. Повторить по 4 раза.</w:t>
      </w:r>
    </w:p>
    <w:p w:rsidR="007A1A81" w:rsidRPr="0099264E" w:rsidRDefault="007A1A81" w:rsidP="009407D4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2.Хлопушки. И.п.- лежа на спине. 1- согнутую правую ногу в колене поднять вверх, выполнить под ней хлопок. 2- вернуться в и.п. То же другой ногой. Повторить 4 раза.</w:t>
      </w:r>
    </w:p>
    <w:p w:rsidR="007A1A81" w:rsidRPr="0099264E" w:rsidRDefault="007A1A81" w:rsidP="009407D4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3.Машина. И.п.- лежа на спине. 1- вращательные движения руки перед грудью (завелся мотор). 2-3- вращательные движения ногами. 4- вернуться в и.п. Повторить 5 раз.</w:t>
      </w:r>
    </w:p>
    <w:p w:rsidR="007A1A81" w:rsidRPr="0099264E" w:rsidRDefault="007A1A81" w:rsidP="009407D4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4.Барабан. И.п.- лежа на спине, ноги согнутые в коленях. 1- ударить кулачком правой руки по кровати. 2- ударить кулачком левой руки по кровати. 3- топнуть пяткой правой ноги по кровати. 4- топнуть пяткой левой ноги по кровати.</w:t>
      </w:r>
    </w:p>
    <w:p w:rsidR="007A1A81" w:rsidRPr="0099264E" w:rsidRDefault="007A1A81" w:rsidP="009407D4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5.Буратино. И.п.- лежа на спине, руки вдоль туловища. 1- одновременно поднять руки и ноги. 2- вернуться в и.п. Повторить 4 раза.</w:t>
      </w:r>
    </w:p>
    <w:p w:rsidR="007A1A81" w:rsidRPr="006274B1" w:rsidRDefault="007A1A81" w:rsidP="009407D4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 w:rsidRPr="006274B1">
        <w:rPr>
          <w:rFonts w:ascii="Times New Roman" w:hAnsi="Times New Roman"/>
          <w:b/>
          <w:sz w:val="24"/>
          <w:szCs w:val="24"/>
          <w:lang w:eastAsia="ru-RU"/>
        </w:rPr>
        <w:t>Профилактика плоскостопия.</w:t>
      </w:r>
    </w:p>
    <w:p w:rsidR="007A1A81" w:rsidRPr="0099264E" w:rsidRDefault="007A1A81" w:rsidP="009407D4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Ходьба босиком по «комбинированной дорожке». (чередование канатной дорожки, ребристой доски, дорожки из мешочков с речными камушками, резинового коврика с шипами)</w:t>
      </w:r>
    </w:p>
    <w:p w:rsidR="007A1A81" w:rsidRPr="0099264E" w:rsidRDefault="007A1A81" w:rsidP="009407D4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Профилактика нарушений осанки.</w:t>
      </w:r>
    </w:p>
    <w:p w:rsidR="007A1A81" w:rsidRPr="006274B1" w:rsidRDefault="007A1A81" w:rsidP="009407D4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 w:rsidRPr="006274B1">
        <w:rPr>
          <w:rFonts w:ascii="Times New Roman" w:hAnsi="Times New Roman"/>
          <w:b/>
          <w:sz w:val="24"/>
          <w:szCs w:val="24"/>
          <w:lang w:eastAsia="ru-RU"/>
        </w:rPr>
        <w:t>Физкультминутка «Веселая физкультура».</w:t>
      </w:r>
    </w:p>
    <w:p w:rsidR="007A1A81" w:rsidRPr="0099264E" w:rsidRDefault="007A1A81" w:rsidP="009407D4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 xml:space="preserve"> И.п. – стоя между кроватями.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Состязание, ребятки,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Мы начнем сейчас с зарядки (ходьба с резкими движениями рук в стороны),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Для чего нужна зарядка? (встать на носки, руки вверх – потянуться)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Это вовсе не загадка –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Чтобы силу развивать (присесть – встать, держать осанку)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И весь день не уставать! (наклон назад – выпрямиться)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Если кто-то от зарядки (бег с высоким подниманием бедра, держать осанку)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Убегает без оглядки –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Он не станет нипочем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Настоящим силачом! (повороты туловища направо – налево)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(П. Синявский)</w:t>
      </w:r>
    </w:p>
    <w:p w:rsidR="007A1A81" w:rsidRPr="006274B1" w:rsidRDefault="007A1A81" w:rsidP="009407D4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 w:rsidRPr="006274B1">
        <w:rPr>
          <w:rFonts w:ascii="Times New Roman" w:hAnsi="Times New Roman"/>
          <w:b/>
          <w:sz w:val="24"/>
          <w:szCs w:val="24"/>
          <w:lang w:eastAsia="ru-RU"/>
        </w:rPr>
        <w:t>Дыхательная гимнастика.</w:t>
      </w:r>
    </w:p>
    <w:p w:rsidR="007A1A81" w:rsidRPr="0099264E" w:rsidRDefault="007A1A81" w:rsidP="009407D4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1. И.п. – стоя. Рот закрыт. Одну половину носа плотно закрыть пальцем, дыхание производить поочередно (по 4-5 раз) через каждую половинку носа.</w:t>
      </w:r>
    </w:p>
    <w:p w:rsidR="007A1A81" w:rsidRPr="0099264E" w:rsidRDefault="007A1A81" w:rsidP="009407D4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2. Дышать только через нос. Встать, ноги на ширине плеч. Руки поднять вперед и вверх ладонями внутрь – вдох, опустить руки вниз – выдох. Выполнять медленно по 5 раз.</w:t>
      </w:r>
    </w:p>
    <w:p w:rsidR="007A1A81" w:rsidRPr="0099264E" w:rsidRDefault="007A1A81" w:rsidP="009407D4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3. Стоя, вдыхать через одну половину носа, а выдыхать через другую до 5-6 раз через каждую половину носа.</w:t>
      </w:r>
    </w:p>
    <w:p w:rsidR="007A1A81" w:rsidRPr="0099264E" w:rsidRDefault="007A1A81" w:rsidP="009407D4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4. Стоя ноги вместе, нос зажат пальцами. Не спеша, громко считать до 10 (рот закрыт), затем сделать глубокий вдох и полный выдох через нос (5-6 раз).</w:t>
      </w:r>
    </w:p>
    <w:p w:rsidR="007A1A81" w:rsidRDefault="007A1A81" w:rsidP="006274B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5. Вдох через нос, рот закрыт. На удлиненном выдохе произносить звук «м-м-м» (медленно до 8 раз).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Водные процедуры.</w:t>
      </w:r>
    </w:p>
    <w:p w:rsidR="007A1A81" w:rsidRPr="006274B1" w:rsidRDefault="007A1A81" w:rsidP="006274B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7A1A81" w:rsidRPr="0052272D" w:rsidRDefault="007A1A81" w:rsidP="006274B1">
      <w:pPr>
        <w:tabs>
          <w:tab w:val="left" w:pos="1860"/>
          <w:tab w:val="center" w:pos="7699"/>
        </w:tabs>
        <w:spacing w:after="0" w:line="240" w:lineRule="auto"/>
        <w:rPr>
          <w:rFonts w:ascii="Times New Roman" w:hAnsi="Times New Roman"/>
          <w:b/>
          <w:noProof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t xml:space="preserve">                                                                                   2.Комплекс </w:t>
      </w:r>
      <w:r w:rsidRPr="00D162F8">
        <w:rPr>
          <w:rFonts w:ascii="Times New Roman" w:hAnsi="Times New Roman"/>
          <w:b/>
          <w:noProof/>
          <w:color w:val="000000"/>
          <w:sz w:val="24"/>
          <w:szCs w:val="24"/>
        </w:rPr>
        <w:t xml:space="preserve">гимнастики </w:t>
      </w:r>
      <w:r>
        <w:rPr>
          <w:rFonts w:ascii="Times New Roman" w:hAnsi="Times New Roman"/>
          <w:b/>
          <w:noProof/>
          <w:color w:val="000000"/>
          <w:sz w:val="24"/>
          <w:szCs w:val="24"/>
        </w:rPr>
        <w:t>после сна с 15 по 30 июня.</w:t>
      </w:r>
    </w:p>
    <w:p w:rsidR="007A1A81" w:rsidRPr="006274B1" w:rsidRDefault="007A1A81" w:rsidP="006274B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 w:rsidRPr="006274B1">
        <w:rPr>
          <w:rFonts w:ascii="Times New Roman" w:hAnsi="Times New Roman"/>
          <w:b/>
          <w:sz w:val="24"/>
          <w:szCs w:val="24"/>
          <w:lang w:eastAsia="ru-RU"/>
        </w:rPr>
        <w:t>Гимнастика пробуждения в постели.</w:t>
      </w:r>
    </w:p>
    <w:p w:rsidR="007A1A81" w:rsidRPr="006274B1" w:rsidRDefault="007A1A81" w:rsidP="006274B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 w:rsidRPr="006274B1">
        <w:rPr>
          <w:rFonts w:ascii="Times New Roman" w:hAnsi="Times New Roman"/>
          <w:b/>
          <w:sz w:val="24"/>
          <w:szCs w:val="24"/>
          <w:lang w:eastAsia="ru-RU"/>
        </w:rPr>
        <w:t>“Герои сказок”.</w:t>
      </w:r>
    </w:p>
    <w:p w:rsidR="007A1A81" w:rsidRPr="0099264E" w:rsidRDefault="007A1A81" w:rsidP="006274B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1. «Буратино» И.п.- лежа на спине. 1- одновременно поднять вверх ноги и руки перед собой. Пальцами правой руки дотронуться до пальцев левой ноги. 2- в И.п. То же с другой рукой и ногой.</w:t>
      </w:r>
    </w:p>
    <w:p w:rsidR="007A1A81" w:rsidRPr="0099264E" w:rsidRDefault="007A1A81" w:rsidP="006274B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2. «Колобок» И.п.- лежа на спине. 1- согнуть ноги в коленях, прижать колени к груди и обхватить их руками. 2-3 покачаться на спине вперед- назад. 4- вернуться в И.п.</w:t>
      </w:r>
    </w:p>
    <w:p w:rsidR="007A1A81" w:rsidRPr="0099264E" w:rsidRDefault="007A1A81" w:rsidP="006274B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3. «Конек-горбунок» И.п. – лежа на животе, руки вдоль туловища. 1-3 выгнуть спину. 4- вернуться в и.п.</w:t>
      </w:r>
    </w:p>
    <w:p w:rsidR="007A1A81" w:rsidRPr="0099264E" w:rsidRDefault="007A1A81" w:rsidP="006274B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4. «Малыш» И.п. – лежа на спине, руки вдоль туловища. 1- потянуть правую ногу пяточкой вперед, правую руку вытянуть вверх над головой. 2- то же выполнить левой ногой. 3 – выполнить то же двумя руками и ногами вместе. 4- вернуться в и.п.</w:t>
      </w:r>
    </w:p>
    <w:p w:rsidR="007A1A81" w:rsidRPr="006274B1" w:rsidRDefault="007A1A81" w:rsidP="006274B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Ходьба босиком по «комбинированной дорожке». (чередование канатной дорожки, ребристой доски, дорожки из мешочков с речными камушками, резинового коврика с шипами)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</w:r>
      <w:r w:rsidRPr="006274B1">
        <w:rPr>
          <w:rFonts w:ascii="Times New Roman" w:hAnsi="Times New Roman"/>
          <w:b/>
          <w:sz w:val="24"/>
          <w:szCs w:val="24"/>
          <w:lang w:eastAsia="ru-RU"/>
        </w:rPr>
        <w:t>Профилактика нарушений осанки, дыхательная гимнастика.</w:t>
      </w:r>
    </w:p>
    <w:p w:rsidR="007A1A81" w:rsidRPr="0099264E" w:rsidRDefault="007A1A81" w:rsidP="006274B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Физкультминутка «Стрекоза».</w:t>
      </w:r>
    </w:p>
    <w:p w:rsidR="007A1A81" w:rsidRPr="0099264E" w:rsidRDefault="007A1A81" w:rsidP="006274B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И.п. – стоя между кроватями.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Вот такая стрекоза, (встать на носки, руки вверх через стороны)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Как горошины, глаза. (соединить указательный и большой пальцы обеих рук в круг,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приставить к глазам («очки»), повороты в стороны)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А сама, как вертолет, (вращения предплечьями назад-вперед с полуповоротом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Влево, вправо, назад, вперед. налево-направо; наклоны в стороны)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И на травушке – роса, (присед)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И на кустиках роса. (наклоны вперед, прогнувшись)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Мы ладошки отряхнули, (хлопки перед собой, руки поочередно вверх-вниз)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Улетела стрекоза. (мелкие частые движения кистями, руки в стороны)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Попрыгунья испугалась, (руки за голову, наклоны влево-вправо, ладони</w:t>
      </w:r>
      <w:r w:rsidRPr="0099264E">
        <w:rPr>
          <w:rFonts w:ascii="Times New Roman" w:hAnsi="Times New Roman"/>
          <w:sz w:val="24"/>
          <w:szCs w:val="24"/>
          <w:lang w:eastAsia="ru-RU"/>
        </w:rPr>
        <w:br/>
        <w:t>Только песенка осталась. сложить рупором и «петь»: «Д-з-з-з, д-з-з-з, з-з»)</w:t>
      </w:r>
    </w:p>
    <w:p w:rsidR="007A1A81" w:rsidRPr="0099264E" w:rsidRDefault="007A1A81" w:rsidP="006274B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99264E">
        <w:rPr>
          <w:rFonts w:ascii="Times New Roman" w:hAnsi="Times New Roman"/>
          <w:sz w:val="24"/>
          <w:szCs w:val="24"/>
          <w:lang w:eastAsia="ru-RU"/>
        </w:rPr>
        <w:t>Водные процедуры.</w:t>
      </w:r>
    </w:p>
    <w:p w:rsidR="007A1A81" w:rsidRDefault="007A1A81" w:rsidP="006274B1">
      <w:pPr>
        <w:tabs>
          <w:tab w:val="left" w:pos="3969"/>
        </w:tabs>
        <w:rPr>
          <w:rFonts w:ascii="Times New Roman" w:hAnsi="Times New Roman"/>
          <w:b/>
          <w:sz w:val="24"/>
          <w:szCs w:val="24"/>
        </w:rPr>
      </w:pPr>
    </w:p>
    <w:p w:rsidR="007A1A81" w:rsidRDefault="007A1A81" w:rsidP="006274B1">
      <w:pPr>
        <w:tabs>
          <w:tab w:val="left" w:pos="3969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6274B1">
      <w:pPr>
        <w:tabs>
          <w:tab w:val="left" w:pos="3969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6274B1">
      <w:pPr>
        <w:tabs>
          <w:tab w:val="left" w:pos="3969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6274B1">
      <w:pPr>
        <w:tabs>
          <w:tab w:val="left" w:pos="3969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6274B1">
      <w:pPr>
        <w:tabs>
          <w:tab w:val="left" w:pos="3969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6274B1">
      <w:pPr>
        <w:tabs>
          <w:tab w:val="left" w:pos="3969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6274B1">
      <w:pPr>
        <w:tabs>
          <w:tab w:val="left" w:pos="3969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Pr="00DF12CB" w:rsidRDefault="007A1A81" w:rsidP="006274B1">
      <w:pPr>
        <w:tabs>
          <w:tab w:val="left" w:pos="3969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неделя 1-5 июня 2020г.</w:t>
      </w:r>
      <w:r w:rsidRPr="002622DC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ТЕМА НЕДЕЛИ</w:t>
      </w:r>
      <w:r w:rsidRPr="00DF12CB">
        <w:rPr>
          <w:rFonts w:ascii="Times New Roman" w:hAnsi="Times New Roman"/>
          <w:b/>
          <w:sz w:val="24"/>
          <w:szCs w:val="24"/>
        </w:rPr>
        <w:t>: «Лето красное пришло»</w:t>
      </w:r>
    </w:p>
    <w:p w:rsidR="007A1A81" w:rsidRPr="00DF12CB" w:rsidRDefault="007A1A81" w:rsidP="006274B1">
      <w:pPr>
        <w:shd w:val="clear" w:color="auto" w:fill="FFFFFF"/>
        <w:tabs>
          <w:tab w:val="left" w:pos="3969"/>
        </w:tabs>
        <w:spacing w:after="0" w:line="270" w:lineRule="atLeas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r w:rsidRPr="00DF12CB">
        <w:rPr>
          <w:rFonts w:ascii="Times New Roman" w:hAnsi="Times New Roman"/>
          <w:b/>
          <w:sz w:val="24"/>
          <w:szCs w:val="24"/>
        </w:rPr>
        <w:t>:</w:t>
      </w:r>
      <w:r w:rsidRPr="00DF12CB">
        <w:rPr>
          <w:rFonts w:ascii="Times New Roman" w:hAnsi="Times New Roman"/>
          <w:sz w:val="24"/>
          <w:szCs w:val="24"/>
          <w:lang w:eastAsia="ru-RU"/>
        </w:rPr>
        <w:t xml:space="preserve"> уточнять и закреплять представления детей об изменениях, происходящих в природе летом.</w:t>
      </w:r>
    </w:p>
    <w:p w:rsidR="007A1A81" w:rsidRPr="00DF12CB" w:rsidRDefault="007A1A81" w:rsidP="006274B1">
      <w:pPr>
        <w:shd w:val="clear" w:color="auto" w:fill="FFFFFF"/>
        <w:tabs>
          <w:tab w:val="left" w:pos="3969"/>
        </w:tabs>
        <w:spacing w:after="0" w:line="270" w:lineRule="atLeast"/>
        <w:rPr>
          <w:rFonts w:ascii="Times New Roman" w:hAnsi="Times New Roman"/>
          <w:sz w:val="24"/>
          <w:szCs w:val="24"/>
          <w:lang w:eastAsia="ru-RU"/>
        </w:rPr>
      </w:pPr>
      <w:r w:rsidRPr="00DF12CB">
        <w:rPr>
          <w:rFonts w:ascii="Times New Roman" w:hAnsi="Times New Roman"/>
          <w:sz w:val="24"/>
          <w:szCs w:val="24"/>
          <w:lang w:eastAsia="ru-RU"/>
        </w:rPr>
        <w:t>Закреплять приметы лета, названия летних месяцев. Воспитывать бережное отношение к окружающей природе.</w:t>
      </w:r>
    </w:p>
    <w:p w:rsidR="007A1A81" w:rsidRDefault="007A1A81" w:rsidP="006274B1">
      <w:pPr>
        <w:tabs>
          <w:tab w:val="left" w:pos="1740"/>
          <w:tab w:val="left" w:pos="3969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12C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Задачи:</w:t>
      </w:r>
      <w:r w:rsidRPr="002622D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F12CB">
        <w:rPr>
          <w:rFonts w:ascii="Times New Roman" w:hAnsi="Times New Roman"/>
          <w:color w:val="000000"/>
          <w:sz w:val="24"/>
          <w:szCs w:val="24"/>
          <w:lang w:eastAsia="ru-RU"/>
        </w:rPr>
        <w:t>развивать представления детей о сезонных изменениях в живой и неживой природе в летний период; развивать память, мышление, способность правильно и грамотно высказывать свои мысли; воспитывать культуру поведения в природе в летний период; научить детей выявлять главные особенности каждого летнего месяца;</w:t>
      </w:r>
    </w:p>
    <w:tbl>
      <w:tblPr>
        <w:tblW w:w="1516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6"/>
        <w:gridCol w:w="3118"/>
        <w:gridCol w:w="3261"/>
        <w:gridCol w:w="3117"/>
        <w:gridCol w:w="3120"/>
        <w:gridCol w:w="2126"/>
      </w:tblGrid>
      <w:tr w:rsidR="007A1A81" w:rsidRPr="00140802" w:rsidTr="00140802">
        <w:trPr>
          <w:trHeight w:val="1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Понедельник 1.06</w:t>
            </w:r>
          </w:p>
        </w:tc>
        <w:tc>
          <w:tcPr>
            <w:tcW w:w="3261" w:type="dxa"/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Вторник 2.06</w:t>
            </w:r>
          </w:p>
        </w:tc>
        <w:tc>
          <w:tcPr>
            <w:tcW w:w="3117" w:type="dxa"/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Среда 3.06</w:t>
            </w:r>
          </w:p>
        </w:tc>
        <w:tc>
          <w:tcPr>
            <w:tcW w:w="3120" w:type="dxa"/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Четверг 4.06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Пятница 5.06</w:t>
            </w:r>
          </w:p>
        </w:tc>
      </w:tr>
      <w:tr w:rsidR="007A1A81" w:rsidRPr="00140802" w:rsidTr="00140802">
        <w:trPr>
          <w:cantSplit/>
          <w:trHeight w:val="7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УТРО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Наблюдение за росой на цветах.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Беседа с детьми: «Вот и лето пришло»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Д/и: «Послушай, запомни, назови», «Третий лишний»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П/и: «Чье звено быстрее соберется?», «Карусель», «Верёвочка»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(аппликация): учить правильно пользоваться ножницами, резать округлые формы с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Утренняя гимнастика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комплекс №1</w:t>
            </w:r>
          </w:p>
        </w:tc>
        <w:tc>
          <w:tcPr>
            <w:tcW w:w="3261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Беседы «О цветущих растениях, опасных и безопасных растениях».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Наблюдение «Солнце утром»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Д/и: «Так бывает или нет», «Съедобное, не съедобное».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П.и «Прятки»; «Пустое место»; «Найди свой цвет».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Инд.р..по ФЭМП. Порядковый счет до 10 и обратно.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Труд по самообслуживанию: воспитывать опрятность, умение замечать непорядок в одежде.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комплекс №1</w:t>
            </w:r>
          </w:p>
        </w:tc>
        <w:tc>
          <w:tcPr>
            <w:tcW w:w="311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Наблюдение за облаками.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Беседа с детьми по ОБЖ: </w:t>
            </w: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Беседы с детьми «Правила поведения в летний период;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Д/и: Четвертый лишний», 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«Вчера, сегодня, завтра»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П/и: «Быстро возьми, быстро положи», «На пожаре».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 . с .. по развитию речи «Чистоговорки».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 беседа «Смотри во все глаза».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комплекс №1</w:t>
            </w:r>
          </w:p>
        </w:tc>
        <w:tc>
          <w:tcPr>
            <w:tcW w:w="312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Наблюдение за погодой.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Беседа «Кто такие друзья»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Беседа с детьми: «Не прыгай в воду в незнакомых местах».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П/и «Совушка», «Пробеги тихо»,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Опытническая работа (вспомнить свойства песка)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 .и. «Угадай по описанию», «Разложи по порядку»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 р.с. «Назови дни недели»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комплекс №1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Наблюдение за насекомыми.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Беседы о насекомых «Откуда мед пришел».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Д/и «Угадай кого не стало», «Часть и целое», «Какой знак спрятан».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Инд.р.. с.. «Приметы лета»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П./и. Кто скорее до флажка», «Мяч водящему»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комплекс №1</w:t>
            </w:r>
          </w:p>
        </w:tc>
      </w:tr>
      <w:tr w:rsidR="007A1A81" w:rsidRPr="00140802" w:rsidTr="00140802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261" w:type="dxa"/>
          </w:tcPr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1. ОРУ без предметов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2.Игра «Найди себе пару» - ходьба врассыпную, ходьба и бег в парах.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3. Игра «Затейники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(с мячами)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4. Игра – эстафета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«Кто самый ловкий» - бег с преодоление препятствий.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5. Игра упражнение «Пронеси – не урони».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6. Хороводная игра по желанию детей.</w:t>
            </w:r>
          </w:p>
        </w:tc>
        <w:tc>
          <w:tcPr>
            <w:tcW w:w="3117" w:type="dxa"/>
          </w:tcPr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Ходьба в колонне по одному, бег в разных направлениях, с перешагивани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>ем препятствий. Непрерывный бег 1,5-2 мин.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ОРУ без предметов.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Игры- упражнения: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1. «По местам»;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2. «Кто быстрее»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(прыжки на правой и левой ноге)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3. Подвижная игра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«Парный бег»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4. Игра «Делай, как, я».</w:t>
            </w:r>
          </w:p>
        </w:tc>
        <w:tc>
          <w:tcPr>
            <w:tcW w:w="3120" w:type="dxa"/>
          </w:tcPr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Рисование: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«Веселое лето» (коллективное)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Цель: рисование простых сюжетов с передачей движений, взаимодействий и отношений между персонажами.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</w:t>
            </w:r>
          </w:p>
        </w:tc>
      </w:tr>
      <w:tr w:rsidR="007A1A81" w:rsidRPr="00140802" w:rsidTr="00140802">
        <w:trPr>
          <w:trHeight w:val="583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3118" w:type="dxa"/>
            <w:tcBorders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сезонными изменениями.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Д.и. «Составь предложение»; «Найди свою цифру».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П.и. «Кто останется в кругу?», «Живой лабиринт».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 .дея-сть: полив растений.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Инд.р. с Артёмом М. оздоровительная пробежка </w:t>
            </w:r>
            <w:r w:rsidRPr="0014080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 территории детского сада.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Самостоятельная деятельность детей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(</w:t>
            </w:r>
            <w:r w:rsidRPr="0014080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Кегли, мячи, прыгалки, игрушки.)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солнцем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Труд. деятельность (полив растений в цветнике).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Игры-забавы «Классики»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Д.и.  «Подскажи словечко!»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 .и.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. «Змейка». «Третий лишний», «Выше ноги от земли».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 Евой К.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Игровое упражнение «Здесь прохожим не пройти, здесь скакалка на пути».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7" w:type="dxa"/>
            <w:tcBorders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одуванчиком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Д.и</w:t>
            </w:r>
            <w:r w:rsidRPr="0014080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«Опиши цветок», «Разноцветный сундучок».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П.и. «Садовник и цветы», «Быстро возьми, быстро положи», «Перебежки»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 деятельность Собираем игрушки.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Инд.р.с  Ритой П., игра «Да – нет».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Самостоятельная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(мелки, мячи, игрушки для игры в песок).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насекомыми.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.и. «Угадай по описанию», «Было – будет»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П.и.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«Бабочки», «Жмурки», «Море волнуется…»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 с подгруппой детей по развитию речи «Отгадывание загадок».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 деятельность. Сбор природного материала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Самостоятельная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кегли)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Наблюдение, что цветет летом?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Д./ и.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«Если возник пожар», «Дополни число»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Труд. деятельность Собираем игрушки.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 «Садовник и цветы», «Третий лишний», «Прятки»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Инд.р. с,Егором, Леваном, Ритой -игра на внимание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</w:tr>
      <w:tr w:rsidR="007A1A81" w:rsidRPr="00140802" w:rsidTr="00140802">
        <w:trPr>
          <w:trHeight w:val="12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ЗОЖ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Полоскания горла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Полоскания горла (Умывание после сна.</w:t>
            </w:r>
          </w:p>
        </w:tc>
        <w:tc>
          <w:tcPr>
            <w:tcW w:w="3117" w:type="dxa"/>
            <w:tcBorders>
              <w:top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Полоскания горла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Полоскания горла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Полоскания горла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</w:tr>
      <w:tr w:rsidR="007A1A81" w:rsidRPr="00140802" w:rsidTr="00140802">
        <w:trPr>
          <w:trHeight w:val="112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Досуг 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Праздник, посвященный Дню защиты детей                     «День дружбы»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Досуг «В гостях у первоцветов»: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 xml:space="preserve">Развлечение «Лето красное - прекрасное!» </w:t>
            </w:r>
          </w:p>
        </w:tc>
        <w:tc>
          <w:tcPr>
            <w:tcW w:w="312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Тематическое занятие «Мы счастливые такие»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Рисунки на асфальте «Счастливое детство»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Подвижная игра «В поход за кладом»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rPr>
          <w:trHeight w:val="454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3118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сезонными изменениями.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Д.и. «Составь предложение»; «Найди свою цифру».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П.и. «Кто останется в кругу?», «Живой лабиринт».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 .дея-сть: полив растений.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Инд.р.  с Артёмом, Егором и Ваней оздоровительная пробежка </w:t>
            </w:r>
            <w:r w:rsidRPr="0014080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 территории детского сада.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Самостоятельная деятельность детей (наборы  для игр с песком, кегли, мячи, прыгалки, игрушки.)</w:t>
            </w:r>
          </w:p>
        </w:tc>
        <w:tc>
          <w:tcPr>
            <w:tcW w:w="3261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солнцем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Труд. деятельность (полив растений в цветнике).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Игры-забавы «Классики»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Д.и.  «Подскажи словечко!»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 .и.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«Змейка», «Третий лишний», «Выше ноги от земли».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Инд.р. с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Миленой, Василисой, Ритой и Олей. Игровое упражнение «Здесь прохожим не пройти, здесь скакалка на пути».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 (наборы для игр с песком, машинки, скакалки)</w:t>
            </w:r>
          </w:p>
        </w:tc>
        <w:tc>
          <w:tcPr>
            <w:tcW w:w="3117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одуванчиком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Д.и</w:t>
            </w:r>
            <w:r w:rsidRPr="0014080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«Опиши цветок», «Разноцветный сундучок».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П.и. «Садовник и цветы», «Быстро возьми, быстро положи», «Перебежки»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 деятельность Собираем игрушки.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 с Юлианой и Полиной. Игра «Да – нет».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Самостоятельная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(мелки, мячи, игрушки для игры в песок).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Наблюдение за насекомыми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.и. «Угадай по описанию», «Было – будет»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П/.и.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«Бабочки», «Жмурки», «Море волнуется…»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 с Лёшей и Артёмом по развитию речи «Отгадывание загадок».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 деятельность. Сбор природного материала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кегли)</w:t>
            </w:r>
          </w:p>
        </w:tc>
        <w:tc>
          <w:tcPr>
            <w:tcW w:w="2126" w:type="dxa"/>
            <w:tcBorders>
              <w:top w:val="nil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Наблюдение, что цветет летом?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Д./ и.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«Если возник пожар», «Дополни число»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Труд. дея-сть Собираем игрушки.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 «Садовник и цветы», «Третий лишний», «Прятки»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 с Давидом, Евой, Олей. Игра «Да – нет»</w:t>
            </w:r>
          </w:p>
        </w:tc>
      </w:tr>
      <w:tr w:rsidR="007A1A81" w:rsidRPr="00140802" w:rsidTr="00140802">
        <w:trPr>
          <w:trHeight w:val="8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ВЕЧЕР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Чтение худ.лит-ры Стихотворения о лете.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Опытническая работа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«Рассеянный песок»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Д.и. «Чего больше, меньше, поровну»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Инд.р.с подгруппой детей упражнение развит. мелкой моторики рук. Собираем картинку из пазл.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Игры с настольно- печатным материалом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П/И: «Догонялки», «Прятки»</w:t>
            </w:r>
          </w:p>
        </w:tc>
        <w:tc>
          <w:tcPr>
            <w:tcW w:w="3261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Чтение худ. лит-ры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ab/>
              <w:t>стихи о цветах;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Уроки Айболита «Болезни немытых рук».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Инд. р.  с Лёшей и  по развитию речи:  «Доскажи словечко».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С/р: «Детский сад».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Продуктивная деятельность: «Рисуем цветными мелками»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Д\И: «Назови три предмета», «Запутанные дорожки».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П/И: «Уголки», «Кенгуру».</w:t>
            </w:r>
          </w:p>
        </w:tc>
        <w:tc>
          <w:tcPr>
            <w:tcW w:w="311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Работа по ОБЖ «Таблетки детям не конфетки»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Продуктивная деятельность: «Рисуем мелками».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Д/и: «Найди ошибку», «Скажи словом».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П/и: «Не попадись», «Догонялки», «Выше ноги от земли».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Трудовая деятельность (полив овощей, растений)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П/и: «Ловишки парами», «Пожарные на учении», «Поймай мяч»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С/р «Салон Красоты»,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Труд. деятельность «Книжкина больница» ремонт книг.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Инд.р.с Артёмом по развитию речи заучивание четверостишия про лето.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Д\И: «Продолжай считать», «Дополни число».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Чтение: И.Соколов-Микитов «Радуга».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Д/и «Угадай кого не стало», «Скажи последующее число»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 .и. «Лохматый пёс», «Самолёты»,  «Прятки»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Уроки Айболита «Осторожно солнце!»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 с Ваней и Егором игра – беседа «Чем опасно солнце».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С/Р игра «Больница»</w:t>
            </w:r>
          </w:p>
        </w:tc>
      </w:tr>
      <w:tr w:rsidR="007A1A81" w:rsidRPr="00140802" w:rsidTr="00140802">
        <w:trPr>
          <w:trHeight w:val="315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7A1A81" w:rsidRPr="00140802" w:rsidTr="00140802">
        <w:trPr>
          <w:trHeight w:val="405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Консультация на тему: «Закаливание в летний период».</w:t>
            </w:r>
          </w:p>
        </w:tc>
      </w:tr>
      <w:tr w:rsidR="007A1A81" w:rsidRPr="00140802" w:rsidTr="00140802">
        <w:trPr>
          <w:trHeight w:val="395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Консультация на тему: «Осторожно, стало жарко! ».</w:t>
            </w:r>
          </w:p>
        </w:tc>
      </w:tr>
      <w:tr w:rsidR="007A1A81" w:rsidRPr="00140802" w:rsidTr="00140802">
        <w:trPr>
          <w:trHeight w:val="194"/>
        </w:trPr>
        <w:tc>
          <w:tcPr>
            <w:tcW w:w="1516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Папка – передвижка «Лето красное пришло!»</w:t>
            </w:r>
          </w:p>
        </w:tc>
      </w:tr>
    </w:tbl>
    <w:p w:rsidR="007A1A81" w:rsidRDefault="007A1A81" w:rsidP="003F321B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Pr="00DF12CB" w:rsidRDefault="007A1A81" w:rsidP="003F321B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неделя 8-12 июня 2020 г. ТЕМА НЕДЕЛИ</w:t>
      </w:r>
      <w:r w:rsidRPr="00DF12CB">
        <w:rPr>
          <w:rFonts w:ascii="Times New Roman" w:hAnsi="Times New Roman"/>
          <w:b/>
          <w:sz w:val="24"/>
          <w:szCs w:val="24"/>
        </w:rPr>
        <w:t xml:space="preserve">: «Мы живем в России!» </w:t>
      </w:r>
    </w:p>
    <w:p w:rsidR="007A1A81" w:rsidRPr="00DF12CB" w:rsidRDefault="007A1A81" w:rsidP="003F321B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DF12CB">
        <w:rPr>
          <w:rFonts w:ascii="Times New Roman" w:hAnsi="Times New Roman"/>
          <w:b/>
          <w:color w:val="000000"/>
          <w:sz w:val="24"/>
          <w:szCs w:val="24"/>
        </w:rPr>
        <w:t>Цель</w:t>
      </w:r>
      <w:r w:rsidRPr="00DF12CB">
        <w:rPr>
          <w:rFonts w:ascii="Times New Roman" w:hAnsi="Times New Roman"/>
          <w:color w:val="000000"/>
          <w:sz w:val="24"/>
          <w:szCs w:val="24"/>
        </w:rPr>
        <w:t xml:space="preserve">: Формирование первичных ценностных представлений о «малой» и «большой» Родине, чувства гордости за Россию, россиян. </w:t>
      </w:r>
    </w:p>
    <w:p w:rsidR="007A1A81" w:rsidRPr="00DF12CB" w:rsidRDefault="007A1A81" w:rsidP="003F321B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DF12CB">
        <w:rPr>
          <w:rFonts w:ascii="Times New Roman" w:hAnsi="Times New Roman"/>
          <w:b/>
          <w:color w:val="000000"/>
          <w:sz w:val="24"/>
          <w:szCs w:val="24"/>
        </w:rPr>
        <w:t xml:space="preserve">Задачи: </w:t>
      </w:r>
      <w:r w:rsidRPr="00DF12CB">
        <w:rPr>
          <w:rFonts w:ascii="Times New Roman" w:hAnsi="Times New Roman"/>
          <w:color w:val="000000"/>
          <w:sz w:val="24"/>
          <w:szCs w:val="24"/>
        </w:rPr>
        <w:t>Воспитывать чувства любви к своей малой Родины, к своему народу.</w:t>
      </w:r>
    </w:p>
    <w:tbl>
      <w:tblPr>
        <w:tblW w:w="1509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77"/>
        <w:gridCol w:w="3119"/>
        <w:gridCol w:w="3544"/>
        <w:gridCol w:w="3402"/>
        <w:gridCol w:w="2977"/>
        <w:gridCol w:w="1472"/>
      </w:tblGrid>
      <w:tr w:rsidR="007A1A81" w:rsidRPr="00140802" w:rsidTr="00D17EC7">
        <w:trPr>
          <w:trHeight w:val="19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Понедельник 08.06</w:t>
            </w:r>
          </w:p>
        </w:tc>
        <w:tc>
          <w:tcPr>
            <w:tcW w:w="354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Вторник   09.06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Среда 10.06</w:t>
            </w: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Четверг 11.06</w:t>
            </w:r>
          </w:p>
        </w:tc>
        <w:tc>
          <w:tcPr>
            <w:tcW w:w="1472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Пятница 12.06</w:t>
            </w:r>
          </w:p>
        </w:tc>
      </w:tr>
      <w:tr w:rsidR="007A1A81" w:rsidRPr="00140802" w:rsidTr="00D17EC7">
        <w:trPr>
          <w:cantSplit/>
          <w:trHeight w:val="314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УТРО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Беседа с детьми «Россия - Родина моя».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Наблюдения за насекомыми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Д/и:»Так бывает или нет», «Назови геометрические фигуры»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П. и.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«Стоп», «Школа мяча», «Жмурки»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 .с Артёмом Л. «Правила поведения на прогулке»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Опытно-экспериментальная деятельность: «Когда вода теплее» (нагревание окружающих предметов днем и вечером).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Утренняя гимнастика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№1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 усложнением</w:t>
            </w:r>
          </w:p>
        </w:tc>
        <w:tc>
          <w:tcPr>
            <w:tcW w:w="354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Беседа с детьми «Что я знаю о своем городе, поселке»;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Изучение символики города</w:t>
            </w:r>
            <w:r w:rsidRPr="0014080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Калининград;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с детьми за цветами на клумбе (вспомнить названия: бархатцы, петуния.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 .и.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«Забрось яблочко в корзинку», «Догонялки»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 .и. «Наша родина»,  «Кто Я?»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Инд. р. с Юлианой по признакам.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Настольно – печатные игры (пазлы, домино)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Работа в уголке природы: «Протираем пыль с листочков влажной салфеткой»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№1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 усложнением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Беседа с детьми «Береза – символ России».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Беседа о родном крае.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Просмотр альбомов с пейзажами балтийской природы.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Наблюдение за бабочками.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П.и.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«С кочки на кочку», «Путешественники», спортивная игра «Бадминтон»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Д.и. «Что ты можешь рассказать про свою улицу», «Кто больше знает?»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  Глебом и Ваней «Кому, что нужно?»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№1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 усложнением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Беседа «Село мое родное»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Наблюдения «Как изменилось все вокруг» (растения на участке)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.и. «Кто знает пусть продолжит», «Сколько, какой»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 .и. «Догонялки», «Затейники», «Прятки»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Инд. р. с Колей по ФЭМП «Последовательность дней недели и частей суток»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№1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 усложнением</w:t>
            </w:r>
          </w:p>
        </w:tc>
        <w:tc>
          <w:tcPr>
            <w:tcW w:w="1472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Выходной день</w:t>
            </w:r>
          </w:p>
        </w:tc>
      </w:tr>
      <w:tr w:rsidR="007A1A81" w:rsidRPr="00140802" w:rsidTr="00D17EC7">
        <w:trPr>
          <w:trHeight w:val="452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7A1A81" w:rsidRPr="00140802" w:rsidRDefault="007A1A81" w:rsidP="002A57B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1.Ходьба с мячом:</w:t>
            </w:r>
          </w:p>
          <w:p w:rsidR="007A1A81" w:rsidRPr="00140802" w:rsidRDefault="007A1A81" w:rsidP="002A57B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- на носках, руки с мячом вверх;</w:t>
            </w:r>
          </w:p>
          <w:p w:rsidR="007A1A81" w:rsidRPr="00140802" w:rsidRDefault="007A1A81" w:rsidP="002A57B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-на пятках, руки с мячом вперёд. Бег в колонне с остановкой на сигнал: спрятать мяч за голову; зажать мяч между ног.</w:t>
            </w:r>
          </w:p>
          <w:p w:rsidR="007A1A81" w:rsidRPr="00140802" w:rsidRDefault="007A1A81" w:rsidP="002A57B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2.ОРУ с малым мячом.</w:t>
            </w:r>
          </w:p>
          <w:p w:rsidR="007A1A81" w:rsidRPr="00140802" w:rsidRDefault="007A1A81" w:rsidP="002A57B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3.Элементы баскетбола:</w:t>
            </w:r>
          </w:p>
          <w:p w:rsidR="007A1A81" w:rsidRPr="00140802" w:rsidRDefault="007A1A81" w:rsidP="002A57B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- перебрасывание мяча друг другу от груди;</w:t>
            </w:r>
          </w:p>
          <w:p w:rsidR="007A1A81" w:rsidRPr="00140802" w:rsidRDefault="007A1A81" w:rsidP="002A57B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- ведение мяча правой и левой руками поочерёдно;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- забрасывание мяча в корзину двумя руками от груди.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A1A81" w:rsidRPr="00140802" w:rsidRDefault="007A1A81" w:rsidP="00FE3AD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в колонне по одному между кеглями. Лёгкий бег на носках между кеглями змейкой.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2. Школа мяча: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- ударить мячом о землю и поймать его двумя руками;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- ударить мячом о землю, сделать хлопок и поймать его двумя руками;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- ударить мячом о стену, сделать хлопок и поймать его руками.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3. Подвижная игра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«Мяч через сетку».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Verdana" w:hAnsi="Verdana"/>
                <w:color w:val="303F50"/>
                <w:sz w:val="21"/>
                <w:szCs w:val="21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4. Игра малой подвижности по выбору детей.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Лепка: «Летний ковер» (плетение из жгутиков)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Цель: лепка коврика из жгутиков разного цвета способом простого переплетения; поиск аналогий между разными видами народного искусства.</w:t>
            </w:r>
          </w:p>
        </w:tc>
        <w:tc>
          <w:tcPr>
            <w:tcW w:w="1472" w:type="dxa"/>
            <w:tcBorders>
              <w:top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D17EC7">
        <w:trPr>
          <w:trHeight w:val="69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песком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Д. и. «Что я построю из песка», «Что за предмет», «Кто больше увидит и назовёт»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Труд.д. рыхление песка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игра «Совушка», «Стрельба в мишень», «Найди свой цвет».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Инд.р.с Василисой, Полиной.  Развитие движений «Кто быстрее добежит до флажка»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Самостоятельная деятельность детей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(</w:t>
            </w:r>
            <w:r w:rsidRPr="0014080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Кегли, мячи, прыгалки, игрушки)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354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насекомыми.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игра. «Опиши цветок», «Чего не стало».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Труд.д. сбор игрушек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и. :«Кто останется в кругу?», «Догони свою пару», «Мяч через сетку»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 Маргаритой и Олей  по развитию речи «Упражнять в составлении рассказа на предложенную тему».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 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продолжительностью дня.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и. «Летний день какой?», «Собери букет»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Труд.д: Сбор цветов для гербария.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П.и: «Совушка», «Жмурки», «Пройди в ворота».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Инд. Р.с. Артёмом Л. выучить речёвку.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дождя и появления радуги на небе.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и.«Радуга», «Лесовик и лесные ягоды»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 Уборка игрушек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П.и : «Самолеты», «Бадминтон», «Выше ноги от земли»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Инд.р. с Ваней, Миленой по ФЭМП назвать геометрические фигуры.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 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1472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D17EC7">
        <w:trPr>
          <w:trHeight w:val="4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ЗОЖ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Полоскания горла Умывание после сна.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Полоскания горла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Полоскания горла Умывание после сна. 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Полоскания горла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1472" w:type="dxa"/>
            <w:tcBorders>
              <w:top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D17EC7">
        <w:trPr>
          <w:trHeight w:val="126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ДОСУ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Игра «Маленький я гражданин большой страны»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Чтение литературы о Калининграде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Спортивный праздник «Патриотические эстафеты»</w:t>
            </w: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Праздник, посвящённый Дню России</w:t>
            </w:r>
          </w:p>
        </w:tc>
        <w:tc>
          <w:tcPr>
            <w:tcW w:w="1472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D17EC7">
        <w:trPr>
          <w:trHeight w:val="222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  ОГУЛКА</w:t>
            </w:r>
          </w:p>
        </w:tc>
        <w:tc>
          <w:tcPr>
            <w:tcW w:w="3119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песком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Д. и. «Что я построю из песка», «Что за предмет», «Кто больше увидит и назовёт»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Труд.д. рыхление песка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игра «Совушка», «Стрельба в мишень», «Найди свой цвет».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Инд.р.с Давидом, Глебом. Развитие движений «Кто быстрее добежит до флажка»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Самостоятельная деятельность детей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Материал:</w:t>
            </w:r>
            <w:r w:rsidRPr="00140802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 xml:space="preserve">  </w:t>
            </w:r>
            <w:r w:rsidRPr="0014080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Кегли, мячи, прыгалки, игрушки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насекомыми.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игра. «Опиши цветок», «Чего не стало».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Труд.д. сбор игрушек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и. :«Кто останется в кругу?», «Догони свою пару», «Мяч через сетку»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 с Миленой  по развитию речи «Упражнять в составлении рассказа на предложенную тему».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 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дождя и появления радуги на небе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и. «Радуга», «Лесовик и лесные ягоды»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 Уборка игрушек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П.и : «Самолеты», «Бадминтон», «Выше ноги от земли»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Инд.р. с Юлиалой по ФЭМП назвать геометрические фигуры.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</w:tc>
        <w:tc>
          <w:tcPr>
            <w:tcW w:w="2977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продолжительностью дня.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и. «Летний день какой?», «Собери букет»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Труд.д: Сбор цветов для гербария.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П.и: «Совушка», «Жмурки», «Пройди в ворота».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 р. (математика): закрепить умение сравнивать предметы сЛёшей, Артёмом, Колей.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nil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D17EC7">
        <w:trPr>
          <w:trHeight w:val="353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ВЕЧЕР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альбома «Моя Родина»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Чтение худ.лит-ры. Прокофьев «Береза»,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Игры с конструктором «Лего»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Инд.р.с Егором, «Расскажи о своей семье.»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Д./И: «Назови ласково», «Помоги найти».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П/И: «Лови – лови», «Добеги до кубика»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С/Р игра «Шофёры»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Чтение произведения И.С. Никитина «Русь»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С.р. «Семья»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П.и. «Добрые слова»-с мячом, «Прятки», «Стоп».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 «Кто больше назовёт цветов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Развив .игр. Логический куб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 .р.с Глебом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«Что за насекомые?»,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Беседа с детьми о символах России (герб, гимн, флаг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Инд. р с проговариваем чистоговорки.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Труд: Книжкина больница. Ремонт  книг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Д/И: «Скажи наоборот», «Испорченный телефон».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П/И: «Краски», «Прятки».</w:t>
            </w: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Беседа «Село мое родное»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С/р «Салон Красоты», «Парикмахерская».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П/и: «Ловишки »,, «Поймай мяч»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 .и. «Наша родина», «Подбери слово»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Труд- полив комнатных растений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Инд. р с подгруппой детей «Строим гараж из песка».</w:t>
            </w:r>
          </w:p>
        </w:tc>
        <w:tc>
          <w:tcPr>
            <w:tcW w:w="1472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A1A81" w:rsidRPr="00140802" w:rsidTr="00D17EC7">
        <w:trPr>
          <w:trHeight w:val="369"/>
        </w:trPr>
        <w:tc>
          <w:tcPr>
            <w:tcW w:w="150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7A1A81" w:rsidRPr="00140802" w:rsidTr="00D17EC7">
        <w:trPr>
          <w:trHeight w:val="405"/>
        </w:trPr>
        <w:tc>
          <w:tcPr>
            <w:tcW w:w="150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на тему: «Внимание, солнце!».</w:t>
            </w:r>
          </w:p>
        </w:tc>
      </w:tr>
      <w:tr w:rsidR="007A1A81" w:rsidRPr="00140802" w:rsidTr="00D17EC7">
        <w:trPr>
          <w:trHeight w:val="395"/>
        </w:trPr>
        <w:tc>
          <w:tcPr>
            <w:tcW w:w="150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Консультация для родителей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 «Лето и безопасность ваших детей».</w:t>
            </w:r>
          </w:p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D17EC7">
        <w:trPr>
          <w:trHeight w:val="194"/>
        </w:trPr>
        <w:tc>
          <w:tcPr>
            <w:tcW w:w="1509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Индивидуальные беседы с родителями.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 Тема: «Головной убор» (о необходимости головного убора летом).</w:t>
            </w:r>
          </w:p>
        </w:tc>
      </w:tr>
    </w:tbl>
    <w:p w:rsidR="007A1A81" w:rsidRPr="00041EA9" w:rsidRDefault="007A1A81" w:rsidP="003F321B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7E56F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7A1A81" w:rsidRDefault="007A1A81" w:rsidP="007E56F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7A1A81" w:rsidRDefault="007A1A81" w:rsidP="007E56F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7A1A81" w:rsidRPr="00041EA9" w:rsidRDefault="007A1A81" w:rsidP="007E56FD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неделя 15-19июня 2020г. </w:t>
      </w:r>
      <w:r w:rsidRPr="000F2276">
        <w:rPr>
          <w:rFonts w:ascii="Times New Roman" w:hAnsi="Times New Roman"/>
          <w:b/>
          <w:sz w:val="24"/>
          <w:szCs w:val="24"/>
        </w:rPr>
        <w:t>ТЕМА НЕДЕЛИ:</w:t>
      </w:r>
      <w:r w:rsidRPr="000F2276">
        <w:rPr>
          <w:rFonts w:ascii="Times New Roman" w:hAnsi="Times New Roman"/>
          <w:sz w:val="24"/>
          <w:szCs w:val="24"/>
        </w:rPr>
        <w:t xml:space="preserve"> </w:t>
      </w:r>
      <w:r w:rsidRPr="008121C7">
        <w:rPr>
          <w:rFonts w:ascii="Times New Roman" w:hAnsi="Times New Roman"/>
          <w:b/>
          <w:sz w:val="24"/>
          <w:szCs w:val="24"/>
        </w:rPr>
        <w:t>«Я расту здоровым».</w:t>
      </w:r>
      <w:r w:rsidRPr="000F2276">
        <w:rPr>
          <w:rFonts w:ascii="Times New Roman" w:hAnsi="Times New Roman"/>
          <w:sz w:val="24"/>
          <w:szCs w:val="24"/>
        </w:rPr>
        <w:t xml:space="preserve"> </w:t>
      </w:r>
    </w:p>
    <w:p w:rsidR="007A1A81" w:rsidRPr="000F2276" w:rsidRDefault="007A1A81" w:rsidP="007E56FD">
      <w:pPr>
        <w:pStyle w:val="NoSpacing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F2276">
        <w:rPr>
          <w:rFonts w:ascii="Times New Roman" w:hAnsi="Times New Roman"/>
          <w:b/>
          <w:color w:val="000000"/>
          <w:sz w:val="24"/>
          <w:szCs w:val="24"/>
          <w:lang w:eastAsia="ru-RU"/>
        </w:rPr>
        <w:t>Цель:</w:t>
      </w:r>
      <w:r w:rsidRPr="000F227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воспитывать желание вести здоровый образ жизни через закаливание, выполнение физических упражнений, полезное питание. Максимальное пребывание детей на свежем воздухе.</w:t>
      </w:r>
    </w:p>
    <w:p w:rsidR="007A1A81" w:rsidRPr="000F2276" w:rsidRDefault="007A1A81" w:rsidP="007E56FD">
      <w:pPr>
        <w:pStyle w:val="NoSpacing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F2276">
        <w:rPr>
          <w:rFonts w:ascii="Times New Roman" w:hAnsi="Times New Roman"/>
          <w:b/>
          <w:sz w:val="24"/>
          <w:szCs w:val="24"/>
          <w:lang w:eastAsia="ru-RU"/>
        </w:rPr>
        <w:t>Задачи:</w:t>
      </w:r>
      <w:r w:rsidRPr="000F2276">
        <w:rPr>
          <w:rFonts w:ascii="Times New Roman" w:hAnsi="Times New Roman"/>
          <w:sz w:val="24"/>
          <w:szCs w:val="24"/>
          <w:lang w:eastAsia="ru-RU"/>
        </w:rPr>
        <w:t xml:space="preserve"> охранять и укреплять здоровье детей, их всестороннее развитие, создать бодрое, жизнерадостное настроение, развивать творческую активность, физические качества, выразительность двигательных действий; формировать у детей стремление к систематическим занятиям физкультурой, потребность к здоровому образу жизни.</w:t>
      </w:r>
    </w:p>
    <w:tbl>
      <w:tblPr>
        <w:tblW w:w="1502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3"/>
        <w:gridCol w:w="3261"/>
        <w:gridCol w:w="3544"/>
        <w:gridCol w:w="3118"/>
        <w:gridCol w:w="2835"/>
        <w:gridCol w:w="1985"/>
      </w:tblGrid>
      <w:tr w:rsidR="007A1A81" w:rsidRPr="00140802" w:rsidTr="00140802">
        <w:trPr>
          <w:trHeight w:val="19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Понедельник 15.06</w:t>
            </w:r>
          </w:p>
        </w:tc>
        <w:tc>
          <w:tcPr>
            <w:tcW w:w="3544" w:type="dxa"/>
          </w:tcPr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Вторник 16.06</w:t>
            </w:r>
          </w:p>
        </w:tc>
        <w:tc>
          <w:tcPr>
            <w:tcW w:w="3118" w:type="dxa"/>
          </w:tcPr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Среда 17.06</w:t>
            </w:r>
          </w:p>
        </w:tc>
        <w:tc>
          <w:tcPr>
            <w:tcW w:w="2835" w:type="dxa"/>
          </w:tcPr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Четверг 18.06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Пятница 1</w:t>
            </w:r>
            <w:r w:rsidRPr="001408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.06</w:t>
            </w:r>
          </w:p>
        </w:tc>
      </w:tr>
      <w:tr w:rsidR="007A1A81" w:rsidRPr="00140802" w:rsidTr="00140802">
        <w:trPr>
          <w:cantSplit/>
          <w:trHeight w:val="70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УТРО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Беседа «Болезни грязных рук» о культурно-гигиенических навыках;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Чтение сказки К.И.Чуковского «Мойдодыр»;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солнцем.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.и.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«Чей детёныш?», «Кто где живёт», «Ориентируемся в пространстве».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 Чудесная скакалка», «Самолёты», «Бадминтон»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Викой «Когда это бывает»(части суток).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Эксперименты с водой.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Утренняя гимнастика 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№2 с усложнением</w:t>
            </w:r>
          </w:p>
        </w:tc>
        <w:tc>
          <w:tcPr>
            <w:tcW w:w="3544" w:type="dxa"/>
          </w:tcPr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Беседа «Важный спорт»;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 .и. «Подбери какое бывает солнце?» (обогащение словаря).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солнцем.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Труд –полив клумб.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П.И.- «День и Ночь», «Солнышко и дождик», «Бадминтон».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Д. и. «Фанты», «1,2,3, быстро принеси», «Какой цифры не стало»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№2 с усложнением</w:t>
            </w:r>
          </w:p>
        </w:tc>
        <w:tc>
          <w:tcPr>
            <w:tcW w:w="3118" w:type="dxa"/>
          </w:tcPr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Беседа «Сильные и ловкие герои сказок»;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Изображение любимого сказочного героя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Наблюдение за муравейником.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Эстафета «Репка» (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бег вокруг ориентира)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Леваном и Яном  «Сколько было, сколько стало»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 .и. «Найди ,что опишу», «Кто быстрей», «Запомни своё место».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П.и. «Прыжки на одной ноге», «Бег с препятствиями», «Бадминтон»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№2 с усложнением</w:t>
            </w:r>
          </w:p>
        </w:tc>
        <w:tc>
          <w:tcPr>
            <w:tcW w:w="2835" w:type="dxa"/>
          </w:tcPr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Беседы о здоровом образе жизни;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Сюжетно-дидактическая игра «Магазин полезных продуктов питания»;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мультимарафон «Бегемот, который боялся прививок»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тучами.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Инд.р.с Машей и Варей отгадывание загадок о лете.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П.и «Отрабатываем прыжки  на скакалке», «Цветные автомобили», «Охотник и зайцы».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Д.и. «Художник», «Будь внимателен».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№2 с усложнением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Беседы об отношении к сохранению своего здоровья;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Наблюдение за птицами.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Беседа «Солнышко красное»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Д/и «Назови каких ты знаешь насекомых», «Найди пару».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 .и.«К названному дереву беги», «Утро, вечер», «Медведи и пчёлы»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Инд. р. с Егором игра по признакам.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7E56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№2 с усложнением</w:t>
            </w:r>
          </w:p>
        </w:tc>
      </w:tr>
      <w:tr w:rsidR="007A1A81" w:rsidRPr="00140802" w:rsidTr="00140802">
        <w:trPr>
          <w:trHeight w:val="20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3261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54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1. Игра-упражнение «Сигнал» - ходьба и бег в разном темпе с преодолением препятствий, с остановками, со сменой направлений и другими заданиями (по сигналу воспитателя).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2. «Затейники»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3. Эстафета «Кто быстрее перенесет предметы»;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4. Подвижна игра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«Удочка»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5. Подвижная игра «Мы веселые ребя-та»;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Ходьба с выполнением задания руками.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1.Ходьба в   колонне по одному в чередовании с прыжками на двух ногах из обруча в обруч. Бег в быстром темпе на скорость.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ОРУ с обручем.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1.Игровое   упражнение: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«Не опоздай»- прыжки , продвигаясь вперёд за кругом, образованным лежащими обручами на 3-4 меньше числа играющих. По сигналу, встать в обруч.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«Прокати прямо»- катание обручей прямо.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2. Игра - эстафета 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«Перенеси обруч».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3. Подвижная игра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«Фигура с обручем».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4. Ходьба в колонне по одному с обручем в руках</w:t>
            </w:r>
          </w:p>
        </w:tc>
        <w:tc>
          <w:tcPr>
            <w:tcW w:w="2835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Ручной труд:</w:t>
            </w:r>
            <w:r w:rsidRPr="00140802">
              <w:rPr>
                <w:rFonts w:ascii="Times New Roman" w:hAnsi="Times New Roman"/>
                <w:iCs/>
                <w:sz w:val="24"/>
                <w:szCs w:val="24"/>
              </w:rPr>
              <w:t xml:space="preserve"> «Воздушный змей»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14080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закреплять умение детей изготавливать поделку в технике оригами из листа бумаги, сложенного по диагонали.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</w:t>
            </w:r>
          </w:p>
        </w:tc>
      </w:tr>
      <w:tr w:rsidR="007A1A81" w:rsidRPr="00140802" w:rsidTr="00140802">
        <w:trPr>
          <w:trHeight w:val="839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3261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 за березой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П. и: «Море волнуется», «Солнышко и дождик», «Воробушки и автомобили»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Труд: сгребание песка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 .и : «Да или нет?», «Кто кем будет», «Обед у трёх медведей».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 с Артемом и Эмилией по вопросам  «Описательный» и «Уточняющий».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354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насекомыми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Д.и. «Угадай по описанию», «Говори наоборот», «Вершки и корешки».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Труд: рыхление почвы в клумбах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П. и. «Жуки», «Кто быстрей возьмёт скакалку, «Воробушки и кот».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игра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«Причина –следственная связь».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трудом взрослых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и. «Кому что нужно для работы», «Сложи квадрат»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  Полив растений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П.и. «Платок», «Перебрось мяч», «Спящая лиса»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  с Леваном и Миленой по развитию речи «Найди точное слово».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2835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водой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.и. «Тонут – плавают», «Найди и назови», «Опиши, что находится вокруг»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 . Дети моют игрушки.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 «Море волнуется», «Добеги до флажка», «Прятки».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 р. с Егором и Викой игра «Да – нет» линейная.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изменениями в природе.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и. «Звукоподражание», «Фанты», «Кто найдёт, пусть возьмёт».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 Сбор игрушек.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 . «Жуки», «Хищник в море», «Школа мяча».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Инд. р. С  Машей по развитию речи «Это правда или нет?».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</w:tr>
      <w:tr w:rsidR="007A1A81" w:rsidRPr="00140802" w:rsidTr="00140802">
        <w:trPr>
          <w:trHeight w:val="843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ЗОЖ</w:t>
            </w:r>
          </w:p>
        </w:tc>
        <w:tc>
          <w:tcPr>
            <w:tcW w:w="3261" w:type="dxa"/>
            <w:tcBorders>
              <w:top w:val="nil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544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118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2835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1985" w:type="dxa"/>
            <w:tcBorders>
              <w:top w:val="nil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</w:tr>
      <w:tr w:rsidR="007A1A81" w:rsidRPr="00140802" w:rsidTr="00140802">
        <w:trPr>
          <w:trHeight w:val="81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Досуг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Тематическое занятие «Уроки Мойдодыра»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Конкурс рисунков «Здоровый образ жизни малышей»</w:t>
            </w:r>
          </w:p>
        </w:tc>
        <w:tc>
          <w:tcPr>
            <w:tcW w:w="354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«Мама, папа, я-дружная семья»- спортивное развлечение»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Досуг «Сказка в гости к нам идет»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Тематическое занятие «День здоровья»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Тематическое занятие «В гостях у доктора Айболита»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rPr>
          <w:trHeight w:val="222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3261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 за березой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П. и: «Море волнуется», «Солнышко и дождик», «Воробушки и автомобили»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Труд: сгребание песка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 .и : «Да или нет?», «Кто кем будет», «Обед у трёх медведей».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  с Соней и Олей «Описательный» и «Уточняющий».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насекомыми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Д.и. «Угадай по описанию», «Говори наоборот», «Вершки и корешки».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Труд: рыхление почвы в клумбах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П. и. «Жуки», «Кто быстрей возьмёт скакалку, «Воробушки и кот».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«Причина –следственная связь».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трудом взрослых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и. «Кому что нужно для работы», «Сложи квадрат»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  Полив растений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П.и. «Платок», «Перебрось мяч», «Спящая лиса»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  с Кристиной и Ксенией по развитию речи «Найди точное слово».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Спортивные игры  катание на самокате.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водой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.и. «Тонут – плавают», «Найди и назови», «Опиши, что находится во крг»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 . Дети моют игрушки.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 «Море волнуется», «Добеги до флажка», «Прятки».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 р. с Егором и Иваном игра «Да – нет» линейная.</w:t>
            </w:r>
          </w:p>
        </w:tc>
        <w:tc>
          <w:tcPr>
            <w:tcW w:w="1985" w:type="dxa"/>
            <w:tcBorders>
              <w:top w:val="nil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изменениями в природе.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и. «Звукоподражание», «Фанты», «Кто найдёт, пусть возьмёт».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 Сбор  игрушек.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 . «Жуки», «Хищник в море», «Школа мяча».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Инд. р.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развитию речи «Это правда или нет?».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rPr>
          <w:trHeight w:val="81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ВЕЧЕР</w:t>
            </w:r>
          </w:p>
        </w:tc>
        <w:tc>
          <w:tcPr>
            <w:tcW w:w="3261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ассматривание энциклопедий о животных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Чтение загадок, стихов о солнце,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Продуктивная деятельность: игрушки из бумаги.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С/р. и. «Детский сад», «Дочки-матери»,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Труд.д. «  Полив цветов»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П/и «Попади в обруч»,  «Найди свой цвет», «Баскетбол»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Д.и. «Цветик -семицветик», «Собери картину».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 с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«Кому .что надо»(профессии)</w:t>
            </w:r>
          </w:p>
        </w:tc>
        <w:tc>
          <w:tcPr>
            <w:tcW w:w="3544" w:type="dxa"/>
          </w:tcPr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Чтение «У солнышка в гостях» (сказка)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С/р: «Детский сад».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– «Солнечный денек!»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Игры с песком 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Труд; полив цветов на клумбе.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.и.«Попади в ворота», «Палочка – выручалочка», «Кто быстрее».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Опытническая работа (какие условия нужны цветам)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Инд.р.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 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подгруппой детей  печатный материал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Чтение стихов, рассказов Бианки, Пришвина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С.р. «Строители»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:«Краски лета» мелками на асфальте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Математические д.и. «Выбери картинку»(соотнести число и картинку)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Инд .р.  с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словесная игра «Доскажи словечко».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П.и. «Карусели», «Добеги до флажка», «Прятки»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Д.и. «Найди игрока», «Съедобное – не съедобное»</w:t>
            </w:r>
          </w:p>
        </w:tc>
        <w:tc>
          <w:tcPr>
            <w:tcW w:w="2835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Чтение «У солнышка в гостях» (сказка)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Уроки Айболита «Осторожно солнце!»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альбомов «Художнки мира»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С/р «Мы идём на день рожденье»,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Д .И. «Кому .что надо», «На что похож»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П.И. «Солнечные монетки» (эстафета), «Классики»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Инд.р. с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игра «Поясок»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Наблюдение за солнцем в полдень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Чтение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стихотворения Н.Сурикова «Лето».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П/и: «Чье звено быстрее соберется?», «Охотник и зайцы» , «Баба Яга».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Д. игр. «Какое бывает солнце?», «Какое время года», «Чего не хватает»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С.р. и. «Семья».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Опыты «Вода не имеет формы».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Инд. р. с Иваном проговариваем скороговорки.</w:t>
            </w:r>
          </w:p>
        </w:tc>
      </w:tr>
      <w:tr w:rsidR="007A1A81" w:rsidRPr="00140802" w:rsidTr="00140802">
        <w:trPr>
          <w:trHeight w:val="369"/>
        </w:trPr>
        <w:tc>
          <w:tcPr>
            <w:tcW w:w="150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7A1A81" w:rsidRPr="00140802" w:rsidTr="00140802">
        <w:trPr>
          <w:trHeight w:val="405"/>
        </w:trPr>
        <w:tc>
          <w:tcPr>
            <w:tcW w:w="150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«Игры на свежем воздухе».</w:t>
            </w:r>
          </w:p>
        </w:tc>
      </w:tr>
      <w:tr w:rsidR="007A1A81" w:rsidRPr="00140802" w:rsidTr="00140802">
        <w:trPr>
          <w:trHeight w:val="395"/>
        </w:trPr>
        <w:tc>
          <w:tcPr>
            <w:tcW w:w="150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Консультация «03 предупреждает, солнечный удар».</w:t>
            </w:r>
          </w:p>
        </w:tc>
      </w:tr>
      <w:tr w:rsidR="007A1A81" w:rsidRPr="00140802" w:rsidTr="00140802">
        <w:trPr>
          <w:trHeight w:val="194"/>
        </w:trPr>
        <w:tc>
          <w:tcPr>
            <w:tcW w:w="1502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Индивидуальные беседы с родителями.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 Тема: «Использование природных факторов для закаливания детей летом».</w:t>
            </w:r>
          </w:p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1A81" w:rsidRPr="00DF12CB" w:rsidRDefault="007A1A81" w:rsidP="007E56FD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223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1A81" w:rsidRDefault="007A1A81" w:rsidP="00223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1A81" w:rsidRDefault="007A1A81" w:rsidP="00223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1A81" w:rsidRDefault="007A1A81" w:rsidP="00223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1A81" w:rsidRDefault="007A1A81" w:rsidP="00223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1A81" w:rsidRDefault="007A1A81" w:rsidP="00223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1A81" w:rsidRDefault="007A1A81" w:rsidP="00223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1A81" w:rsidRDefault="007A1A81" w:rsidP="00223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1A81" w:rsidRDefault="007A1A81" w:rsidP="00223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1A81" w:rsidRDefault="007A1A81" w:rsidP="00223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1A81" w:rsidRDefault="007A1A81" w:rsidP="00223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1A81" w:rsidRDefault="007A1A81" w:rsidP="00223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1A81" w:rsidRDefault="007A1A81" w:rsidP="00223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1A81" w:rsidRDefault="007A1A81" w:rsidP="00223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1A81" w:rsidRDefault="007A1A81" w:rsidP="00223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1A81" w:rsidRDefault="007A1A81" w:rsidP="00223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1A81" w:rsidRDefault="007A1A81" w:rsidP="00223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 неделя 22-26 июня 2020г. ТЕМА НЕДЕЛИ</w:t>
      </w:r>
      <w:r w:rsidRPr="00DF12CB">
        <w:rPr>
          <w:rFonts w:ascii="Times New Roman" w:hAnsi="Times New Roman"/>
          <w:b/>
          <w:sz w:val="24"/>
          <w:szCs w:val="24"/>
        </w:rPr>
        <w:t xml:space="preserve">: </w:t>
      </w:r>
      <w:r w:rsidRPr="008121C7">
        <w:rPr>
          <w:rFonts w:ascii="Times New Roman" w:hAnsi="Times New Roman"/>
          <w:b/>
          <w:sz w:val="24"/>
          <w:szCs w:val="24"/>
        </w:rPr>
        <w:t>«Неделя русской культуры».</w:t>
      </w:r>
    </w:p>
    <w:p w:rsidR="007A1A81" w:rsidRDefault="007A1A81" w:rsidP="00223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F12CB">
        <w:rPr>
          <w:rFonts w:ascii="Times New Roman" w:hAnsi="Times New Roman"/>
          <w:b/>
          <w:sz w:val="24"/>
          <w:szCs w:val="24"/>
          <w:lang w:eastAsia="ru-RU"/>
        </w:rPr>
        <w:t>Цель</w:t>
      </w:r>
      <w:r w:rsidRPr="00DF12CB">
        <w:rPr>
          <w:rFonts w:ascii="Times New Roman" w:hAnsi="Times New Roman"/>
          <w:sz w:val="24"/>
          <w:szCs w:val="24"/>
          <w:lang w:eastAsia="ru-RU"/>
        </w:rPr>
        <w:t>: приобщение детей к ценностям и традициям русской народной культуры. Воспитывать интерес к национальной культуре, вызвать положительные эмоции и чувства детей в процессе познания.</w:t>
      </w:r>
    </w:p>
    <w:p w:rsidR="007A1A81" w:rsidRPr="00B10DAD" w:rsidRDefault="007A1A81" w:rsidP="00223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F12CB">
        <w:rPr>
          <w:rFonts w:ascii="Times New Roman" w:hAnsi="Times New Roman"/>
          <w:b/>
          <w:sz w:val="24"/>
          <w:szCs w:val="24"/>
          <w:lang w:eastAsia="ru-RU"/>
        </w:rPr>
        <w:t>Задачи:</w:t>
      </w:r>
      <w:r w:rsidRPr="00DF12CB">
        <w:rPr>
          <w:rFonts w:ascii="Times New Roman" w:hAnsi="Times New Roman"/>
          <w:color w:val="555555"/>
          <w:sz w:val="24"/>
          <w:szCs w:val="24"/>
          <w:shd w:val="clear" w:color="auto" w:fill="FFFFFF"/>
        </w:rPr>
        <w:t> </w:t>
      </w:r>
      <w:r w:rsidRPr="00DF12CB">
        <w:rPr>
          <w:rFonts w:ascii="Times New Roman" w:hAnsi="Times New Roman"/>
          <w:sz w:val="24"/>
          <w:szCs w:val="24"/>
          <w:shd w:val="clear" w:color="auto" w:fill="FFFFFF"/>
        </w:rPr>
        <w:t>знакомить с историей возникновения праздников, народных традиций; - развивать связную речь, активизировать словарь детей пословицами, поговорками, прибаутками, скороговорками; - воспитывать нравственные качества личности (уважительное отношение к старшим, доброта, отзывчивость, справедливость, бережное отношение к природе).</w:t>
      </w:r>
    </w:p>
    <w:tbl>
      <w:tblPr>
        <w:tblW w:w="1531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3"/>
        <w:gridCol w:w="2836"/>
        <w:gridCol w:w="3402"/>
        <w:gridCol w:w="3260"/>
        <w:gridCol w:w="3260"/>
        <w:gridCol w:w="2269"/>
      </w:tblGrid>
      <w:tr w:rsidR="007A1A81" w:rsidRPr="00140802" w:rsidTr="00140802">
        <w:trPr>
          <w:trHeight w:val="19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ind w:left="-135" w:firstLine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Понедельник 22.06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Вторник 23.06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Среда 24.06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Четверг 25.06</w:t>
            </w:r>
          </w:p>
        </w:tc>
        <w:tc>
          <w:tcPr>
            <w:tcW w:w="2269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Пятница 26.06</w:t>
            </w:r>
          </w:p>
        </w:tc>
      </w:tr>
      <w:tr w:rsidR="007A1A81" w:rsidRPr="00140802" w:rsidTr="00140802">
        <w:trPr>
          <w:cantSplit/>
          <w:trHeight w:val="70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УТРО</w:t>
            </w:r>
          </w:p>
        </w:tc>
        <w:tc>
          <w:tcPr>
            <w:tcW w:w="2836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работой дворника.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Рассказ о празднике Ивана Купала.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П/и «Кот и мыши», «Пробеги и не задень», «Третий лишний»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 .и.</w:t>
            </w:r>
            <w:r w:rsidRPr="00140802">
              <w:rPr>
                <w:rFonts w:ascii="Times New Roman" w:hAnsi="Times New Roman"/>
                <w:color w:val="333333"/>
                <w:sz w:val="24"/>
                <w:szCs w:val="24"/>
              </w:rPr>
              <w:t>: «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Ассоциации – город, деревня», «Когда это бывает?», «Узнай по голосу»</w:t>
            </w:r>
            <w:r w:rsidRPr="00140802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Инд .р.  с Давидом «Добавь слог».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333333"/>
                <w:sz w:val="24"/>
                <w:szCs w:val="24"/>
              </w:rPr>
              <w:t>Труд . поручение  «Уборка в игровых уголках».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Утренняя гимнастика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Комплекс №1 с усложнением 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с детьми за бабочками на клумбе, отметить размер, окраску.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П/и: «Классики»,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«Вышибалы», «Третий лишний»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Д/и: «Собери букет», «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Как сказать правильно?»,  «Сосчитай в обратном порядке»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Инд . р.  с Артёмом  «Загадай загадку».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Беседа о традиционно – бытовой культуры русского народа (горница, изба, домашняя утварь).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№2 с усложнением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транспортом.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 : «Отчего бывает пожар»</w:t>
            </w:r>
            <w:r w:rsidRPr="00140802">
              <w:rPr>
                <w:rFonts w:ascii="Times New Roman" w:hAnsi="Times New Roman"/>
                <w:sz w:val="24"/>
                <w:szCs w:val="24"/>
              </w:rPr>
              <w:br/>
              <w:t xml:space="preserve">Д.и. «Загадай-ка»,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Съедобное- несъедобное»,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«Угадай какое число пропущено</w:t>
            </w:r>
            <w:r w:rsidRPr="00140802">
              <w:rPr>
                <w:rFonts w:ascii="Times New Roman" w:hAnsi="Times New Roman"/>
                <w:color w:val="333333"/>
                <w:sz w:val="24"/>
                <w:szCs w:val="24"/>
              </w:rPr>
              <w:t>».</w:t>
            </w:r>
            <w:r w:rsidRPr="00140802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П/и «Мой весёлый, звонкий мяч», </w:t>
            </w:r>
            <w:r w:rsidRPr="00140802">
              <w:rPr>
                <w:rFonts w:ascii="Times New Roman" w:hAnsi="Times New Roman"/>
                <w:color w:val="333333"/>
                <w:sz w:val="24"/>
                <w:szCs w:val="24"/>
              </w:rPr>
              <w:t>«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Палочка-выручалочка», «Бег с препятствиями»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Настольно – печатные игры (мозаика, пазлы)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  Алексей «Назови части суток».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 Комплекс №2 с усложнением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вороной.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Беседа с детьми «Что такое народные промыслы».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 .и.«Кто быстрее», «Третий лишний», «Выше ноги от земли».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 .и «Добрые слова»,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Запомни и назови», «Найди где спрятано»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 с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«Угадай животное»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в уголке природы: рыхление почвы комнатных рас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>тений.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 Комплекс №2 с усложнением</w:t>
            </w:r>
          </w:p>
        </w:tc>
        <w:tc>
          <w:tcPr>
            <w:tcW w:w="2269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Наблюдение за ветром.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Беседа: «Народные игры»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 .и  «Нужно быстро дать ответ, так можно делать или нет»,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«Вершки – корешки», «Назови противоположные по смыслу слова»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 .и.«Из кружка в кружок»,  «Классики», «Перебежки».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Инд. р. с Иваном и Егором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 ФКГН учимся завязывать шнурки.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 Комплекс №2 с усложнением</w:t>
            </w:r>
          </w:p>
        </w:tc>
      </w:tr>
      <w:tr w:rsidR="007A1A81" w:rsidRPr="00140802" w:rsidTr="00140802">
        <w:trPr>
          <w:trHeight w:val="20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283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«Мы весёлые ребята».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1. Игра-упражнение «Сигнал» - ходьба и бег в разном темпе с преодолением препятствий, с остановками, со сменой направлений и другими заданиями (по сигналу воспитателя).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2. «Затейники»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3. Эстафета «Кто быстрее перенесет предметы»;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4. Подвижна игра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«Удочка»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5. Подвижная игра «Мы веселые ребя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>та»;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Ходьба с выполнением задания руками.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«Народные подвижные игры». Игры с мячом: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1. «Зевака».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2. «Гонка мячей».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Игра с прыжками: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«Мешочек».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Игры с бегом: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1. «Дорожки»;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2. «Пустое место».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И.М.П «Море волнуется».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iCs/>
                <w:sz w:val="24"/>
                <w:szCs w:val="24"/>
              </w:rPr>
              <w:t>«Коробочка цветная»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iCs/>
                <w:sz w:val="24"/>
                <w:szCs w:val="24"/>
              </w:rPr>
              <w:t xml:space="preserve">Цель: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Закреплять способы складывания бумаги. Развивать конструктивное творчество.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«Праздник Ивана Купалы» - развлечение</w:t>
            </w:r>
          </w:p>
        </w:tc>
      </w:tr>
      <w:tr w:rsidR="007A1A81" w:rsidRPr="00140802" w:rsidTr="00140802">
        <w:trPr>
          <w:trHeight w:val="84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283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подорожником.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Д.и. «Что где растет?»,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«Узнай на ощупь», «Чего не стало?»,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и. «Раз, два, три - беги», «Садовник и цветы», «Самолёты».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 Полив в огороде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«Садовник и цветы».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 с: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 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Развитие движений (Прыжки через скакалку)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Опытно-экспериментальная деятельность: «Когда вода теплее» (нагревание окружающих предметов днем и вечером).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дождя и появления радуги.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.и.  «Радуга», «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Летает - не летает», «Назови не ошибись».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Труд.д. «Полив песка в песочнице».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 «Самолеты»,  «Кто останется в кругу?», «Живой лабиринт».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 с Кристиной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«С кочки на кочку».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с кругами Луллия (Подбери листочки к дереву)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что цветет летом? Д.и. «Опиши цветок», «Определи какое дерево по листочку»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д. «Расчистка огорода от мусора».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П.и.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«Кто останется в кругу?», «Живой лабиринт».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Инд. р. развитие движений. Прыжки через скакалку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небом.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 .полив растений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.и. «Скажиласково», «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«Угадай, кого не стало», «Найди по описанию».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 «Попади в круг» , «Доскачи до флажка», «Футбол»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 с Юлианой «Поймай мяч».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Рассматривание альбомов «Знакомство с русскими костюмами».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песком.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.и. «Что я построю из песка», «Цветик – семицветик», «Времена года».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 «Охотник зайцы», «Школа мяча», «Уголки».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Труд. д. :сгребание песка в кучу.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 р. с « Прыжки через скакалку».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– эстафета «Прокати, да не урони».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 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</w:tr>
      <w:tr w:rsidR="007A1A81" w:rsidRPr="00140802" w:rsidTr="00140802">
        <w:trPr>
          <w:trHeight w:val="797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ОЗОЖ</w:t>
            </w:r>
          </w:p>
        </w:tc>
        <w:tc>
          <w:tcPr>
            <w:tcW w:w="2836" w:type="dxa"/>
            <w:tcBorders>
              <w:top w:val="nil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402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260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260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2269" w:type="dxa"/>
            <w:tcBorders>
              <w:top w:val="nil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</w:tr>
      <w:tr w:rsidR="007A1A81" w:rsidRPr="00140802" w:rsidTr="00140802">
        <w:trPr>
          <w:trHeight w:val="81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досуг</w:t>
            </w:r>
          </w:p>
        </w:tc>
        <w:tc>
          <w:tcPr>
            <w:tcW w:w="2836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Аппликация «Летний денек» (обрывание).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Спортивные игры по выбору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Аттракцион «Поймай мяч шляпой»</w:t>
            </w:r>
            <w:r w:rsidRPr="00140802">
              <w:rPr>
                <w:rFonts w:ascii="Times New Roman" w:hAnsi="Times New Roman"/>
                <w:sz w:val="24"/>
                <w:szCs w:val="24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Спортивные игры «Бадминтон».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2269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Детская дискотека</w:t>
            </w:r>
          </w:p>
        </w:tc>
      </w:tr>
      <w:tr w:rsidR="007A1A81" w:rsidRPr="00140802" w:rsidTr="00140802">
        <w:trPr>
          <w:trHeight w:val="222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  ОГУЛКА</w:t>
            </w:r>
          </w:p>
        </w:tc>
        <w:tc>
          <w:tcPr>
            <w:tcW w:w="2836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подорожником.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Д.и. «Что где растет?»,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«Узнай на ощупь», «Чего не стало?»,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 «Раз, два, три - беги», «Садовник и цветы», «Самолёты».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 Полив в огороде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«Садовник и цветы».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 с Юлианой: Развитие движений (Прыжки через скакалку)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Опытно-экспериментальная деятельность: «Когда вода теплее» (нагревание окружающих предметов днем и вечером).</w:t>
            </w:r>
          </w:p>
        </w:tc>
        <w:tc>
          <w:tcPr>
            <w:tcW w:w="3402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дождя и появления радуги.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.и.  «Радуга», «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Летает - не летает», «Назови не ошибись».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Труд.д. «Полив песка в песочнице».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 «Самолеты»,  «Кто останется в кругу?», «Живой лабиринт».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Инд.р. с Варей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«С кочки на кочку».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с кругами Луллия (Подбери листочки к дереву)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что цветет летом? Д.и. «Опиши цветок», «Определи какое дерево по листочку»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д. «Расчистка огорода от мусора».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П.и.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«Кто останется в кругу?», «Живой лабиринт».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Инд. р. развитие движений. Прыжки через скакалку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небом.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 .полив растений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.и. «Скажи ласково», «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«Угадай, кого не стало», «Найди по описанию».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 «Попади в круг» , «Доскачи до флажка», «Футбол»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 с Иваном «Поймай мяч».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Рассматривание альбомов «Знакомство с русскими костюмами».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песком.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.и. «Что я построю из песка», «Цветик – семицветик», «Времена года».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 «Охотник зайцы», «Школа мяча», «Уголки».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Труд. д.  :сгребание песка в кучу.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 р. с Глебом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«Прыжки через скакалку».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– эстафета «Прокати, да не урони».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rPr>
          <w:trHeight w:val="81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ВЕЧЕР</w:t>
            </w:r>
          </w:p>
        </w:tc>
        <w:tc>
          <w:tcPr>
            <w:tcW w:w="283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Рассказ о празднике Ивана Купала.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С.р. «Больница»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Продуктивная д-сть. «Изготовление атрибутов к играм».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Д.и. «Что я построю из песка», «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Послушай, запомни, назови»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Игры на развитие моторики.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«Золотые руки мастеров» -лепка «Дымковские барышни» 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333333"/>
                <w:sz w:val="24"/>
                <w:szCs w:val="24"/>
              </w:rPr>
              <w:t>Чтение худ.лит.«Что такое хорошо и что такое плохо» – В. Маяковский</w:t>
            </w:r>
            <w:r w:rsidRPr="00140802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Хороводная игра «По малину в сад пойдём».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С/р «Мы идём на день рожденье»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 .р. с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движений. Прыжки с продвижением вперёд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Настольные игры по желанию детей.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альбома «Обитатели морских глубин».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Д.и. «Скажи доброе слово другу», «Назови ласково».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br/>
              <w:t>Инд. р. с Кристиной катание на самокатах. </w:t>
            </w:r>
            <w:r w:rsidRPr="00140802">
              <w:rPr>
                <w:rFonts w:ascii="Times New Roman" w:hAnsi="Times New Roman"/>
                <w:sz w:val="24"/>
                <w:szCs w:val="24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П/и: «К названому дереву беги»,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«Догони», «Третий лишний».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Беседы с детьми: «За что я люблю детский сад».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br/>
              <w:t>С .р.и.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«Магазин игрушек».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 .и. «Игра в загадки», «Найди и назови», «Собери картинку».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 .и.</w:t>
            </w:r>
            <w:r w:rsidRPr="00140802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«Ловишки», «Жмурки», «Пятнашки».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Инд .р. 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по развитию речи.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«Считалочки».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Эти мудрые русские сказки.</w:t>
            </w:r>
          </w:p>
        </w:tc>
        <w:tc>
          <w:tcPr>
            <w:tcW w:w="2269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333333"/>
                <w:sz w:val="24"/>
                <w:szCs w:val="24"/>
              </w:rPr>
              <w:t>Беседы: «Что такое друг»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Д.и. «Хорошо –плохо», «Путаница».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П/и «Пробеги и не задень», «Прятки».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С.р.и. «Семья»: «Больница»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Труд. поруч. «Полив растений»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Спортивная игра «Бадминтон».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Инд. р.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отгадывание загадок </w:t>
            </w:r>
          </w:p>
        </w:tc>
      </w:tr>
      <w:tr w:rsidR="007A1A81" w:rsidRPr="00140802" w:rsidTr="00140802">
        <w:trPr>
          <w:trHeight w:val="396"/>
        </w:trPr>
        <w:tc>
          <w:tcPr>
            <w:tcW w:w="15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7A1A81" w:rsidRPr="00140802" w:rsidTr="00140802">
        <w:trPr>
          <w:trHeight w:val="1233"/>
        </w:trPr>
        <w:tc>
          <w:tcPr>
            <w:tcW w:w="15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Консультация «О профилактике детского травматизма в летний период».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Индивидуальные</w:t>
            </w:r>
            <w:r w:rsidRPr="0014080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беседы с родителями.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 Тема: «Головной убор» (о необходимости головного убора летом).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Выставка детских работ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 «Расписная матрёшка».</w:t>
            </w:r>
          </w:p>
        </w:tc>
      </w:tr>
    </w:tbl>
    <w:p w:rsidR="007A1A81" w:rsidRPr="00DF12CB" w:rsidRDefault="007A1A81" w:rsidP="002234DA">
      <w:pPr>
        <w:rPr>
          <w:rFonts w:ascii="Times New Roman" w:hAnsi="Times New Roman"/>
          <w:sz w:val="24"/>
          <w:szCs w:val="24"/>
        </w:rPr>
      </w:pPr>
    </w:p>
    <w:p w:rsidR="007A1A81" w:rsidRDefault="007A1A81" w:rsidP="003F321B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3F321B">
      <w:pPr>
        <w:rPr>
          <w:rFonts w:ascii="Times New Roman" w:hAnsi="Times New Roman"/>
          <w:b/>
          <w:sz w:val="24"/>
          <w:szCs w:val="24"/>
        </w:rPr>
      </w:pPr>
    </w:p>
    <w:p w:rsidR="007A1A81" w:rsidRPr="00057CE0" w:rsidRDefault="007A1A81" w:rsidP="003F321B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F74E7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E3AD1">
        <w:rPr>
          <w:rFonts w:ascii="Times New Roman" w:hAnsi="Times New Roman"/>
          <w:b/>
          <w:sz w:val="32"/>
          <w:szCs w:val="32"/>
        </w:rPr>
        <w:t>Июль</w:t>
      </w:r>
    </w:p>
    <w:p w:rsidR="007A1A81" w:rsidRDefault="007A1A81" w:rsidP="00F74E76">
      <w:pPr>
        <w:spacing w:line="24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t>1.Комплекс утренней гимнастики с 1 по 15 июля.</w:t>
      </w:r>
    </w:p>
    <w:p w:rsidR="007A1A81" w:rsidRPr="00F74E76" w:rsidRDefault="007A1A81" w:rsidP="00F74E76">
      <w:pPr>
        <w:shd w:val="clear" w:color="auto" w:fill="FFFFFF"/>
        <w:spacing w:after="0" w:line="240" w:lineRule="auto"/>
        <w:ind w:left="440"/>
        <w:jc w:val="both"/>
        <w:rPr>
          <w:color w:val="000000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 часть: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 Ходьба в колонне по одному, перестроение в колонну по два, ходьба в колонне по два, бег в среднем темпе, в быстром темпе, ходьба, «стопы», «карандаши», перестроение.</w:t>
      </w:r>
    </w:p>
    <w:p w:rsidR="007A1A81" w:rsidRPr="00F74E76" w:rsidRDefault="007A1A81" w:rsidP="00F74E76">
      <w:pPr>
        <w:shd w:val="clear" w:color="auto" w:fill="FFFFFF"/>
        <w:spacing w:after="0" w:line="240" w:lineRule="auto"/>
        <w:ind w:left="440"/>
        <w:jc w:val="both"/>
        <w:rPr>
          <w:color w:val="000000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II часть:</w:t>
      </w:r>
    </w:p>
    <w:p w:rsidR="007A1A81" w:rsidRPr="00F74E76" w:rsidRDefault="007A1A81" w:rsidP="00F74E76">
      <w:pPr>
        <w:shd w:val="clear" w:color="auto" w:fill="FFFFFF"/>
        <w:spacing w:after="0" w:line="240" w:lineRule="auto"/>
        <w:ind w:left="440"/>
        <w:jc w:val="both"/>
        <w:rPr>
          <w:color w:val="000000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«Плечи вверх»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И. п. – о.с., руки внизу.1 – поднять плечи вверх,2 – и.п. (8-10 раз)</w:t>
      </w:r>
    </w:p>
    <w:p w:rsidR="007A1A81" w:rsidRPr="00F74E76" w:rsidRDefault="007A1A81" w:rsidP="00F74E76">
      <w:pPr>
        <w:shd w:val="clear" w:color="auto" w:fill="FFFFFF"/>
        <w:spacing w:after="0" w:line="240" w:lineRule="auto"/>
        <w:ind w:left="440"/>
        <w:jc w:val="both"/>
        <w:rPr>
          <w:color w:val="000000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«Наклонись»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И.п. – ноги широкая стойка, руки вверху.1 – наклон вперёд, коснуться руками пяток с внутренней стороны;2 – и.п.</w:t>
      </w:r>
    </w:p>
    <w:p w:rsidR="007A1A81" w:rsidRPr="00F74E76" w:rsidRDefault="007A1A81" w:rsidP="00F74E76">
      <w:pPr>
        <w:shd w:val="clear" w:color="auto" w:fill="FFFFFF"/>
        <w:spacing w:after="0" w:line="240" w:lineRule="auto"/>
        <w:ind w:left="440"/>
        <w:jc w:val="both"/>
        <w:rPr>
          <w:color w:val="000000"/>
          <w:lang w:eastAsia="ru-RU"/>
        </w:rPr>
      </w:pP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Ноги не сгибать.(8 – 10 раз)</w:t>
      </w:r>
    </w:p>
    <w:p w:rsidR="007A1A81" w:rsidRPr="00F74E76" w:rsidRDefault="007A1A81" w:rsidP="00F74E76">
      <w:pPr>
        <w:shd w:val="clear" w:color="auto" w:fill="FFFFFF"/>
        <w:spacing w:after="0" w:line="240" w:lineRule="auto"/>
        <w:ind w:left="440"/>
        <w:jc w:val="both"/>
        <w:rPr>
          <w:color w:val="000000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«Махи»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И.п. – о.с., руки на поясе.1 – поднять прямую ногу вперёд;2 – махом отвести назад;3 – вперёд;4 – и.п. То же другой ногой. (10 – 12 раз)</w:t>
      </w:r>
    </w:p>
    <w:p w:rsidR="007A1A81" w:rsidRPr="00F74E76" w:rsidRDefault="007A1A81" w:rsidP="00F74E76">
      <w:pPr>
        <w:shd w:val="clear" w:color="auto" w:fill="FFFFFF"/>
        <w:spacing w:after="0" w:line="240" w:lineRule="auto"/>
        <w:ind w:left="440"/>
        <w:jc w:val="both"/>
        <w:rPr>
          <w:color w:val="000000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«Повернись»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И.п. – сидя, руки в упоре сзади.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1 – поворот головы вправо;2 – прямо;3 – влево;4 – прямо.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(Увеличить темп.)</w:t>
      </w:r>
    </w:p>
    <w:p w:rsidR="007A1A81" w:rsidRPr="00F74E76" w:rsidRDefault="007A1A81" w:rsidP="00F74E76">
      <w:pPr>
        <w:shd w:val="clear" w:color="auto" w:fill="FFFFFF"/>
        <w:spacing w:after="0" w:line="240" w:lineRule="auto"/>
        <w:ind w:left="440"/>
        <w:jc w:val="both"/>
        <w:rPr>
          <w:color w:val="000000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«Часы»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И.п. – с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тоя на коленях, руки за головой.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1 – наклон вправо, руки вверх;2 – и.п.3 – наклон влево, руки вверх;4 – и.п. (по 10 раз)</w:t>
      </w:r>
    </w:p>
    <w:p w:rsidR="007A1A81" w:rsidRPr="00F74E76" w:rsidRDefault="007A1A81" w:rsidP="00F74E76">
      <w:pPr>
        <w:shd w:val="clear" w:color="auto" w:fill="FFFFFF"/>
        <w:spacing w:after="0" w:line="240" w:lineRule="auto"/>
        <w:ind w:left="440"/>
        <w:jc w:val="both"/>
        <w:rPr>
          <w:color w:val="000000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«Приседания»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И.п. – о.с.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1 – присесть, руки вперёд;2 – и.п. (8 – 10 раз).</w:t>
      </w:r>
    </w:p>
    <w:p w:rsidR="007A1A81" w:rsidRPr="00F74E76" w:rsidRDefault="007A1A81" w:rsidP="00F74E76">
      <w:pPr>
        <w:shd w:val="clear" w:color="auto" w:fill="FFFFFF"/>
        <w:spacing w:after="0" w:line="240" w:lineRule="auto"/>
        <w:ind w:left="440"/>
        <w:jc w:val="both"/>
        <w:rPr>
          <w:color w:val="000000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«Не ошибись»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И.п. – лёжа на спине, руки внизу.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1 – правая рука вперёд;2 – левая рука вперёд;3 – правая рука вверх;4 – левая рука вверх.</w:t>
      </w:r>
    </w:p>
    <w:p w:rsidR="007A1A81" w:rsidRPr="00F74E76" w:rsidRDefault="007A1A81" w:rsidP="00F74E76">
      <w:pPr>
        <w:shd w:val="clear" w:color="auto" w:fill="FFFFFF"/>
        <w:spacing w:after="0" w:line="240" w:lineRule="auto"/>
        <w:ind w:left="440"/>
        <w:jc w:val="both"/>
        <w:rPr>
          <w:color w:val="00000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Обратное движение в том же порядке. (10 раз)</w:t>
      </w:r>
    </w:p>
    <w:p w:rsidR="007A1A81" w:rsidRPr="00F74E76" w:rsidRDefault="007A1A81" w:rsidP="00F74E76">
      <w:pPr>
        <w:shd w:val="clear" w:color="auto" w:fill="FFFFFF"/>
        <w:spacing w:after="0" w:line="240" w:lineRule="auto"/>
        <w:ind w:left="440"/>
        <w:jc w:val="both"/>
        <w:rPr>
          <w:color w:val="000000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«Прыжки»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И.п. – ноги узкая стойка, руки на поясе.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Прыжки на двух ногах с поворотом. (В чередовании с ходьбой 2 – 3 раза.)</w:t>
      </w:r>
    </w:p>
    <w:p w:rsidR="007A1A81" w:rsidRDefault="007A1A81" w:rsidP="00F74E76">
      <w:pPr>
        <w:shd w:val="clear" w:color="auto" w:fill="FFFFFF"/>
        <w:spacing w:after="0" w:line="240" w:lineRule="auto"/>
        <w:ind w:left="4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III часть: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Ходьба. Упражнение на дыхание, ходьба в замедленном темпе.</w:t>
      </w:r>
    </w:p>
    <w:p w:rsidR="007A1A81" w:rsidRDefault="007A1A81" w:rsidP="00F74E76">
      <w:pPr>
        <w:spacing w:line="24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t>2.Комплекс утренней гимнастики с 15 по 31 июля.</w:t>
      </w:r>
    </w:p>
    <w:p w:rsidR="007A1A81" w:rsidRPr="00F74E76" w:rsidRDefault="007A1A81" w:rsidP="00F74E76">
      <w:pPr>
        <w:shd w:val="clear" w:color="auto" w:fill="FFFFFF"/>
        <w:spacing w:after="0" w:line="240" w:lineRule="auto"/>
        <w:ind w:left="440"/>
        <w:rPr>
          <w:color w:val="000000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I.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 Построение в шеренгу, колонну, проверка осанки; ходьба и бег в колонне по одному с изменением направления.</w:t>
      </w:r>
    </w:p>
    <w:p w:rsidR="007A1A81" w:rsidRPr="00F74E76" w:rsidRDefault="007A1A81" w:rsidP="00F74E76">
      <w:pPr>
        <w:shd w:val="clear" w:color="auto" w:fill="FFFFFF"/>
        <w:spacing w:after="0" w:line="240" w:lineRule="auto"/>
        <w:ind w:left="440"/>
        <w:rPr>
          <w:color w:val="000000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II.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 Упражнения «Путешествие по морю – океану»</w:t>
      </w:r>
    </w:p>
    <w:p w:rsidR="007A1A81" w:rsidRPr="00F74E76" w:rsidRDefault="007A1A81" w:rsidP="001A7881">
      <w:pPr>
        <w:shd w:val="clear" w:color="auto" w:fill="FFFFFF"/>
        <w:spacing w:after="0" w:line="240" w:lineRule="auto"/>
        <w:ind w:left="440"/>
        <w:rPr>
          <w:color w:val="000000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«Где корабль? »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И. П.: основная стойка, руки на поясе</w:t>
      </w:r>
      <w:r>
        <w:rPr>
          <w:color w:val="000000"/>
          <w:lang w:eastAsia="ru-RU"/>
        </w:rPr>
        <w:t xml:space="preserve">.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1- поворот головы вправо, приставить руку «козырьком» ко лбу, 2- и. п., то же в другую сторону</w:t>
      </w:r>
    </w:p>
    <w:p w:rsidR="007A1A81" w:rsidRPr="00F74E76" w:rsidRDefault="007A1A81" w:rsidP="001A7881">
      <w:pPr>
        <w:shd w:val="clear" w:color="auto" w:fill="FFFFFF"/>
        <w:spacing w:after="0" w:line="240" w:lineRule="auto"/>
        <w:ind w:left="440"/>
        <w:rPr>
          <w:color w:val="000000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«Багаж»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И. П.: ноги на ширине плеч, руки опущены вниз</w:t>
      </w:r>
      <w:r>
        <w:rPr>
          <w:color w:val="000000"/>
          <w:lang w:eastAsia="ru-RU"/>
        </w:rPr>
        <w:t>.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1- кисти рук сжать в кулаки,  2- обе руки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 усилием поднять в стороны,  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3- опустить руки вниз,  4- и. п.</w:t>
      </w:r>
    </w:p>
    <w:p w:rsidR="007A1A81" w:rsidRPr="00F74E76" w:rsidRDefault="007A1A81" w:rsidP="001A7881">
      <w:pPr>
        <w:shd w:val="clear" w:color="auto" w:fill="FFFFFF"/>
        <w:spacing w:after="0" w:line="240" w:lineRule="auto"/>
        <w:ind w:left="440"/>
        <w:rPr>
          <w:color w:val="000000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«Мачта»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И. П.: ноги на ширине плеч, руки на поясе</w:t>
      </w:r>
      <w:r>
        <w:rPr>
          <w:color w:val="000000"/>
          <w:lang w:eastAsia="ru-RU"/>
        </w:rPr>
        <w:t xml:space="preserve">.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1 -- наклон вправо, лева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я рука вверх, над головой, 2- и. п.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То же влево.</w:t>
      </w:r>
    </w:p>
    <w:p w:rsidR="007A1A81" w:rsidRPr="00F74E76" w:rsidRDefault="007A1A81" w:rsidP="001A7881">
      <w:pPr>
        <w:shd w:val="clear" w:color="auto" w:fill="FFFFFF"/>
        <w:spacing w:after="0" w:line="240" w:lineRule="auto"/>
        <w:ind w:left="440"/>
        <w:rPr>
          <w:color w:val="000000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«Волны бьются о борт корабля»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И. П.: ноги на ширине плеч, руки опущены вниз</w:t>
      </w:r>
      <w:r>
        <w:rPr>
          <w:color w:val="000000"/>
          <w:lang w:eastAsia="ru-RU"/>
        </w:rPr>
        <w:t xml:space="preserve">.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1-8- круговые вращения руками вперед и назад</w:t>
      </w:r>
    </w:p>
    <w:p w:rsidR="007A1A81" w:rsidRPr="00F74E76" w:rsidRDefault="007A1A81" w:rsidP="001A7881">
      <w:pPr>
        <w:shd w:val="clear" w:color="auto" w:fill="FFFFFF"/>
        <w:spacing w:after="0" w:line="240" w:lineRule="auto"/>
        <w:ind w:left="440"/>
        <w:rPr>
          <w:color w:val="000000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«Драим палубу»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И. П.: ноги шире ш. п., руки внизу</w:t>
      </w:r>
      <w:r>
        <w:rPr>
          <w:color w:val="000000"/>
          <w:lang w:eastAsia="ru-RU"/>
        </w:rPr>
        <w:t xml:space="preserve">.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1- наклон вперед, руки в стороны,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2-6-махи руками вправо- влево, стараясь коснуться противоположного носка,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7- руки в стороны, 8 - и. п.</w:t>
      </w:r>
    </w:p>
    <w:p w:rsidR="007A1A81" w:rsidRPr="00F74E76" w:rsidRDefault="007A1A81" w:rsidP="001A7881">
      <w:pPr>
        <w:shd w:val="clear" w:color="auto" w:fill="FFFFFF"/>
        <w:spacing w:after="0" w:line="240" w:lineRule="auto"/>
        <w:ind w:left="440"/>
        <w:rPr>
          <w:color w:val="000000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«А когда на море качка…»</w:t>
      </w:r>
      <w:r>
        <w:rPr>
          <w:color w:val="000000"/>
          <w:lang w:eastAsia="ru-RU"/>
        </w:rPr>
        <w:t xml:space="preserve">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И.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П.: ноги вместе, руки внизу. 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1- выпад вправо, руки в стороны,  2- и. п.,  то же влево</w:t>
      </w:r>
    </w:p>
    <w:p w:rsidR="007A1A81" w:rsidRDefault="007A1A81" w:rsidP="00F74E76">
      <w:pPr>
        <w:shd w:val="clear" w:color="auto" w:fill="FFFFFF"/>
        <w:spacing w:after="0" w:line="240" w:lineRule="auto"/>
        <w:ind w:left="4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74E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III.</w:t>
      </w:r>
      <w:r w:rsidRPr="00F74E76">
        <w:rPr>
          <w:rFonts w:ascii="Times New Roman" w:hAnsi="Times New Roman"/>
          <w:color w:val="000000"/>
          <w:sz w:val="24"/>
          <w:szCs w:val="24"/>
          <w:lang w:eastAsia="ru-RU"/>
        </w:rPr>
        <w:t> Перестроение в колонну по одному, ходьба, бег на носочках, ходьба.</w:t>
      </w:r>
    </w:p>
    <w:p w:rsidR="007A1A81" w:rsidRDefault="007A1A81" w:rsidP="001A788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A1A81" w:rsidRDefault="007A1A81" w:rsidP="001A788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A1A81" w:rsidRPr="009407D4" w:rsidRDefault="007A1A81" w:rsidP="001A788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A1A81" w:rsidRPr="001A7881" w:rsidRDefault="007A1A81" w:rsidP="001A7881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  <w:r w:rsidRPr="001A7881">
        <w:rPr>
          <w:rFonts w:ascii="Times New Roman" w:hAnsi="Times New Roman"/>
          <w:b/>
          <w:noProof/>
          <w:color w:val="000000"/>
          <w:sz w:val="24"/>
          <w:szCs w:val="24"/>
        </w:rPr>
        <w:t>1.Комплекс гимнастики после сна с 1 по 15 июля.</w:t>
      </w:r>
    </w:p>
    <w:p w:rsidR="007A1A81" w:rsidRPr="003B20FE" w:rsidRDefault="007A1A81" w:rsidP="001A788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 w:rsidRPr="001A7881">
        <w:rPr>
          <w:rFonts w:ascii="Times New Roman" w:hAnsi="Times New Roman"/>
          <w:b/>
          <w:sz w:val="24"/>
          <w:szCs w:val="24"/>
          <w:lang w:eastAsia="ru-RU"/>
        </w:rPr>
        <w:t>Гимнастика пробуждения в постели</w:t>
      </w:r>
    </w:p>
    <w:p w:rsidR="007A1A81" w:rsidRPr="001A7881" w:rsidRDefault="007A1A81" w:rsidP="001A788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1A7881">
        <w:rPr>
          <w:rFonts w:ascii="Times New Roman" w:hAnsi="Times New Roman"/>
          <w:sz w:val="24"/>
          <w:szCs w:val="24"/>
          <w:lang w:eastAsia="ru-RU"/>
        </w:rPr>
        <w:t>1. «Потягушки». И.п.: лежа на спине, руки вдоль туловища.</w:t>
      </w:r>
    </w:p>
    <w:p w:rsidR="007A1A81" w:rsidRPr="001A7881" w:rsidRDefault="007A1A81" w:rsidP="001A788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1A7881">
        <w:rPr>
          <w:rFonts w:ascii="Times New Roman" w:hAnsi="Times New Roman"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sz w:val="24"/>
          <w:szCs w:val="24"/>
          <w:lang w:eastAsia="ru-RU"/>
        </w:rPr>
        <w:t xml:space="preserve"> Потягивание, вернуться в и. п.</w:t>
      </w:r>
    </w:p>
    <w:p w:rsidR="007A1A81" w:rsidRPr="001A7881" w:rsidRDefault="007A1A81" w:rsidP="001A788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1A7881">
        <w:rPr>
          <w:rFonts w:ascii="Times New Roman" w:hAnsi="Times New Roman"/>
          <w:sz w:val="24"/>
          <w:szCs w:val="24"/>
          <w:lang w:eastAsia="ru-RU"/>
        </w:rPr>
        <w:t>2. «Горка». И п.: сидя, ноги прямые, руки в упоре сзади.</w:t>
      </w:r>
    </w:p>
    <w:p w:rsidR="007A1A81" w:rsidRPr="001A7881" w:rsidRDefault="007A1A81" w:rsidP="001A788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1A7881">
        <w:rPr>
          <w:rFonts w:ascii="Times New Roman" w:hAnsi="Times New Roman"/>
          <w:sz w:val="24"/>
          <w:szCs w:val="24"/>
          <w:lang w:eastAsia="ru-RU"/>
        </w:rPr>
        <w:t xml:space="preserve">    Опираясь на кисти рук и пятки выпрямленных ног, поднять таз в</w:t>
      </w:r>
      <w:r>
        <w:rPr>
          <w:rFonts w:ascii="Times New Roman" w:hAnsi="Times New Roman"/>
          <w:sz w:val="24"/>
          <w:szCs w:val="24"/>
          <w:lang w:eastAsia="ru-RU"/>
        </w:rPr>
        <w:t>верх, держать, вернуться в и.п.</w:t>
      </w:r>
    </w:p>
    <w:p w:rsidR="007A1A81" w:rsidRPr="001A7881" w:rsidRDefault="007A1A81" w:rsidP="001A788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1A7881">
        <w:rPr>
          <w:rFonts w:ascii="Times New Roman" w:hAnsi="Times New Roman"/>
          <w:sz w:val="24"/>
          <w:szCs w:val="24"/>
          <w:lang w:eastAsia="ru-RU"/>
        </w:rPr>
        <w:t>3. «Лодочка». И.п.: лежа на животе, руки вверх.</w:t>
      </w:r>
    </w:p>
    <w:p w:rsidR="007A1A81" w:rsidRPr="001A7881" w:rsidRDefault="007A1A81" w:rsidP="001A788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1A7881">
        <w:rPr>
          <w:rFonts w:ascii="Times New Roman" w:hAnsi="Times New Roman"/>
          <w:sz w:val="24"/>
          <w:szCs w:val="24"/>
          <w:lang w:eastAsia="ru-RU"/>
        </w:rPr>
        <w:t xml:space="preserve">     Прогнуться (поднять верхнюю и нижнюю части тулови</w:t>
      </w:r>
      <w:r>
        <w:rPr>
          <w:rFonts w:ascii="Times New Roman" w:hAnsi="Times New Roman"/>
          <w:sz w:val="24"/>
          <w:szCs w:val="24"/>
          <w:lang w:eastAsia="ru-RU"/>
        </w:rPr>
        <w:t xml:space="preserve">ща), держать, вернуться в и.п. </w:t>
      </w:r>
    </w:p>
    <w:p w:rsidR="007A1A81" w:rsidRPr="001A7881" w:rsidRDefault="007A1A81" w:rsidP="001A788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1A7881">
        <w:rPr>
          <w:rFonts w:ascii="Times New Roman" w:hAnsi="Times New Roman"/>
          <w:sz w:val="24"/>
          <w:szCs w:val="24"/>
          <w:lang w:eastAsia="ru-RU"/>
        </w:rPr>
        <w:t>4. «Волна». И. п.: стоя на коленях, руки на поясе.</w:t>
      </w:r>
    </w:p>
    <w:p w:rsidR="007A1A81" w:rsidRPr="001A7881" w:rsidRDefault="007A1A81" w:rsidP="001A788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1A7881">
        <w:rPr>
          <w:rFonts w:ascii="Times New Roman" w:hAnsi="Times New Roman"/>
          <w:sz w:val="24"/>
          <w:szCs w:val="24"/>
          <w:lang w:eastAsia="ru-RU"/>
        </w:rPr>
        <w:t xml:space="preserve">    Сесть справа от пяток, руки влево, и.п., сесть слева от пяток, руки вправо, и.</w:t>
      </w:r>
      <w:r>
        <w:rPr>
          <w:rFonts w:ascii="Times New Roman" w:hAnsi="Times New Roman"/>
          <w:sz w:val="24"/>
          <w:szCs w:val="24"/>
          <w:lang w:eastAsia="ru-RU"/>
        </w:rPr>
        <w:t>п.</w:t>
      </w:r>
    </w:p>
    <w:p w:rsidR="007A1A81" w:rsidRPr="001A7881" w:rsidRDefault="007A1A81" w:rsidP="001A788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 w:rsidRPr="001A7881">
        <w:rPr>
          <w:rFonts w:ascii="Times New Roman" w:hAnsi="Times New Roman"/>
          <w:b/>
          <w:sz w:val="24"/>
          <w:szCs w:val="24"/>
          <w:lang w:eastAsia="ru-RU"/>
        </w:rPr>
        <w:t>Возле кровати</w:t>
      </w:r>
    </w:p>
    <w:p w:rsidR="007A1A81" w:rsidRPr="001A7881" w:rsidRDefault="007A1A81" w:rsidP="001A788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1A7881">
        <w:rPr>
          <w:rFonts w:ascii="Times New Roman" w:hAnsi="Times New Roman"/>
          <w:sz w:val="24"/>
          <w:szCs w:val="24"/>
          <w:lang w:eastAsia="ru-RU"/>
        </w:rPr>
        <w:t>5. «Мячик». И.п.: о.с.</w:t>
      </w:r>
    </w:p>
    <w:p w:rsidR="007A1A81" w:rsidRPr="001A7881" w:rsidRDefault="007A1A81" w:rsidP="001A788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1A7881">
        <w:rPr>
          <w:rFonts w:ascii="Times New Roman" w:hAnsi="Times New Roman"/>
          <w:sz w:val="24"/>
          <w:szCs w:val="24"/>
          <w:lang w:eastAsia="ru-RU"/>
        </w:rPr>
        <w:t xml:space="preserve">    Прыжки на двух ногах.</w:t>
      </w:r>
    </w:p>
    <w:p w:rsidR="007A1A81" w:rsidRPr="003B20FE" w:rsidRDefault="007A1A81" w:rsidP="001A788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 w:rsidRPr="003B20FE">
        <w:rPr>
          <w:rFonts w:ascii="Times New Roman" w:hAnsi="Times New Roman"/>
          <w:b/>
          <w:sz w:val="24"/>
          <w:szCs w:val="24"/>
          <w:lang w:eastAsia="ru-RU"/>
        </w:rPr>
        <w:t>Профилактика плоскостопия.</w:t>
      </w:r>
    </w:p>
    <w:p w:rsidR="007A1A81" w:rsidRPr="001A7881" w:rsidRDefault="007A1A81" w:rsidP="001A788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1A7881">
        <w:rPr>
          <w:rFonts w:ascii="Times New Roman" w:hAnsi="Times New Roman"/>
          <w:sz w:val="24"/>
          <w:szCs w:val="24"/>
          <w:lang w:eastAsia="ru-RU"/>
        </w:rPr>
        <w:t>Ходьба босиком по «комбинированной дорожке». (чередование канатной дорожки, ребристой доски, дорожки из мешочков с речными камушками, резинового коврика с шипами)</w:t>
      </w:r>
    </w:p>
    <w:p w:rsidR="007A1A81" w:rsidRPr="001A7881" w:rsidRDefault="007A1A81" w:rsidP="001A788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3B20FE">
        <w:rPr>
          <w:rFonts w:ascii="Times New Roman" w:hAnsi="Times New Roman"/>
          <w:b/>
          <w:sz w:val="24"/>
          <w:szCs w:val="24"/>
          <w:lang w:eastAsia="ru-RU"/>
        </w:rPr>
        <w:t>Профилактика нарушений осанки</w:t>
      </w:r>
      <w:r w:rsidRPr="001A7881">
        <w:rPr>
          <w:rFonts w:ascii="Times New Roman" w:hAnsi="Times New Roman"/>
          <w:sz w:val="24"/>
          <w:szCs w:val="24"/>
          <w:lang w:eastAsia="ru-RU"/>
        </w:rPr>
        <w:t>.</w:t>
      </w:r>
    </w:p>
    <w:p w:rsidR="007A1A81" w:rsidRDefault="007A1A81" w:rsidP="001A788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1A7881">
        <w:rPr>
          <w:rFonts w:ascii="Times New Roman" w:hAnsi="Times New Roman"/>
          <w:sz w:val="24"/>
          <w:szCs w:val="24"/>
          <w:lang w:eastAsia="ru-RU"/>
        </w:rPr>
        <w:t xml:space="preserve">Физкультминутка </w:t>
      </w:r>
    </w:p>
    <w:p w:rsidR="007A1A81" w:rsidRPr="003B20FE" w:rsidRDefault="007A1A81" w:rsidP="001A788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3B20F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20F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одной ноге постой-ка,</w:t>
      </w:r>
      <w:r w:rsidRPr="003B20FE">
        <w:rPr>
          <w:rFonts w:ascii="Times New Roman" w:hAnsi="Times New Roman"/>
          <w:color w:val="000000"/>
          <w:sz w:val="24"/>
          <w:szCs w:val="24"/>
        </w:rPr>
        <w:br/>
      </w:r>
      <w:r w:rsidRPr="003B20F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Если ты солдатик стойкий,</w:t>
      </w:r>
      <w:r w:rsidRPr="003B20FE">
        <w:rPr>
          <w:rFonts w:ascii="Times New Roman" w:hAnsi="Times New Roman"/>
          <w:color w:val="000000"/>
          <w:sz w:val="24"/>
          <w:szCs w:val="24"/>
        </w:rPr>
        <w:br/>
      </w:r>
      <w:r w:rsidRPr="003B20F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Ногу левую к груди,</w:t>
      </w:r>
      <w:r w:rsidRPr="003B20FE">
        <w:rPr>
          <w:rFonts w:ascii="Times New Roman" w:hAnsi="Times New Roman"/>
          <w:color w:val="000000"/>
          <w:sz w:val="24"/>
          <w:szCs w:val="24"/>
        </w:rPr>
        <w:br/>
      </w:r>
      <w:r w:rsidRPr="003B20F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 смотри – не упади!</w:t>
      </w:r>
      <w:r w:rsidRPr="003B20FE">
        <w:rPr>
          <w:rFonts w:ascii="Times New Roman" w:hAnsi="Times New Roman"/>
          <w:color w:val="000000"/>
          <w:sz w:val="24"/>
          <w:szCs w:val="24"/>
        </w:rPr>
        <w:br/>
      </w:r>
      <w:r w:rsidRPr="003B20F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 теперь постой на левой,</w:t>
      </w:r>
      <w:r w:rsidRPr="003B20FE">
        <w:rPr>
          <w:rFonts w:ascii="Times New Roman" w:hAnsi="Times New Roman"/>
          <w:color w:val="000000"/>
          <w:sz w:val="24"/>
          <w:szCs w:val="24"/>
        </w:rPr>
        <w:br/>
      </w:r>
      <w:r w:rsidRPr="003B20F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Если ты солдатик смелый</w:t>
      </w:r>
    </w:p>
    <w:p w:rsidR="007A1A81" w:rsidRPr="003B20FE" w:rsidRDefault="007A1A81" w:rsidP="001A788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 w:rsidRPr="003B20FE">
        <w:rPr>
          <w:rFonts w:ascii="Times New Roman" w:hAnsi="Times New Roman"/>
          <w:b/>
          <w:sz w:val="24"/>
          <w:szCs w:val="24"/>
          <w:lang w:eastAsia="ru-RU"/>
        </w:rPr>
        <w:t>Дыхательная гимнастика.</w:t>
      </w:r>
    </w:p>
    <w:p w:rsidR="007A1A81" w:rsidRPr="001A7881" w:rsidRDefault="007A1A81" w:rsidP="003B20FE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1A7881">
        <w:rPr>
          <w:rFonts w:ascii="Times New Roman" w:hAnsi="Times New Roman"/>
          <w:sz w:val="24"/>
          <w:szCs w:val="24"/>
          <w:lang w:eastAsia="ru-RU"/>
        </w:rPr>
        <w:t xml:space="preserve">«Послушаем свое дыхание».  И.п.: о.с., мышцы туловища расслаблены. </w:t>
      </w:r>
    </w:p>
    <w:p w:rsidR="007A1A81" w:rsidRPr="001A7881" w:rsidRDefault="007A1A81" w:rsidP="001A788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1A7881">
        <w:rPr>
          <w:rFonts w:ascii="Times New Roman" w:hAnsi="Times New Roman"/>
          <w:sz w:val="24"/>
          <w:szCs w:val="24"/>
          <w:lang w:eastAsia="ru-RU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</w:t>
      </w:r>
      <w:r>
        <w:rPr>
          <w:rFonts w:ascii="Times New Roman" w:hAnsi="Times New Roman"/>
          <w:sz w:val="24"/>
          <w:szCs w:val="24"/>
          <w:lang w:eastAsia="ru-RU"/>
        </w:rPr>
        <w:t>зно), тихое дыхание или шумное.</w:t>
      </w:r>
      <w:r w:rsidRPr="001A7881">
        <w:rPr>
          <w:rFonts w:ascii="Times New Roman" w:hAnsi="Times New Roman"/>
          <w:sz w:val="24"/>
          <w:szCs w:val="24"/>
          <w:lang w:eastAsia="ru-RU"/>
        </w:rPr>
        <w:br/>
        <w:t>Водные процедуры.</w:t>
      </w:r>
    </w:p>
    <w:p w:rsidR="007A1A81" w:rsidRPr="001A7881" w:rsidRDefault="007A1A81" w:rsidP="001A788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7A1A81" w:rsidRDefault="007A1A81" w:rsidP="003B20FE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</w:p>
    <w:p w:rsidR="007A1A81" w:rsidRDefault="007A1A81" w:rsidP="003B20FE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</w:p>
    <w:p w:rsidR="007A1A81" w:rsidRDefault="007A1A81" w:rsidP="003B20FE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</w:p>
    <w:p w:rsidR="007A1A81" w:rsidRDefault="007A1A81" w:rsidP="003B20FE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</w:p>
    <w:p w:rsidR="007A1A81" w:rsidRDefault="007A1A81" w:rsidP="003B20FE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</w:p>
    <w:p w:rsidR="007A1A81" w:rsidRDefault="007A1A81" w:rsidP="003B20FE">
      <w:pPr>
        <w:spacing w:after="0" w:line="24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t>2</w:t>
      </w:r>
      <w:r w:rsidRPr="001A7881">
        <w:rPr>
          <w:rFonts w:ascii="Times New Roman" w:hAnsi="Times New Roman"/>
          <w:b/>
          <w:noProof/>
          <w:color w:val="000000"/>
          <w:sz w:val="24"/>
          <w:szCs w:val="24"/>
        </w:rPr>
        <w:t>.Комплекс гимнастики после сна с 1</w:t>
      </w:r>
      <w:r>
        <w:rPr>
          <w:rFonts w:ascii="Times New Roman" w:hAnsi="Times New Roman"/>
          <w:b/>
          <w:noProof/>
          <w:color w:val="000000"/>
          <w:sz w:val="24"/>
          <w:szCs w:val="24"/>
        </w:rPr>
        <w:t>5 по 31</w:t>
      </w:r>
      <w:r w:rsidRPr="001A7881">
        <w:rPr>
          <w:rFonts w:ascii="Times New Roman" w:hAnsi="Times New Roman"/>
          <w:b/>
          <w:noProof/>
          <w:color w:val="000000"/>
          <w:sz w:val="24"/>
          <w:szCs w:val="24"/>
        </w:rPr>
        <w:t xml:space="preserve"> июля.</w:t>
      </w:r>
    </w:p>
    <w:p w:rsidR="007A1A81" w:rsidRPr="003B20FE" w:rsidRDefault="007A1A81" w:rsidP="003B20FE">
      <w:pPr>
        <w:shd w:val="clear" w:color="auto" w:fill="FFFFFF"/>
        <w:spacing w:after="0" w:line="240" w:lineRule="auto"/>
        <w:jc w:val="center"/>
        <w:rPr>
          <w:b/>
          <w:color w:val="000000"/>
          <w:sz w:val="24"/>
          <w:szCs w:val="24"/>
          <w:lang w:eastAsia="ru-RU"/>
        </w:rPr>
      </w:pPr>
      <w:r w:rsidRPr="003B2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Веселые ребята</w:t>
      </w:r>
    </w:p>
    <w:p w:rsidR="007A1A81" w:rsidRPr="003B20FE" w:rsidRDefault="007A1A81" w:rsidP="003B20FE">
      <w:pP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  <w:lang w:eastAsia="ru-RU"/>
        </w:rPr>
      </w:pPr>
      <w:r w:rsidRPr="003B20FE">
        <w:rPr>
          <w:rFonts w:ascii="Times New Roman" w:hAnsi="Times New Roman"/>
          <w:color w:val="000000"/>
          <w:sz w:val="24"/>
          <w:szCs w:val="24"/>
          <w:lang w:eastAsia="ru-RU"/>
        </w:rPr>
        <w:t>(с элементами дыхательной гимнастики)</w:t>
      </w:r>
    </w:p>
    <w:p w:rsidR="007A1A81" w:rsidRPr="003B20FE" w:rsidRDefault="007A1A81" w:rsidP="003B20FE">
      <w:pPr>
        <w:shd w:val="clear" w:color="auto" w:fill="FFFFFF"/>
        <w:spacing w:after="0" w:line="240" w:lineRule="auto"/>
        <w:jc w:val="both"/>
        <w:rPr>
          <w:b/>
          <w:color w:val="000000"/>
          <w:sz w:val="24"/>
          <w:szCs w:val="24"/>
          <w:lang w:eastAsia="ru-RU"/>
        </w:rPr>
      </w:pPr>
      <w:r w:rsidRPr="003B20FE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Проводится в постели.</w:t>
      </w:r>
    </w:p>
    <w:p w:rsidR="007A1A81" w:rsidRPr="003B20FE" w:rsidRDefault="007A1A81" w:rsidP="003B20FE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1.</w:t>
      </w:r>
      <w:r w:rsidRPr="003B20FE">
        <w:rPr>
          <w:rFonts w:ascii="Times New Roman" w:hAnsi="Times New Roman"/>
          <w:bCs/>
          <w:color w:val="000000"/>
          <w:sz w:val="24"/>
          <w:szCs w:val="24"/>
          <w:lang w:eastAsia="ru-RU"/>
        </w:rPr>
        <w:t>«Проснулись».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И. п. — лежа на </w:t>
      </w:r>
      <w:r w:rsidRPr="003B20FE">
        <w:rPr>
          <w:rFonts w:ascii="Times New Roman" w:hAnsi="Times New Roman"/>
          <w:color w:val="000000"/>
          <w:sz w:val="24"/>
          <w:szCs w:val="24"/>
          <w:lang w:eastAsia="ru-RU"/>
        </w:rPr>
        <w:t>спине. Потянуться в постели всем телом, руки над головой тянутся вверх, носочки — вниз. Потянуться — вдох, расслабиться — выдох. Повторить пять раз; темп медленный.</w:t>
      </w:r>
    </w:p>
    <w:p w:rsidR="007A1A81" w:rsidRPr="003B20FE" w:rsidRDefault="007A1A81" w:rsidP="003B20FE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2.</w:t>
      </w:r>
      <w:r w:rsidRPr="003B20FE">
        <w:rPr>
          <w:rFonts w:ascii="Times New Roman" w:hAnsi="Times New Roman"/>
          <w:bCs/>
          <w:color w:val="000000"/>
          <w:sz w:val="24"/>
          <w:szCs w:val="24"/>
          <w:lang w:eastAsia="ru-RU"/>
        </w:rPr>
        <w:t>«Красные ушки».</w:t>
      </w:r>
      <w:r w:rsidRPr="003B20FE">
        <w:rPr>
          <w:rFonts w:ascii="Times New Roman" w:hAnsi="Times New Roman"/>
          <w:color w:val="000000"/>
          <w:sz w:val="24"/>
          <w:szCs w:val="24"/>
          <w:lang w:eastAsia="ru-RU"/>
        </w:rPr>
        <w:t> И. п. — лежа на спине. Растирать уши до покраснения, ощущения тепла (30—60 с). Каждый ребенок выполняет в индивидуальном темпе.</w:t>
      </w:r>
    </w:p>
    <w:p w:rsidR="007A1A81" w:rsidRDefault="007A1A81" w:rsidP="003B20F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3.</w:t>
      </w:r>
      <w:r w:rsidRPr="003B20FE">
        <w:rPr>
          <w:rFonts w:ascii="Times New Roman" w:hAnsi="Times New Roman"/>
          <w:bCs/>
          <w:color w:val="000000"/>
          <w:sz w:val="24"/>
          <w:szCs w:val="24"/>
          <w:lang w:eastAsia="ru-RU"/>
        </w:rPr>
        <w:t>«Смешной живот».</w:t>
      </w:r>
      <w:r w:rsidRPr="003B20F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И. п. — лежа на спине, руки на животе. Вдох — напрячь брюшную стенку, выпятить живот. Выдох — втянуть живот. </w:t>
      </w:r>
    </w:p>
    <w:p w:rsidR="007A1A81" w:rsidRPr="003B20FE" w:rsidRDefault="007A1A81" w:rsidP="003B20FE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</w:t>
      </w:r>
      <w:r w:rsidRPr="003B20FE">
        <w:rPr>
          <w:rFonts w:ascii="Times New Roman" w:hAnsi="Times New Roman"/>
          <w:color w:val="000000"/>
          <w:sz w:val="24"/>
          <w:szCs w:val="24"/>
          <w:lang w:eastAsia="ru-RU"/>
        </w:rPr>
        <w:t>Вернуться в и. п. Повторить пять—семь раз; темп медленный. Указание: вдох через нос, выдох через рот.</w:t>
      </w:r>
    </w:p>
    <w:p w:rsidR="007A1A81" w:rsidRPr="003B20FE" w:rsidRDefault="007A1A81" w:rsidP="003B20FE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4.</w:t>
      </w:r>
      <w:r w:rsidRPr="003B20FE">
        <w:rPr>
          <w:rFonts w:ascii="Times New Roman" w:hAnsi="Times New Roman"/>
          <w:bCs/>
          <w:color w:val="000000"/>
          <w:sz w:val="24"/>
          <w:szCs w:val="24"/>
          <w:lang w:eastAsia="ru-RU"/>
        </w:rPr>
        <w:t>«Растягиваем позвоночник».</w:t>
      </w:r>
      <w:r w:rsidRPr="003B20FE">
        <w:rPr>
          <w:rFonts w:ascii="Times New Roman" w:hAnsi="Times New Roman"/>
          <w:color w:val="000000"/>
          <w:sz w:val="24"/>
          <w:szCs w:val="24"/>
          <w:lang w:eastAsia="ru-RU"/>
        </w:rPr>
        <w:t> И. п. — лежа на спине, руки вдоль туловища. Колени подтянуть к животу, обхватить их руками. Лбом тянуться к коленям на счёт до десяти. Вернуться в и. п. Повторить пять раз; те умеренный.</w:t>
      </w:r>
    </w:p>
    <w:p w:rsidR="007A1A81" w:rsidRPr="003B20FE" w:rsidRDefault="007A1A81" w:rsidP="003B20FE">
      <w:pPr>
        <w:shd w:val="clear" w:color="auto" w:fill="FFFFFF"/>
        <w:spacing w:after="0" w:line="240" w:lineRule="auto"/>
        <w:ind w:left="360" w:hanging="360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5.</w:t>
      </w:r>
      <w:r w:rsidRPr="003B20FE">
        <w:rPr>
          <w:rFonts w:ascii="Times New Roman" w:hAnsi="Times New Roman"/>
          <w:bCs/>
          <w:color w:val="000000"/>
          <w:sz w:val="24"/>
          <w:szCs w:val="24"/>
          <w:lang w:eastAsia="ru-RU"/>
        </w:rPr>
        <w:t>«Ох уж эти пальчики».</w:t>
      </w:r>
      <w:r w:rsidRPr="003B20FE">
        <w:rPr>
          <w:rFonts w:ascii="Times New Roman" w:hAnsi="Times New Roman"/>
          <w:color w:val="000000"/>
          <w:sz w:val="24"/>
          <w:szCs w:val="24"/>
          <w:lang w:eastAsia="ru-RU"/>
        </w:rPr>
        <w:t> Растирать пальцы рук покраснения и ощущения тепла. Мальчики на начинают выполнять задание с левой руки, девочки с правой.</w:t>
      </w:r>
    </w:p>
    <w:p w:rsidR="007A1A81" w:rsidRPr="003B20FE" w:rsidRDefault="007A1A81" w:rsidP="003B20FE">
      <w:pPr>
        <w:shd w:val="clear" w:color="auto" w:fill="FFFFFF"/>
        <w:spacing w:after="0" w:line="240" w:lineRule="auto"/>
        <w:ind w:left="360" w:hanging="360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6.</w:t>
      </w:r>
      <w:r w:rsidRPr="003B20FE">
        <w:rPr>
          <w:rFonts w:ascii="Times New Roman" w:hAnsi="Times New Roman"/>
          <w:bCs/>
          <w:color w:val="000000"/>
          <w:sz w:val="24"/>
          <w:szCs w:val="24"/>
          <w:lang w:eastAsia="ru-RU"/>
        </w:rPr>
        <w:t>«Давай подышим».</w:t>
      </w:r>
      <w:r w:rsidRPr="003B20FE">
        <w:rPr>
          <w:rFonts w:ascii="Times New Roman" w:hAnsi="Times New Roman"/>
          <w:color w:val="000000"/>
          <w:sz w:val="24"/>
          <w:szCs w:val="24"/>
          <w:lang w:eastAsia="ru-RU"/>
        </w:rPr>
        <w:t> И. п. — лежа на спине, руки на груд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ной</w:t>
      </w:r>
      <w:r w:rsidRPr="003B20F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клетке. Вдох носом — грудная клетка расширяет Выдох — шумно, через нос. Повторить пять—семь раз темп умеренный.</w:t>
      </w:r>
    </w:p>
    <w:p w:rsidR="007A1A81" w:rsidRPr="003B20FE" w:rsidRDefault="007A1A81" w:rsidP="003B20FE">
      <w:pPr>
        <w:shd w:val="clear" w:color="auto" w:fill="FFFFFF"/>
        <w:spacing w:after="0" w:line="240" w:lineRule="auto"/>
        <w:ind w:left="360" w:hanging="360"/>
        <w:jc w:val="both"/>
        <w:rPr>
          <w:color w:val="000000"/>
          <w:sz w:val="24"/>
          <w:szCs w:val="24"/>
          <w:lang w:eastAsia="ru-RU"/>
        </w:rPr>
      </w:pPr>
      <w:r w:rsidRPr="003B20FE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7.</w:t>
      </w:r>
      <w:r w:rsidRPr="003B20FE">
        <w:rPr>
          <w:rFonts w:ascii="Times New Roman" w:hAnsi="Times New Roman"/>
          <w:bCs/>
          <w:color w:val="000000"/>
          <w:sz w:val="24"/>
          <w:szCs w:val="24"/>
          <w:lang w:eastAsia="ru-RU"/>
        </w:rPr>
        <w:t>«Прогнулись».</w:t>
      </w:r>
      <w:r w:rsidRPr="003B20FE">
        <w:rPr>
          <w:rFonts w:ascii="Times New Roman" w:hAnsi="Times New Roman"/>
          <w:color w:val="000000"/>
          <w:sz w:val="24"/>
          <w:szCs w:val="24"/>
          <w:lang w:eastAsia="ru-RU"/>
        </w:rPr>
        <w:t> И. п. — лежа на спине, руки вдоль туловища.  Прогнуть тело — вдох. Вернуться в и. п. — выдох. Повторить пять раз; темп умеренный.</w:t>
      </w:r>
    </w:p>
    <w:p w:rsidR="007A1A81" w:rsidRPr="003B20FE" w:rsidRDefault="007A1A81" w:rsidP="003B20FE">
      <w:pPr>
        <w:shd w:val="clear" w:color="auto" w:fill="FFFFFF"/>
        <w:spacing w:after="0" w:line="240" w:lineRule="auto"/>
        <w:ind w:left="360" w:hanging="360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8.</w:t>
      </w:r>
      <w:r w:rsidRPr="003B20FE">
        <w:rPr>
          <w:rFonts w:ascii="Times New Roman" w:hAnsi="Times New Roman"/>
          <w:bCs/>
          <w:color w:val="000000"/>
          <w:sz w:val="24"/>
          <w:szCs w:val="24"/>
          <w:lang w:eastAsia="ru-RU"/>
        </w:rPr>
        <w:t>«Играем».</w:t>
      </w:r>
      <w:r w:rsidRPr="003B20FE">
        <w:rPr>
          <w:rFonts w:ascii="Times New Roman" w:hAnsi="Times New Roman"/>
          <w:color w:val="000000"/>
          <w:sz w:val="24"/>
          <w:szCs w:val="24"/>
          <w:lang w:eastAsia="ru-RU"/>
        </w:rPr>
        <w:t> И. п. — сидя на кровати. Взять в руки прав стопу. Кулачком левой руки растереть стопу до покраснения и ощущения тепла. Вернуться в и. п. То же продела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ть</w:t>
      </w:r>
      <w:r w:rsidRPr="003B20F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 левой стопой. Каждый ребенок выполняет упражнение индивидуальном темпе.</w:t>
      </w:r>
    </w:p>
    <w:p w:rsidR="007A1A81" w:rsidRPr="003B20FE" w:rsidRDefault="007A1A81" w:rsidP="003B20FE">
      <w:pPr>
        <w:shd w:val="clear" w:color="auto" w:fill="FFFFFF"/>
        <w:spacing w:after="0" w:line="240" w:lineRule="auto"/>
        <w:ind w:left="360" w:hanging="360"/>
        <w:jc w:val="both"/>
        <w:rPr>
          <w:color w:val="000000"/>
          <w:sz w:val="24"/>
          <w:szCs w:val="24"/>
          <w:lang w:eastAsia="ru-RU"/>
        </w:rPr>
      </w:pPr>
      <w:r w:rsidRPr="003B20FE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9.</w:t>
      </w:r>
      <w:r w:rsidRPr="003B20FE">
        <w:rPr>
          <w:rFonts w:ascii="Times New Roman" w:hAnsi="Times New Roman"/>
          <w:bCs/>
          <w:color w:val="000000"/>
          <w:sz w:val="24"/>
          <w:szCs w:val="24"/>
          <w:lang w:eastAsia="ru-RU"/>
        </w:rPr>
        <w:t>«Морзянка».</w:t>
      </w:r>
      <w:r w:rsidRPr="003B20FE">
        <w:rPr>
          <w:rFonts w:ascii="Times New Roman" w:hAnsi="Times New Roman"/>
          <w:color w:val="000000"/>
          <w:sz w:val="24"/>
          <w:szCs w:val="24"/>
          <w:lang w:eastAsia="ru-RU"/>
        </w:rPr>
        <w:t> Вдох и выдох происходит через нос с произнесением звука [м]. При выдохе пальцами рук поочередно постукивать по крыльям носа.</w:t>
      </w:r>
    </w:p>
    <w:p w:rsidR="007A1A81" w:rsidRPr="003B20FE" w:rsidRDefault="007A1A81" w:rsidP="0026732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 w:rsidRPr="003B20FE">
        <w:rPr>
          <w:rFonts w:ascii="Times New Roman" w:hAnsi="Times New Roman"/>
          <w:b/>
          <w:sz w:val="24"/>
          <w:szCs w:val="24"/>
          <w:lang w:eastAsia="ru-RU"/>
        </w:rPr>
        <w:t>Профилактика плоскостопия.</w:t>
      </w:r>
    </w:p>
    <w:p w:rsidR="007A1A81" w:rsidRPr="001A7881" w:rsidRDefault="007A1A81" w:rsidP="0026732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1A7881">
        <w:rPr>
          <w:rFonts w:ascii="Times New Roman" w:hAnsi="Times New Roman"/>
          <w:sz w:val="24"/>
          <w:szCs w:val="24"/>
          <w:lang w:eastAsia="ru-RU"/>
        </w:rPr>
        <w:t>Ходьба босиком по «комбинированной дорожке». (чередование канатной дорожки, ребристой доски, дорожки из мешочков с речными камушками, резинового коврика с шипами)</w:t>
      </w:r>
    </w:p>
    <w:p w:rsidR="007A1A81" w:rsidRPr="001A7881" w:rsidRDefault="007A1A81" w:rsidP="0026732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3B20FE">
        <w:rPr>
          <w:rFonts w:ascii="Times New Roman" w:hAnsi="Times New Roman"/>
          <w:b/>
          <w:sz w:val="24"/>
          <w:szCs w:val="24"/>
          <w:lang w:eastAsia="ru-RU"/>
        </w:rPr>
        <w:t>Профилактика нарушений осанки</w:t>
      </w:r>
      <w:r w:rsidRPr="001A7881">
        <w:rPr>
          <w:rFonts w:ascii="Times New Roman" w:hAnsi="Times New Roman"/>
          <w:sz w:val="24"/>
          <w:szCs w:val="24"/>
          <w:lang w:eastAsia="ru-RU"/>
        </w:rPr>
        <w:t>.</w:t>
      </w:r>
    </w:p>
    <w:p w:rsidR="007A1A81" w:rsidRDefault="007A1A81" w:rsidP="0026732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1A7881">
        <w:rPr>
          <w:rFonts w:ascii="Times New Roman" w:hAnsi="Times New Roman"/>
          <w:sz w:val="24"/>
          <w:szCs w:val="24"/>
          <w:lang w:eastAsia="ru-RU"/>
        </w:rPr>
        <w:t xml:space="preserve">Физкультминутка </w:t>
      </w:r>
    </w:p>
    <w:p w:rsidR="007A1A81" w:rsidRPr="00267321" w:rsidRDefault="007A1A81" w:rsidP="00267321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 w:rsidRPr="00267321">
        <w:rPr>
          <w:b/>
          <w:bCs/>
          <w:iCs/>
          <w:color w:val="000000"/>
        </w:rPr>
        <w:t>«Здравствуй солнышко».</w:t>
      </w:r>
      <w:r w:rsidRPr="00267321">
        <w:rPr>
          <w:color w:val="000000"/>
        </w:rPr>
        <w:t> И. п.: ноги на ширине плеч, руки за спину. Медленно поднять руки вверх, скользя по туловищу, руки в сторону, голову поднять вверх (вдох), медленно вернуться в и. п..</w:t>
      </w:r>
    </w:p>
    <w:p w:rsidR="007A1A81" w:rsidRPr="003B20FE" w:rsidRDefault="007A1A81" w:rsidP="0026732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  <w:r w:rsidRPr="003B20FE">
        <w:rPr>
          <w:rFonts w:ascii="Times New Roman" w:hAnsi="Times New Roman"/>
          <w:b/>
          <w:sz w:val="24"/>
          <w:szCs w:val="24"/>
          <w:lang w:eastAsia="ru-RU"/>
        </w:rPr>
        <w:t>Дыхательная гимнастика.</w:t>
      </w:r>
    </w:p>
    <w:p w:rsidR="007A1A81" w:rsidRPr="00267321" w:rsidRDefault="007A1A81" w:rsidP="00267321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 w:rsidRPr="00267321">
        <w:rPr>
          <w:b/>
          <w:bCs/>
          <w:i/>
          <w:iCs/>
          <w:color w:val="000000"/>
        </w:rPr>
        <w:t>Воздушные шары».</w:t>
      </w:r>
      <w:r w:rsidRPr="00267321">
        <w:rPr>
          <w:color w:val="000000"/>
        </w:rPr>
        <w:t> Выполнять в ходьбе по площадке. 1 — руки в стороны, вверх, вдох через нос, выполнить хлопок в ладоши («шар лопнул»); 2 — руки в стороны, вниз, произнося «с-с-о или «ш-ш-ш» («шарик спустился»).</w:t>
      </w:r>
    </w:p>
    <w:p w:rsidR="007A1A81" w:rsidRPr="00267321" w:rsidRDefault="007A1A81" w:rsidP="00267321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 w:rsidRPr="00267321">
        <w:rPr>
          <w:b/>
          <w:bCs/>
          <w:i/>
          <w:iCs/>
          <w:color w:val="000000"/>
        </w:rPr>
        <w:t>«Поезд».</w:t>
      </w:r>
      <w:r w:rsidRPr="00267321">
        <w:rPr>
          <w:color w:val="000000"/>
        </w:rPr>
        <w:t> Ходить, имитируя согнутыми руками движение колес паровоза, и произносить «чух-чух-чух».</w:t>
      </w:r>
    </w:p>
    <w:p w:rsidR="007A1A81" w:rsidRPr="00F74E76" w:rsidRDefault="007A1A81" w:rsidP="00267321">
      <w:pPr>
        <w:shd w:val="clear" w:color="auto" w:fill="FFFFFF"/>
        <w:spacing w:after="0" w:line="240" w:lineRule="auto"/>
        <w:ind w:left="4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A1A81" w:rsidRDefault="007A1A81" w:rsidP="00F74E76">
      <w:pPr>
        <w:spacing w:line="24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</w:p>
    <w:p w:rsidR="007A1A81" w:rsidRDefault="007A1A81" w:rsidP="00F74E76">
      <w:pPr>
        <w:spacing w:line="24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</w:p>
    <w:p w:rsidR="007A1A81" w:rsidRDefault="007A1A81" w:rsidP="008028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1A81" w:rsidRPr="00890AE1" w:rsidRDefault="007A1A81" w:rsidP="008028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неделя</w:t>
      </w:r>
      <w:r w:rsidRPr="00DF12CB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29июня-03июля 2020г. </w:t>
      </w:r>
      <w:r w:rsidRPr="00CE7F3D">
        <w:rPr>
          <w:rFonts w:ascii="Times New Roman" w:hAnsi="Times New Roman"/>
          <w:b/>
          <w:sz w:val="24"/>
          <w:szCs w:val="24"/>
        </w:rPr>
        <w:t xml:space="preserve">ТЕМА НЕДЕЛИ: </w:t>
      </w:r>
      <w:r w:rsidRPr="008121C7">
        <w:rPr>
          <w:rFonts w:ascii="Times New Roman" w:hAnsi="Times New Roman"/>
          <w:b/>
          <w:sz w:val="24"/>
          <w:szCs w:val="24"/>
        </w:rPr>
        <w:t>«Чудеса своими руками»</w:t>
      </w:r>
    </w:p>
    <w:p w:rsidR="007A1A81" w:rsidRPr="00CE7F3D" w:rsidRDefault="007A1A81" w:rsidP="008028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7F3D">
        <w:rPr>
          <w:rFonts w:ascii="Times New Roman" w:hAnsi="Times New Roman"/>
          <w:b/>
          <w:sz w:val="24"/>
          <w:szCs w:val="24"/>
        </w:rPr>
        <w:t xml:space="preserve">ЦЕЛЬ: </w:t>
      </w:r>
      <w:r w:rsidRPr="00CE7F3D">
        <w:rPr>
          <w:rFonts w:ascii="Times New Roman" w:hAnsi="Times New Roman"/>
          <w:sz w:val="24"/>
          <w:szCs w:val="24"/>
        </w:rPr>
        <w:t>активизировать творческие способности детей в продуктивной деятельности.</w:t>
      </w:r>
    </w:p>
    <w:p w:rsidR="007A1A81" w:rsidRPr="00CE7F3D" w:rsidRDefault="007A1A81" w:rsidP="008028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7F3D">
        <w:rPr>
          <w:rFonts w:ascii="Times New Roman" w:hAnsi="Times New Roman"/>
          <w:b/>
          <w:sz w:val="24"/>
          <w:szCs w:val="24"/>
        </w:rPr>
        <w:t>ЗАДАЧИ:</w:t>
      </w:r>
      <w:r w:rsidRPr="00CE7F3D">
        <w:rPr>
          <w:rFonts w:ascii="Times New Roman" w:hAnsi="Times New Roman"/>
          <w:sz w:val="24"/>
          <w:szCs w:val="24"/>
        </w:rPr>
        <w:t xml:space="preserve"> вызвать у детей интерес создавать поделки своими руками; создать условия и привлечь детей к продуктивной деятельности.</w:t>
      </w:r>
    </w:p>
    <w:tbl>
      <w:tblPr>
        <w:tblW w:w="1516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4"/>
        <w:gridCol w:w="3233"/>
        <w:gridCol w:w="3288"/>
        <w:gridCol w:w="3260"/>
        <w:gridCol w:w="3119"/>
        <w:gridCol w:w="1984"/>
      </w:tblGrid>
      <w:tr w:rsidR="007A1A81" w:rsidRPr="00140802" w:rsidTr="00140802">
        <w:tc>
          <w:tcPr>
            <w:tcW w:w="28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Понедельник 29.06</w:t>
            </w:r>
          </w:p>
        </w:tc>
        <w:tc>
          <w:tcPr>
            <w:tcW w:w="328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Вторник 30.06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Среда 1.07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Четверг 2.07</w:t>
            </w:r>
          </w:p>
        </w:tc>
        <w:tc>
          <w:tcPr>
            <w:tcW w:w="198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Пятница 3.07</w:t>
            </w:r>
          </w:p>
        </w:tc>
      </w:tr>
      <w:tr w:rsidR="007A1A81" w:rsidRPr="00140802" w:rsidTr="00140802">
        <w:tc>
          <w:tcPr>
            <w:tcW w:w="28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323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 «Волшебная бумага».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Наблюдение «Солнце утром»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«Чудесный мешочек», «Угадай по голосу».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Игра   «Да-нет» пространственная.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Опытно-экспериментальная деятельность: «Когда вода теплее» (нагревание окружающих предметов днем и вечером).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Подвижные игры: «Третий лишний», «Цепи»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по ФЭМП Счёт в прямом и обратном порядке до 10 Алексей, Артём.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№1)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Наблюдение за ивой на участке.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«Природные материалы».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Подвижные игры: «Раз, два, три – беги!», «Кто самый меткий».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игра: «Найди самый красивый листок и отгадай дерево по листочку». Продуктивная деятельность (оригами - кораблик).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Опыт (вспоминаем свойства песка).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Индивидуальная работа по развитию речи с карточками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№1)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Беседа «Что такое народные промыслы»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муравейником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Опыт (определение силы и направления ветра с помощью вертушек).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Подвижные игры: «Птицы в клетке», «Кто быстрее добежит до флажка»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Рассматривание альбома «Золотая хохлома».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«Узнай на ощупь», «Чего не стало?», «Назови одним словом».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по ФЭМП найди одинаковые геометрические фигуры. Алексей, Рита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№1)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облаками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«Волшебные ножницы».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Экологическая игра «Что о чем».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Продуктивная деятельность (аппликация «Мы едем, едем, едем»).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«Летает - не летает», «Назови не ошибись».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Игра с волшебниками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(дробления, объединения)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по ФКГН учимся завязывать шнурки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№1)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Наблюдение за цветами в клумбе.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Беседа «Чудесный пластилин».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Продуктивная деятельность: «Радуга-дуга» (рисование пластилином).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Опыт (свойства глины).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«Угадай, кого не стало», «Найди по описанию».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Подвижные игры: «Жмурки», Кто скорее до флажка».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Индивидуальная работа по развитию речи. Проговаривание скороговорки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№1)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rPr>
          <w:trHeight w:val="447"/>
        </w:trPr>
        <w:tc>
          <w:tcPr>
            <w:tcW w:w="28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323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руководителя.</w:t>
            </w:r>
          </w:p>
        </w:tc>
        <w:tc>
          <w:tcPr>
            <w:tcW w:w="328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1. Игра «У ребят порядок строгий».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2. Игра «Будь первым» - ходьба и бег в колонне со сменой ведущего.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3. Эстафета «Полоса препятствий» -ползание под дугу прямо или боком; ходьба с переступанием через шнуры.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4. Подвижная игра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«Найди себе пару».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5. И.М.П «Летает – не летает».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1. Игра «Быстро возьми».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2. Игровые упражнения: «Добрось до кегли»- метание мешочков в цель.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3. «Мышки – норушки» - подлезание под шнур, боком с мячом в руках.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4. Игровые упражнения   с мячом в парах и индивидуально.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5. И.М.П. «Тишина у пруда»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Рисование пальчиковое "Пусть всегда будет солнце"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Цель</w:t>
            </w: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учить рисовать при помощи пальцев, используя нужные цвета, передавать летнее настроение</w:t>
            </w:r>
          </w:p>
        </w:tc>
        <w:tc>
          <w:tcPr>
            <w:tcW w:w="198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руководителя.</w:t>
            </w:r>
          </w:p>
        </w:tc>
      </w:tr>
      <w:tr w:rsidR="007A1A81" w:rsidRPr="00140802" w:rsidTr="00140802">
        <w:tc>
          <w:tcPr>
            <w:tcW w:w="28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солнцем.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 «Составь предложение», «Причинно-следственные связи» по Триз технологиям.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деятельность. Сбор природного материала.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 «Вышибалы», «Футбол»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Индивидуальная работа. Развитие движений.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Подбросить и поймать мяч.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(Давидом и Иваном)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детей.(обручи, скакалки, мячи, песочные наборы).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328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одуванчиком.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игра. «Опиши цветок», «Найди предметы одинаково цвета»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Подвижная игра «Садовник и цветы», «Цепи».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деятельность. Дети моют все игрушки (которые поддаются обработке) и раскладывают их сушиться на траве. Индивидуальная работа. Развитие движений. Прыжки с продвижением вперёд (Миленой и Ритой)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 (кегли, мячи, песочные наборы)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цветением петунии.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(полив цветов и уборка сорняков на огороде).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Подвижные игры «Спящая лиса». «Перелет птиц».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Индивидуальная работа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движений. Прыжки через скакалку (Василиса)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 (песочные наборы).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насекомыми (бабочка). Дидактическая игра.</w:t>
            </w:r>
            <w:r w:rsidRPr="00140802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«Угадай по описанию», «Назови домашних птиц»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Полив песка в песочнице.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Подвижные игры. «Бабочки», «Змейка».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Индивидуальная работа. Развитие движений.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Бег вокруг песочницы (Иван , Егор)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 (кольцеброс, мячи, песочные наборы)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198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что цветет летом?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«Опиши цветок», «Определи какое дерево по листочку»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 Расчистка огорода от мусора.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Подвижная игра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«Кто останется в кругу?», «Живой лабиринт».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развитие движений. Прыжки через скакалку (Полина)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детей(песочные наборы, кегли, прыгалки, мячи).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</w:tr>
      <w:tr w:rsidR="007A1A81" w:rsidRPr="00140802" w:rsidTr="00140802">
        <w:tc>
          <w:tcPr>
            <w:tcW w:w="28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323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28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198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</w:tr>
      <w:tr w:rsidR="007A1A81" w:rsidRPr="00140802" w:rsidTr="00140802">
        <w:trPr>
          <w:trHeight w:val="1425"/>
        </w:trPr>
        <w:tc>
          <w:tcPr>
            <w:tcW w:w="28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23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Творческий час.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Тема: «Лягушата».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(поделка в технике оригами).</w:t>
            </w:r>
          </w:p>
        </w:tc>
        <w:tc>
          <w:tcPr>
            <w:tcW w:w="328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«Музыкальная шкатулка»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(прослушивание музыкальных произведений)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Театрализованная деятельность (показ кукольного театра малышам «Репка»).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Просмотр мультфильмов</w:t>
            </w:r>
          </w:p>
        </w:tc>
        <w:tc>
          <w:tcPr>
            <w:tcW w:w="198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Конкурс детского рисунка "Мы – фантазеры" (нетрадиционные техники)  </w:t>
            </w:r>
          </w:p>
        </w:tc>
      </w:tr>
      <w:tr w:rsidR="007A1A81" w:rsidRPr="00140802" w:rsidTr="00140802">
        <w:tc>
          <w:tcPr>
            <w:tcW w:w="28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23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солнцем.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 «Составь предложение», «Причинно-следственные связи» по Триз технологи.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деятельность. Сбор природного материала.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 «Вышибалы», «Футбол»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Индивидуальная работа. Развитие движений.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Подбросить и поймать мяч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( Давид,Егор).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детей.(обручи, скакалки, мячи, песочные наборы).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одуванчиком.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игра. «Опиши цветок» Подвижная игра «Садовник и цветы». Трудовая деятельность. Дети моют все игрушки (которые поддаются обработке) и раскладывают их сушиться на траве. Индивидуальная работа. Развитие движений. Прыжки с продвижением вперёд (Оля Милена, Ева, Варя)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 (кегли, мячи, песочные наборы)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цветением петунии.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(полив и уборка сорняков на огороде).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игра. «Угадай по описанию», «Назови антонимы»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Подвижные игры «Спящая лиса».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«Перелет птиц».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Индивидуальная работа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Прыжки вверх с места.(Лёша, Юлиана).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детей.(обручи, скакалки, мячи, песочные наборы).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насекомыми (бабочка) 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игра. «Угадай по описанию», «Угадай по голосу кто?»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Полив песка на песочнице.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Подвижные игры. «Бабочки», «Змейка».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Индивидуальная работа. Развитие движений.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(Рита, Полина)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детей.(обручи, скакалки, мячи, песочные наборы).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что цветет летом?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игра. «Опиши цветок».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 Расчистка огорода от мусора.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игра. «Садовник и цветы», «Футбол»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Индивидуальная работа развитие движений. (Коля, Артём).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детей.(обручи, скакалки, мячи, песочные наборы).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rPr>
          <w:trHeight w:val="4384"/>
        </w:trPr>
        <w:tc>
          <w:tcPr>
            <w:tcW w:w="28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Ч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Продуктивная деятельность: «Нарисуй отгадку на мою загадку».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П/и: «Чье звено быстрее соберется?», «Не упади» (равн.).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Д/и: «Послушай, запомни, назови».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Трудовые поручения  «Уборка игрушек по местам»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Ознакомление с художественной литературой. Н.Носов «Мишкина каша».</w:t>
            </w:r>
          </w:p>
        </w:tc>
        <w:tc>
          <w:tcPr>
            <w:tcW w:w="328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П/и: «Не попадись», «Целься вернее».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Д/и: «Так бывает или нет», «Чего больше, меньше, поровну».Продуктивная деятельность: «Рисуем цветным песком».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С/р «Семья», «Дочки-матери».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Ознакомление с художественной литературой.  Г.Х.Андерсен «Соловей».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П/и: «Быстро возьми, быстро положи», «Гуси, гуси,…».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Д/и: «Собери цепочку».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С/р «Мастерская»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 (Протереть пыль в уголке природы, помыть листья 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Ознакомление с художественной литературой.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Е.Благинина «Одуванчик».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П/и: «Кольцеброс».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С/р: «Детский сад».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Д/и: «Из чего - какой», «Подскажи словечко!».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С/р «Мастерская»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Ознакомление с художественной литературой. Н.Носов «Живая шляпа».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Игра  с Кругами Луллия.  «Мебель»</w:t>
            </w:r>
          </w:p>
        </w:tc>
        <w:tc>
          <w:tcPr>
            <w:tcW w:w="198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Игры-забавы «Классики», «Перебежки».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Д/и: «Опиши, я отгадаю».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Игры со строительным  материалом: «Работа с конструкто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>ром».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С/р «Семья», «Дочки-матери».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Ознакомление с художественной литературой.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народных сказок.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Продуктивная деятельность: «Радуга-дуга» (рисование пластилином). </w:t>
            </w:r>
          </w:p>
        </w:tc>
      </w:tr>
      <w:tr w:rsidR="007A1A81" w:rsidRPr="00140802" w:rsidTr="00140802">
        <w:tc>
          <w:tcPr>
            <w:tcW w:w="15168" w:type="dxa"/>
            <w:gridSpan w:val="6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с родителями.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1.Беседа «Учите видеть прекрасное».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2.Консультация «Учите детей наблюдать».</w:t>
            </w:r>
          </w:p>
        </w:tc>
      </w:tr>
    </w:tbl>
    <w:p w:rsidR="007A1A81" w:rsidRPr="00CE7F3D" w:rsidRDefault="007A1A81" w:rsidP="001366C7">
      <w:pPr>
        <w:rPr>
          <w:rFonts w:ascii="Times New Roman" w:hAnsi="Times New Roman"/>
          <w:color w:val="FF0000"/>
          <w:sz w:val="24"/>
          <w:szCs w:val="24"/>
        </w:rPr>
      </w:pPr>
    </w:p>
    <w:p w:rsidR="007A1A81" w:rsidRPr="00CE7F3D" w:rsidRDefault="007A1A81" w:rsidP="001366C7">
      <w:pPr>
        <w:rPr>
          <w:rFonts w:ascii="Times New Roman" w:hAnsi="Times New Roman"/>
          <w:sz w:val="24"/>
          <w:szCs w:val="24"/>
        </w:rPr>
      </w:pPr>
    </w:p>
    <w:p w:rsidR="007A1A81" w:rsidRPr="00FE3AD1" w:rsidRDefault="007A1A81" w:rsidP="00FE3AD1">
      <w:pPr>
        <w:jc w:val="center"/>
        <w:rPr>
          <w:rFonts w:ascii="Times New Roman" w:hAnsi="Times New Roman"/>
          <w:b/>
          <w:sz w:val="32"/>
          <w:szCs w:val="32"/>
        </w:rPr>
      </w:pPr>
    </w:p>
    <w:p w:rsidR="007A1A81" w:rsidRDefault="007A1A81" w:rsidP="007E56FD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7E56FD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7E56FD">
      <w:pPr>
        <w:rPr>
          <w:rFonts w:ascii="Times New Roman" w:hAnsi="Times New Roman"/>
          <w:b/>
          <w:sz w:val="24"/>
          <w:szCs w:val="24"/>
        </w:rPr>
      </w:pPr>
    </w:p>
    <w:p w:rsidR="007A1A81" w:rsidRPr="00DF12CB" w:rsidRDefault="007A1A81" w:rsidP="00CE409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 неделя 6-10 июля 2020. </w:t>
      </w:r>
      <w:r w:rsidRPr="00DF12CB">
        <w:rPr>
          <w:rFonts w:ascii="Times New Roman" w:hAnsi="Times New Roman"/>
          <w:b/>
          <w:sz w:val="24"/>
          <w:szCs w:val="24"/>
        </w:rPr>
        <w:t>ТЕМА НЕДЕЛИ: «Путешествие в мир природы»</w:t>
      </w:r>
    </w:p>
    <w:p w:rsidR="007A1A81" w:rsidRPr="00DF12CB" w:rsidRDefault="007A1A81" w:rsidP="00FE3AD1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DF12CB">
        <w:rPr>
          <w:rFonts w:ascii="Times New Roman" w:hAnsi="Times New Roman"/>
          <w:b/>
          <w:sz w:val="24"/>
          <w:szCs w:val="24"/>
          <w:shd w:val="clear" w:color="auto" w:fill="FFFFFF"/>
        </w:rPr>
        <w:t>Цель:</w:t>
      </w:r>
      <w:r w:rsidRPr="00DF12CB">
        <w:rPr>
          <w:rFonts w:ascii="Times New Roman" w:hAnsi="Times New Roman"/>
          <w:sz w:val="24"/>
          <w:szCs w:val="24"/>
          <w:shd w:val="clear" w:color="auto" w:fill="FFFFFF"/>
        </w:rPr>
        <w:t xml:space="preserve"> пробуждать интерес детей к окружающему миру с помощью стихов, загадок, пословиц и поговорок о природе, народных поверий и примет; приблизить детей к познанию окружающей нас природы, мироустройства нашего народа, его истории, культуры; учить ценить и бережно хранить все то, что нам дарит наша земля и родная природа.</w:t>
      </w:r>
    </w:p>
    <w:p w:rsidR="007A1A81" w:rsidRPr="00DF12CB" w:rsidRDefault="007A1A81" w:rsidP="00FE3AD1">
      <w:pPr>
        <w:spacing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DF12CB">
        <w:rPr>
          <w:rFonts w:ascii="Times New Roman" w:hAnsi="Times New Roman"/>
          <w:b/>
          <w:sz w:val="24"/>
          <w:szCs w:val="24"/>
          <w:shd w:val="clear" w:color="auto" w:fill="FFFFFF"/>
        </w:rPr>
        <w:t>Задачи: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DF12CB">
        <w:rPr>
          <w:rFonts w:ascii="Times New Roman" w:hAnsi="Times New Roman"/>
          <w:color w:val="000000"/>
          <w:sz w:val="24"/>
          <w:szCs w:val="24"/>
          <w:lang w:eastAsia="ru-RU"/>
        </w:rPr>
        <w:t>Закрепить знания о живой и неживой природе, обобщить знания о растениях, птицах, животных, насекомых.</w:t>
      </w:r>
    </w:p>
    <w:tbl>
      <w:tblPr>
        <w:tblW w:w="1516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6"/>
        <w:gridCol w:w="3118"/>
        <w:gridCol w:w="3402"/>
        <w:gridCol w:w="3403"/>
        <w:gridCol w:w="2977"/>
        <w:gridCol w:w="1842"/>
      </w:tblGrid>
      <w:tr w:rsidR="007A1A81" w:rsidRPr="00140802" w:rsidTr="00140802">
        <w:trPr>
          <w:trHeight w:val="1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Понедельник 06.07.20г.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Вторник 07.07.20г.</w:t>
            </w:r>
          </w:p>
        </w:tc>
        <w:tc>
          <w:tcPr>
            <w:tcW w:w="3403" w:type="dxa"/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Среда 08.07.20г.</w:t>
            </w: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Четверг 09.07.20г.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Пятница 10.07.20г.</w:t>
            </w:r>
          </w:p>
        </w:tc>
      </w:tr>
      <w:tr w:rsidR="007A1A81" w:rsidRPr="00140802" w:rsidTr="00140802">
        <w:trPr>
          <w:cantSplit/>
          <w:trHeight w:val="381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УТРО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Наблюдение за осадками.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Беседы: 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«Лес мой дом».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П. и.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«Хитрая лиса»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Д.и. «Узнай дерево» (картинки, загадки), «Летает – не летает»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Труд : полив растений на клумбе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П/и: «Раз, два, три – беги!», «Кто самый меткий».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Юлианой:д/и «Сколько было, сколько стало?»,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 №1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Наблюдение: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«Узнай дерево»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П.и. «День и ночь», «Ручеек».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 с Алёной назови летние месяцы.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 .и. «Назови времена года», «Собери предмет».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 .и. «Совушка сова»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 с Иваном  «Произносим слова парами»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Труд.д. Полив растений.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 о лесе.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гимнастика№1</w:t>
            </w:r>
          </w:p>
        </w:tc>
        <w:tc>
          <w:tcPr>
            <w:tcW w:w="340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Наблюдение за ивой.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140802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Беседа: 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«Лесные лекари»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Загадки, стихи про жителей леса, луга, водоемов.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Д.и. «Произносить слова парами», «Что, где растёт»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П/и: «Раз, два, три – беги!», «Кто самый меткий», «Быстро в домик».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Инд.р.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подгруппой детей  «Приметы лета»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гимнастика№1</w:t>
            </w: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301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Беседа «Мой любимый цветок»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Д/и: «Скажи одним словом», «Найди ошибку», «От какого дерева листок».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 и .«Накормим белочку» (метание мяча в корзину) , «Догонялки», «Поймай мяч».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Труд.д. Моем игрушки.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«Счет в пределах 10»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гимнастика№1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Наблюдение за ветром.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«Живая и неживая природа».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Д/и «Назови цветы, которые знаешь», «Разложи по порядку», «Съедобные ягоды и ядовитые растения»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 «Прятки», «Бег с препятствиями», «Забрось кольцо в кольцеброс».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Инд .р.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«Что бывает круглым?»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гимнастика№1</w:t>
            </w:r>
          </w:p>
        </w:tc>
      </w:tr>
      <w:tr w:rsidR="007A1A81" w:rsidRPr="00140802" w:rsidTr="00140802">
        <w:trPr>
          <w:trHeight w:val="2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1. Игра «Догони свою пару».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2. Игровые упражнения: «С кочки на кочку»;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3. «Быстрые жучки»- ползание на четвереньках по гимнастической скамейке с опорой на ладони и колени.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4. Подвижная игра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«Лошадки».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5. И.М.П. «Хомячок»</w:t>
            </w:r>
          </w:p>
        </w:tc>
        <w:tc>
          <w:tcPr>
            <w:tcW w:w="3403" w:type="dxa"/>
          </w:tcPr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«Сказочные эстафеты».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Игры - эстафеты: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1. Кот в сапогах»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2. «Ядро барона Мюнхаузена»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3. «Баба Яга»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4. Подвижная игра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«Волк и семеро козлят»</w:t>
            </w:r>
          </w:p>
          <w:p w:rsidR="007A1A81" w:rsidRPr="00140802" w:rsidRDefault="007A1A81" w:rsidP="00BE097E">
            <w:pPr>
              <w:pStyle w:val="NoSpacing"/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5. Ходьба в колонне по одному.</w:t>
            </w: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«Жучок в траве»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Знакомить де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>тей с разнообразием мира насекомых. По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>казать картинки с изображениями жуков разного цвета, формы, размера. Закреп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>лять умение набирать краску на кисть и рисовать одним формообразующим дви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>жением круг или овал и закрашивать их. Учить рисовать жуку по три ножки-палочки с каждой сто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>роны; узор на спинке, усы, глазки.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</w:t>
            </w:r>
          </w:p>
        </w:tc>
      </w:tr>
      <w:tr w:rsidR="007A1A81" w:rsidRPr="00140802" w:rsidTr="00140802">
        <w:trPr>
          <w:trHeight w:val="179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3118" w:type="dxa"/>
          </w:tcPr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деревья и кустарники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 .и. «Найди дерево», «Когда это бывает», «День, ночь – сутки прочь».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 . Уборка игрушек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 .и. «Палочка-выручалочка», «Добежать до флажка», «Охотник и зайцы».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  с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назвать дни недели.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3402" w:type="dxa"/>
          </w:tcPr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ветром.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 .и.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«Подуй как ветер», «Дополни предложение», «Природа и человек».   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Труд .Собрать листочки для гербария. 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 .и. «Прятки», «Выше ноги от земли»,  «Кот и мыши».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Инд.р.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с Иваном и Алексеем  Работа по вопросам «Почемучкин» и «Оценочный» 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Опыт с песком (Сухим и мокрым).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3403" w:type="dxa"/>
          </w:tcPr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Наблюдение: что цветет летом?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Д.и.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«Опиши цветок», «Лесные цветы», «Было – будет».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Труд.д. Полив цветов в вазоне.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 .и. «Садовник и цветы», «К незнакомому дереву беги», «Поймай мяч».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Инд.р.с Егором назвать цветы на клумбе.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2977" w:type="dxa"/>
          </w:tcPr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солнцем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Д.и. «Составь предложение», «Природа и человек»,  «Волшебные краски».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 : Полив цветов.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П. и. «Вышибало», «Футбол», «Жмурки».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Инд.р. с подгруппой детей  подбрось  мяч в высь.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«Охранять природу значит охранять Родину».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 бабочками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 .и. «Угадай по описанию», «Найди пару», «Красный, жёлтый, зелёный».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Труд. Дети моют игрушки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 .и.«Бабочки», «Бадминтон», «Охотник и зайцы».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Инд.р с   игра по признакам.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BE097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</w:tr>
      <w:tr w:rsidR="007A1A81" w:rsidRPr="00140802" w:rsidTr="00140802">
        <w:trPr>
          <w:trHeight w:val="6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ОЗОЖ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402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403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2977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1842" w:type="dxa"/>
            <w:tcBorders>
              <w:top w:val="nil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</w:tr>
      <w:tr w:rsidR="007A1A81" w:rsidRPr="00140802" w:rsidTr="00140802">
        <w:trPr>
          <w:trHeight w:val="8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досуг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«Изображение деревьев разными способами» (гуашь, акварель, карандаши)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Продуктивная деятельность: «Радуга-дуга» (рисование пластилином).</w:t>
            </w:r>
          </w:p>
        </w:tc>
        <w:tc>
          <w:tcPr>
            <w:tcW w:w="340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Спортивные игры: «Футбол», эстафета со скакалками.</w:t>
            </w: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Спортивная эстафета с мячом.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Игра- путешествие  </w:t>
            </w:r>
            <w:r w:rsidRPr="00140802">
              <w:rPr>
                <w:rFonts w:ascii="Times New Roman" w:hAnsi="Times New Roman"/>
              </w:rPr>
              <w:t>«Дружно за руки возьмемся, в лес зеленый мы пойдем» -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rPr>
          <w:trHeight w:val="44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  ОГУЛКА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деревья и кустарники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.и. «Найди дерево», «Когда это бывает», «День, ночь – сутки прочь».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 . Уборка игрушек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 «Палочка-выручалочка», «Добежать до флажка», «Охотник и зайцы».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 назвать дни недели.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ветром.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 .и.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«Подуй как ветер», «Дополни предложение», «Природа и человек». 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Труд . Собрать листочки для гербария.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 «Прятки», «Выше ноги от земли»,  «Кот и мыши».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подгруппой детей  «Рисуем лето»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Опыт с песком (Сухим и мокрым).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nil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Наблюдение: что цветет летом?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Д.и.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«Опиши цветок», «Лесные цветы», «Было – будет».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Труд.д. Полив цветов в вазоне.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 «Садовник и цветы», «К незнакомому дереву беги», «Поймай мяч».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Инд.р.Кириллом  назвать анализаторы.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солнцем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Д.и. «Составь предложение», «Природа и человек»,  «Волшебные краски».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 : Полив цветов.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и. «Вышибало», «Футбол» , «Жмурки».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 с Софией подбрось  мяч в высь.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«Охранять природу значит охранять Родину».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 бабочками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.и. «Угадай по описанию», «Найди пару», «Красный, жёлтый, зелёный».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 Дети моют игрушки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 «Бабочки», «Бадминтон», «Охотник и зайцы».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 с Иваном и Егором  игра по признакам.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rPr>
          <w:trHeight w:val="8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ВЕЧЕР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Чтение Р.Зотов «Лесная мозаика».</w:t>
            </w:r>
          </w:p>
          <w:p w:rsidR="007A1A81" w:rsidRPr="00140802" w:rsidRDefault="007A1A81" w:rsidP="00140802">
            <w:pPr>
              <w:spacing w:after="0" w:line="27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Инд.р.с подгруппой детей «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Составление рассказов и сказок об облаке, ветре.»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Строительные игры из песка (с использованием формочек, природного и бросового материалов).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Д.и. «Волшебные краски», «Съедобное не съедобное», «Запутанные дорожки».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П.и. «Серый волк»,  «Выше ноги от земли», «Прыжки в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длину с места».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Инд. р.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Заучивание речевки.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С.р.и. «Магазин»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«Взаимосвязь и взаимодействие в природе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П/и: «Раз, два, три – беги!», «Кто самый меткий», «Поймай мяч».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Д/и «Кто в море живет?», «Что бывает летом», «Раздели поровну».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Продуктивная д-сть. по желанию детей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 с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 на размышление , что можно сделать для друзей.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С. Р. и. Магазин книги»</w:t>
            </w:r>
          </w:p>
        </w:tc>
        <w:tc>
          <w:tcPr>
            <w:tcW w:w="340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Чтение: Е.Благинина «Одуванчик».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 «Что за насекомые», «Угадай по описанию»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с/р «Продуктовый магазин»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альбома :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«Растения и их семена»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П.и. «Прятки», «Третий лишний», «Самолёты».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Инд. р.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подгруппой детей  лепка «Дары лета»</w:t>
            </w: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Чтение: И.Соколов-Микитов «Кузнечик», «Пауки», «Рой».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Д/и «Назови цветы, которые знаешь», «Улицы родного села», «Испорченный телефон»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 «Если весело тебе, то делай так»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 .и. «Пингвины с мячом», «Пустое место», «Кто самый быстрый».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Инд. р.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подгруппой детей разгадывание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загадок о растениях.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С.р.и «Строители».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Чтение х.л. Серов «Ромашка».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С/Р «Больница»</w:t>
            </w:r>
          </w:p>
          <w:p w:rsidR="007A1A81" w:rsidRPr="00140802" w:rsidRDefault="007A1A81" w:rsidP="00140802">
            <w:pPr>
              <w:spacing w:after="0" w:line="27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Беседа: «Что такое натюрморт?»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Д/И «Кто в домике живет?», «Считай – не ошибись».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П.и. «Бадминтон», «Кот и мыши», «Карусель»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Самостоятельная деят-сть детей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Инд.р.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выучить стишок о лете.</w:t>
            </w:r>
          </w:p>
        </w:tc>
      </w:tr>
      <w:tr w:rsidR="007A1A81" w:rsidRPr="00140802" w:rsidTr="00140802">
        <w:trPr>
          <w:trHeight w:val="266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7A1A81" w:rsidRPr="00140802" w:rsidTr="00140802">
        <w:trPr>
          <w:trHeight w:val="433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Консультация для родителей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«Перегревание. Солнечные ожоги».</w:t>
            </w:r>
          </w:p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rPr>
          <w:trHeight w:val="395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Индивидуальные беседы с родителями.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 Тема: «Головной убор» (о необходимости головного убора летом).</w:t>
            </w:r>
          </w:p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rPr>
          <w:trHeight w:val="194"/>
        </w:trPr>
        <w:tc>
          <w:tcPr>
            <w:tcW w:w="1516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Выставка детских работ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 «Веселое лето».</w:t>
            </w:r>
          </w:p>
        </w:tc>
      </w:tr>
    </w:tbl>
    <w:p w:rsidR="007A1A81" w:rsidRDefault="007A1A81" w:rsidP="007E56FD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7E56FD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7E56FD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7E56FD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7E56FD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7E56FD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7E56FD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7E56FD">
      <w:pPr>
        <w:rPr>
          <w:rFonts w:ascii="Times New Roman" w:hAnsi="Times New Roman"/>
          <w:b/>
          <w:sz w:val="24"/>
          <w:szCs w:val="24"/>
        </w:rPr>
      </w:pPr>
    </w:p>
    <w:p w:rsidR="007A1A81" w:rsidRPr="00CE7F3D" w:rsidRDefault="007A1A81" w:rsidP="001A17E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неделя 13-17</w:t>
      </w:r>
      <w:r w:rsidRPr="001A17E6">
        <w:rPr>
          <w:rFonts w:ascii="Times New Roman" w:hAnsi="Times New Roman"/>
          <w:b/>
          <w:sz w:val="24"/>
          <w:szCs w:val="24"/>
        </w:rPr>
        <w:t xml:space="preserve"> июля</w:t>
      </w:r>
      <w:r>
        <w:rPr>
          <w:rFonts w:ascii="Times New Roman" w:hAnsi="Times New Roman"/>
          <w:b/>
          <w:sz w:val="24"/>
          <w:szCs w:val="24"/>
        </w:rPr>
        <w:t>. ТЕМА НЕДЕЛИ: «В гостях у сказки»</w:t>
      </w:r>
      <w:r w:rsidRPr="00CE7F3D">
        <w:rPr>
          <w:rFonts w:ascii="Times New Roman" w:hAnsi="Times New Roman"/>
          <w:b/>
          <w:sz w:val="24"/>
          <w:szCs w:val="24"/>
        </w:rPr>
        <w:t>.</w:t>
      </w:r>
    </w:p>
    <w:p w:rsidR="007A1A81" w:rsidRPr="00CE7F3D" w:rsidRDefault="007A1A81" w:rsidP="001A17E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r w:rsidRPr="00CE7F3D">
        <w:rPr>
          <w:rFonts w:ascii="Times New Roman" w:hAnsi="Times New Roman"/>
          <w:b/>
          <w:sz w:val="24"/>
          <w:szCs w:val="24"/>
        </w:rPr>
        <w:t>:</w:t>
      </w:r>
      <w:r w:rsidRPr="00CE7F3D">
        <w:rPr>
          <w:rFonts w:ascii="Times New Roman" w:hAnsi="Times New Roman"/>
          <w:sz w:val="24"/>
          <w:szCs w:val="24"/>
        </w:rPr>
        <w:t xml:space="preserve"> Развитие способностей детей средствами театрального искусства.</w:t>
      </w:r>
    </w:p>
    <w:p w:rsidR="007A1A81" w:rsidRPr="00CE7F3D" w:rsidRDefault="007A1A81" w:rsidP="001A17E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 w:rsidRPr="00CE7F3D">
        <w:rPr>
          <w:rFonts w:ascii="Times New Roman" w:hAnsi="Times New Roman"/>
          <w:b/>
          <w:sz w:val="24"/>
          <w:szCs w:val="24"/>
        </w:rPr>
        <w:t xml:space="preserve">: </w:t>
      </w:r>
      <w:r w:rsidRPr="00CE7F3D">
        <w:rPr>
          <w:rFonts w:ascii="Times New Roman" w:hAnsi="Times New Roman"/>
          <w:sz w:val="24"/>
          <w:szCs w:val="24"/>
        </w:rPr>
        <w:t>познакомить детей с различными видами театра; развивать интерес у детей к театральной игровой деятельности; создать условия для развития творческой активности детей, участвующих в театральной деятельности.</w:t>
      </w:r>
    </w:p>
    <w:tbl>
      <w:tblPr>
        <w:tblW w:w="1516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3168"/>
        <w:gridCol w:w="3353"/>
        <w:gridCol w:w="3402"/>
        <w:gridCol w:w="2976"/>
        <w:gridCol w:w="1843"/>
      </w:tblGrid>
      <w:tr w:rsidR="007A1A81" w:rsidRPr="00140802" w:rsidTr="00140802"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Понедельник 13.07</w:t>
            </w:r>
          </w:p>
        </w:tc>
        <w:tc>
          <w:tcPr>
            <w:tcW w:w="335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Вторник 14.07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Среда 15.07</w:t>
            </w:r>
          </w:p>
        </w:tc>
        <w:tc>
          <w:tcPr>
            <w:tcW w:w="297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Четверг 16.07</w:t>
            </w:r>
          </w:p>
        </w:tc>
        <w:tc>
          <w:tcPr>
            <w:tcW w:w="184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Пятница 17.07</w:t>
            </w:r>
          </w:p>
        </w:tc>
      </w:tr>
      <w:tr w:rsidR="007A1A81" w:rsidRPr="00140802" w:rsidTr="00140802"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316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берёзой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Беседа: «Мои любимые сказки». (показ, презентация).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П/и «Перебежки», «Салки»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С/р «Мы пришли в театр».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Д/и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«Угадай по описанию», «Назови предметы кухонной мебели»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Индивидуальная работа по ФЭМП вспоминаем геометрические фигуры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№2)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птицами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Беседа: «В гостях у сказки».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П/и «Прятки», «Цепи»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Д/и  «Отгадайте загадки»,  «Угадай кто  сказал»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Настольно-печатные игры (домино, пазлы)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Индивидуальная работа по ФЭМП Счёт до 10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№2)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движением транспорта.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Беседа: «Какие бывают театры».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П/и «Догонялки», «Вышибалы»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Д/и «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Опиши, я отгадаю», «Назови домашних животных»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Настольно-печатные игры (пазлы, домино)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Индивидуальная работа по развитию речи.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заучивание считалочки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№2)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Наблюдение за ивой.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Беседа: «О правилах поведения в театре».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П/и «Жмурки», «Догонялки», «Футбол»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Настольно-печатные игры (пазлы, игры с кубиком)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Д/и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«Чем похожи, а чем отличаются?», «Угадай по описанию предмет»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по ИЗО.  Рисование на свободную тему.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 подгруппой детей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№2)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облаками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Беседа: «Актеры театра – кто они?». Знакомство с театральными профессиями.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П/и «Ловишки», «Прятки»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Настольно-печатные игры (пазлы, домино)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Д/и  «Отгадайте загадки», «причинно-следственные связи» по Триз технологиям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по развитию речи. Доскажи словечко. Егор.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№2)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A1A81" w:rsidRPr="00140802" w:rsidTr="00140802">
        <w:trPr>
          <w:trHeight w:val="447"/>
        </w:trPr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316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руководителя.</w:t>
            </w:r>
          </w:p>
        </w:tc>
        <w:tc>
          <w:tcPr>
            <w:tcW w:w="335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Verdana" w:hAnsi="Verdana"/>
                <w:color w:val="303F50"/>
                <w:sz w:val="21"/>
                <w:szCs w:val="21"/>
                <w:lang w:eastAsia="ru-RU"/>
              </w:rPr>
              <w:t>«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Учимся играть в футбол».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ОРУ с мячом.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Игра «Мы весёлые ребята».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1. Игровые упражнения: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2. Точный удар» - отбивание мяча правой и левой ногами в заданном направлении.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3. «Проведи мяч в ворота» - обведение мяча между и вокруг предметов с забиванием мяча в ворота.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4. «Не выпусти мяч» - передача мяча ногой друг другу.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5. «Отбей мяч» - отбивание мяча об стенку.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«Обруч -весёлый помощник и друг».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Ходьба в   колонне по одному в чередовании с прыжками на двух ногах из обруча в обруч. Бег в быстром темпе на скорость.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ОРУ с обручем.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1. Игровое   упражнение: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«Не опоздай»- прыжки , продвигаясь вперёд за кругом, образованным лежащими обручами на 3-4 меньше числа играющих. По сигналу, встать в обруч.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«Прокати прямо»- катание обручей прямо.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2. Игра - эстафета 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«Перенеси обруч».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3. Подвижная игра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«Фигура с обручем».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4. Ходьба в колонне по одному с обручем в руках.</w:t>
            </w:r>
          </w:p>
        </w:tc>
        <w:tc>
          <w:tcPr>
            <w:tcW w:w="2976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ind w:right="-140"/>
              <w:rPr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Лепка «Сказочные человечки»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ind w:right="-140"/>
              <w:rPr>
                <w:lang w:eastAsia="ru-RU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Цель:</w:t>
            </w:r>
            <w:r w:rsidRPr="001408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лепка фигуры человека разной формы: девочка из конуса, мальчик из цилиндра; передача несложных движений.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руководителя.</w:t>
            </w:r>
          </w:p>
        </w:tc>
      </w:tr>
      <w:tr w:rsidR="007A1A81" w:rsidRPr="00140802" w:rsidTr="00140802"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почвой.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 «Что где растет»,» Назови слова противоположные по смыслу»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Рыхлить почву..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«Не оставайся на земле», «Цепи», «Третий лишний»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Индивидуальная работа.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Развитие движений.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детей.(карандаши, пазлы, песочные наборы)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335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жуками.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«Мяч бросай, животное называй», «Угадай предмет по описанию»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Сбор цветов лекарственных трав.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Подвижные игры. «Футбол», «Змейка».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Индивидуальная работа «Веселые прыжки». 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детей.(песочные наборы, карандаши, раскраски,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песком.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«Что я построю из песка», «Кто как кричит из животных»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Собрать песок около песочницы.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«Салки», « Цепи», «Третий лишний»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Индивидуальная работа.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Развитие движений.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 (песочные наборы, скакалки, карандаши, раскраски)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97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трудом взрослых.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Дидактические игры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«Кому что нужно для работы», «Кто больше назовет действий»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деятельность.  Полить растения.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«Платок», «Третий лишний»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Индивидуальная работа. Отбивать мяч от земли.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 (скакалки, песочные наборы, машинки, раскраски, карандаши)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184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водой.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Дидактические игры «Тонут – плавают», «Песенка воды».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деятельность.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Дети моют все игрушки (которые поддаются обработке) и раскладывают их сушиться на траве. 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«Море волнуется», «Футбол»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Индивидуальная работа. Пройтись босыми ножками по влажной траве и теплому песку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детей.(карандаши, раскраски, песочные наборы)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</w:tr>
      <w:tr w:rsidR="007A1A81" w:rsidRPr="00140802" w:rsidTr="00140802"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316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35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297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184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</w:tr>
      <w:tr w:rsidR="007A1A81" w:rsidRPr="00140802" w:rsidTr="00140802"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16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Творческий час. Тема: « Мой любимый  сказочный персонаж». (рисование)</w:t>
            </w:r>
          </w:p>
        </w:tc>
        <w:tc>
          <w:tcPr>
            <w:tcW w:w="335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Музыкальная шкатулка»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(прослушивание музыкальных произведений)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Драматизация сказки «Три поросёнка» (кукольный театр).</w:t>
            </w:r>
          </w:p>
        </w:tc>
        <w:tc>
          <w:tcPr>
            <w:tcW w:w="297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Театрализованная деятельность (инсценировка выбранной сказки).</w:t>
            </w:r>
          </w:p>
        </w:tc>
        <w:tc>
          <w:tcPr>
            <w:tcW w:w="184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«По следам Бременских музыкантов» -развлечение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6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почвой.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 «Что где растет»,» Назови слова противоположные по смыслу»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Рыхлить почву..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«Не оставайся на земле», «Цепи», «Третий лишний»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Индивидуальная работа.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Развитие движений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детей. 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детей.(карандаши, пазлы, песоные наборы)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жуками.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«Мяч бросай, животное называй», «Угадай предмет по описанию»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Сбор цветов лекарственных трав.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Подвижные игры. «Футбол», «Змейка».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 Индивидуальная работа «Веселые прыжки» с 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детей. 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 (песочные наборы, карандаши, раскраски,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песком.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«Что я построю из песка», «Кто как кричит из животных»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Собрать песок около песочницы.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«Салки», « Цепи», «Третий лишний»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Индивидуальная работа.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Развитие движений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детей. 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 (песочные наборы, скакалки, карандаши, раскраски)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трудом взрослых.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Дидактические игры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«Кому что нужно для работы», «Кто больше назовет действий»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Трудовая деятельность. 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Полить растения.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«Платок», «Третий лишний»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Индивидуальная работа. Отбивать мяч от земли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детей.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 (скакалки, песочные наборы, машинки, раскраски, карандаши)</w:t>
            </w:r>
          </w:p>
        </w:tc>
        <w:tc>
          <w:tcPr>
            <w:tcW w:w="184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водой.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Дидактические игры «Тонут – плавают», «Песенка воды»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Дети моют все игрушки (которые поддаются обработке) и раскладывают их сушиться на траве. 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«Море волнуется», «Футбол»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Индивидуальная работа. Пройтись босыми ножками по влажной траве и теплому песку.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детей.(карандаши, раскраски, песочные наборы)</w:t>
            </w:r>
          </w:p>
        </w:tc>
      </w:tr>
      <w:tr w:rsidR="007A1A81" w:rsidRPr="00140802" w:rsidTr="00140802"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Ч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Дидактическая игра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«Когда это бывает?»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Игры со строительным материалом: «Работа с конструкто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>ром». Сюжетно-ролевая игра «Магазин»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Игра «Да-нет» пространственная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Трудовые поручения «Уборка игрушек по местам»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Ознакомление с худ.лит-ой: разгадыва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>ние загадок о животных.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Индивидуальная работа по ИЗО «Смешиваем краски»(Ольга, Глеб)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Ознакомление с художественной литературой.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«По дорогам сказки» (вечер чтения и драматизации сказок)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Дидактическая игра «Угадай по описанию»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Ознакомление с художественной литературой.  А. Барто «В театре»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Сюжетно- ролевая игра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«Мы пришли в театр».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 xml:space="preserve">Работа в игровых уголках.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Индивидуальная работа по ФЭМП «Графический диктант» с подгруппой детей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Индивидуальная работа.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«Мир комнатных растений» (Глеб, Ольга).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С/р «Мы пришли в театр».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по развитию мелкой моторики рук.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Задачи: выполни задание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Индивидуальная работа.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«мир комнатных растений».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(Полина, Юлиана).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П.и «Солнышко и дождик».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по развитию мелкой моторики рук.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Задачи: выполни задание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Дидактическая игра «Подбери слово» (к прилагательному существительные</w:t>
            </w:r>
          </w:p>
        </w:tc>
      </w:tr>
      <w:tr w:rsidR="007A1A81" w:rsidRPr="00140802" w:rsidTr="00140802">
        <w:tc>
          <w:tcPr>
            <w:tcW w:w="15168" w:type="dxa"/>
            <w:gridSpan w:val="6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с родителями.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1.Наглядная информация «Значение театральной деятельности в жизни ребенка».</w:t>
            </w:r>
          </w:p>
          <w:p w:rsidR="007A1A81" w:rsidRPr="00140802" w:rsidRDefault="007A1A81" w:rsidP="00140802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t>2.</w:t>
            </w:r>
            <w:r w:rsidRPr="00140802">
              <w:rPr>
                <w:color w:val="000000"/>
                <w:sz w:val="16"/>
                <w:szCs w:val="16"/>
              </w:rPr>
              <w:t xml:space="preserve"> </w:t>
            </w:r>
            <w:r w:rsidRPr="00140802">
              <w:rPr>
                <w:color w:val="000000"/>
              </w:rPr>
              <w:t>Консультация для родителей «Роль книги в жизни детей»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3.Папка- передвижка «Театр и дети».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1A81" w:rsidRPr="00416738" w:rsidRDefault="007A1A81" w:rsidP="0041673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A1A81" w:rsidRPr="00416738" w:rsidRDefault="007A1A81" w:rsidP="0041673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A1A81" w:rsidRDefault="007A1A81" w:rsidP="002234DA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7A1A81" w:rsidRDefault="007A1A81" w:rsidP="002234DA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7A1A81" w:rsidRPr="008121C7" w:rsidRDefault="007A1A81" w:rsidP="00B00BEE">
      <w:pPr>
        <w:pStyle w:val="NoSpacing"/>
        <w:widowContro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057CE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неделя 20-24 июля 2020г. </w:t>
      </w:r>
      <w:r w:rsidRPr="00057CE0">
        <w:rPr>
          <w:rFonts w:ascii="Times New Roman" w:hAnsi="Times New Roman"/>
          <w:b/>
          <w:sz w:val="24"/>
          <w:szCs w:val="24"/>
        </w:rPr>
        <w:t>ТЕМА НЕДЕЛИ:</w:t>
      </w:r>
      <w:r w:rsidRPr="00057CE0">
        <w:rPr>
          <w:rFonts w:ascii="Times New Roman" w:hAnsi="Times New Roman"/>
          <w:sz w:val="24"/>
          <w:szCs w:val="24"/>
        </w:rPr>
        <w:t xml:space="preserve"> </w:t>
      </w:r>
      <w:r w:rsidRPr="008121C7">
        <w:rPr>
          <w:rFonts w:ascii="Times New Roman" w:hAnsi="Times New Roman"/>
          <w:b/>
          <w:sz w:val="24"/>
          <w:szCs w:val="24"/>
        </w:rPr>
        <w:t>«</w:t>
      </w:r>
      <w:r w:rsidRPr="008121C7">
        <w:rPr>
          <w:rFonts w:ascii="Times New Roman" w:hAnsi="Times New Roman"/>
          <w:b/>
          <w:bCs/>
          <w:sz w:val="24"/>
          <w:szCs w:val="24"/>
        </w:rPr>
        <w:t>Осторожный пешеход</w:t>
      </w:r>
      <w:r w:rsidRPr="008121C7">
        <w:rPr>
          <w:rFonts w:ascii="Times New Roman" w:hAnsi="Times New Roman"/>
          <w:b/>
          <w:sz w:val="24"/>
          <w:szCs w:val="24"/>
        </w:rPr>
        <w:t>».</w:t>
      </w:r>
    </w:p>
    <w:p w:rsidR="007A1A81" w:rsidRDefault="007A1A81" w:rsidP="00B00BEE">
      <w:pPr>
        <w:pStyle w:val="NoSpacing"/>
        <w:widowControl w:val="0"/>
        <w:rPr>
          <w:rFonts w:ascii="Times New Roman" w:hAnsi="Times New Roman"/>
          <w:sz w:val="24"/>
          <w:szCs w:val="24"/>
          <w:shd w:val="clear" w:color="auto" w:fill="FFFFFF"/>
        </w:rPr>
      </w:pPr>
      <w:r w:rsidRPr="00057CE0">
        <w:rPr>
          <w:rFonts w:ascii="Times New Roman" w:hAnsi="Times New Roman"/>
          <w:b/>
          <w:sz w:val="24"/>
          <w:szCs w:val="24"/>
        </w:rPr>
        <w:t>Цель:</w:t>
      </w:r>
      <w:r w:rsidRPr="00057CE0">
        <w:rPr>
          <w:rFonts w:ascii="Times New Roman" w:hAnsi="Times New Roman"/>
          <w:sz w:val="24"/>
          <w:szCs w:val="24"/>
        </w:rPr>
        <w:t xml:space="preserve"> расширять</w:t>
      </w:r>
      <w:r w:rsidRPr="00057CE0">
        <w:rPr>
          <w:rFonts w:ascii="Times New Roman" w:hAnsi="Times New Roman"/>
          <w:sz w:val="24"/>
          <w:szCs w:val="24"/>
          <w:shd w:val="clear" w:color="auto" w:fill="FFFFFF"/>
        </w:rPr>
        <w:t xml:space="preserve"> знания детей о понятие «улица», «тротуар», «проезжая часть», о правилах поведения пешеходов и водителя в условиях улицы. Воспитывать умение самостоятельно пользоваться полученными знаниями в повседневной жизни.</w:t>
      </w:r>
    </w:p>
    <w:p w:rsidR="007A1A81" w:rsidRPr="00B00BEE" w:rsidRDefault="007A1A81" w:rsidP="00B00BEE">
      <w:pPr>
        <w:pStyle w:val="NoSpacing"/>
        <w:widowControl w:val="0"/>
        <w:rPr>
          <w:rFonts w:ascii="Times New Roman" w:hAnsi="Times New Roman"/>
          <w:sz w:val="24"/>
          <w:szCs w:val="24"/>
          <w:shd w:val="clear" w:color="auto" w:fill="FFFFFF"/>
        </w:rPr>
      </w:pPr>
    </w:p>
    <w:tbl>
      <w:tblPr>
        <w:tblW w:w="1516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3"/>
        <w:gridCol w:w="3261"/>
        <w:gridCol w:w="3402"/>
        <w:gridCol w:w="3119"/>
        <w:gridCol w:w="3118"/>
        <w:gridCol w:w="1985"/>
      </w:tblGrid>
      <w:tr w:rsidR="007A1A81" w:rsidRPr="00140802" w:rsidTr="00140802">
        <w:trPr>
          <w:trHeight w:val="19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pStyle w:val="NoSpacing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pStyle w:val="NoSpacing"/>
              <w:widowControl w:val="0"/>
              <w:rPr>
                <w:rFonts w:ascii="Times New Roman" w:hAnsi="Times New Roman"/>
                <w:b/>
              </w:rPr>
            </w:pPr>
            <w:r w:rsidRPr="00140802">
              <w:rPr>
                <w:rFonts w:ascii="Times New Roman" w:hAnsi="Times New Roman"/>
                <w:b/>
              </w:rPr>
              <w:t>Понедельник</w:t>
            </w:r>
            <w:r w:rsidRPr="00140802">
              <w:rPr>
                <w:rFonts w:ascii="Times New Roman" w:hAnsi="Times New Roman"/>
                <w:b/>
              </w:rPr>
              <w:tab/>
              <w:t>20.07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pStyle w:val="NoSpacing"/>
              <w:widowControl w:val="0"/>
              <w:rPr>
                <w:rFonts w:ascii="Times New Roman" w:hAnsi="Times New Roman"/>
                <w:b/>
              </w:rPr>
            </w:pPr>
            <w:r w:rsidRPr="00140802">
              <w:rPr>
                <w:rFonts w:ascii="Times New Roman" w:hAnsi="Times New Roman"/>
                <w:b/>
              </w:rPr>
              <w:t>Вторник      21.07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pStyle w:val="NoSpacing"/>
              <w:widowControl w:val="0"/>
              <w:rPr>
                <w:rFonts w:ascii="Times New Roman" w:hAnsi="Times New Roman"/>
                <w:b/>
              </w:rPr>
            </w:pPr>
            <w:r w:rsidRPr="00140802">
              <w:rPr>
                <w:rFonts w:ascii="Times New Roman" w:hAnsi="Times New Roman"/>
                <w:b/>
              </w:rPr>
              <w:t>Среда   22.07.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pStyle w:val="NoSpacing"/>
              <w:widowControl w:val="0"/>
              <w:rPr>
                <w:rFonts w:ascii="Times New Roman" w:hAnsi="Times New Roman"/>
                <w:b/>
              </w:rPr>
            </w:pPr>
            <w:r w:rsidRPr="00140802">
              <w:rPr>
                <w:rFonts w:ascii="Times New Roman" w:hAnsi="Times New Roman"/>
                <w:b/>
              </w:rPr>
              <w:t>Четверг   23.07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pStyle w:val="NoSpacing"/>
              <w:widowControl w:val="0"/>
              <w:rPr>
                <w:rFonts w:ascii="Times New Roman" w:hAnsi="Times New Roman"/>
                <w:b/>
              </w:rPr>
            </w:pPr>
            <w:r w:rsidRPr="00140802">
              <w:rPr>
                <w:rFonts w:ascii="Times New Roman" w:hAnsi="Times New Roman"/>
                <w:b/>
              </w:rPr>
              <w:t>Пятница 24.07</w:t>
            </w:r>
          </w:p>
        </w:tc>
      </w:tr>
      <w:tr w:rsidR="007A1A81" w:rsidRPr="00140802" w:rsidTr="00140802">
        <w:trPr>
          <w:cantSplit/>
          <w:trHeight w:val="611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</w:rPr>
            </w:pPr>
            <w:r w:rsidRPr="00140802">
              <w:rPr>
                <w:rFonts w:ascii="Times New Roman" w:hAnsi="Times New Roman"/>
              </w:rPr>
              <w:t>УТРО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Разбор проблемных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 ситуации с использованием дидактической куклы Федот - Наоборот: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1. Федот на дороге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2. Фетот переходит дорогу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3. Федот в транспорте. 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 Р. С Олей, Миленой и Евой д/и «Поставь дорожный знак». Закрепить знания правил дорожного движения.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Ситуация общения. «Что нужно знать, если находишься на улице один?» Постройка перекрестка из конструктора lego. Развивать умение обыгрывать постройку.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Утренняя гимнастика 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№2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 — анализ проблемных ситуаций «На дороге». Рассматривание сюжетных картинок на тему «Участники дорожного движения». Дидактическая игра «Продолжи предложение» на тему «ПДД». Чтение стихотворения А. Усачева «Правила дорожного движения...». 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Рассматривание иллюстраций, картинок по теме.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Дидактическая игра «Кто больше назовет автомобилей» (легковые, грузовые, специализированные(.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Настольная игра для изучения знаков дорожного движения «Дорожная азбука».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Моделирование ситуаций «Я велосипедист»;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 р.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Дидактическое упражнение «Транспорт»  с Варей П., Варей Р., Артёмом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№2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Беседа: «Правила дорожные – правила надёжные».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Цель: закрепить у детей знания о правилах дорожного движения. Продолжать знакомить с работой шофера, машиниста.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Беседа по вопросам «Что такое пешеходный переход. Виды пешеходных 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переходов». Цель: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формировать представления о правилах дорожного движения для пешеходов.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Инд. р. «Собери светофор» Цель: развитие световосприятия с Ваней, Егором, Олей.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№2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Развивающая игра «Азбука дорог» Цель развивать логическое мышление, внимание.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 «Собери машину» Цель развивать умение собирать целое из частей, воссоздавать образ машины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Беседа на тему «Я пешеход». Цель: формировать осознанное отношение к безопасности на дороге, закреплять знание правил для пешехода, знания видов пешеходных переходов.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Решение проблемных ситуаций «Как правильно переходить дорогу?»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Индивидуальная работа с Миленой, Глебом, Артемом. Игра «Назови составные части транспорта».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№2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hd w:val="clear" w:color="auto" w:fill="FFFFFF"/>
              </w:rPr>
              <w:t>Рассматривание иллюстраций, сюжетных картинок «улица». Беседа с детьми об улицах города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hd w:val="clear" w:color="auto" w:fill="FFFFFF"/>
              </w:rPr>
              <w:t>- что такое улица?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hd w:val="clear" w:color="auto" w:fill="FFFFFF"/>
              </w:rPr>
              <w:t>- части улицы (проезжая часть, пешеходный переход, транспорт, бордюр, транспорт)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hd w:val="clear" w:color="auto" w:fill="FFFFFF"/>
              </w:rPr>
              <w:t>-у каждой улицы есть свое название;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hd w:val="clear" w:color="auto" w:fill="FFFFFF"/>
              </w:rPr>
              <w:t>Сюжетно - ролевая игры «Моя улица». Цель: создать условия для игровой обстановки, наладить взаимодействие между теми, кто выбрал определённые роли.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hd w:val="clear" w:color="auto" w:fill="FFFFFF"/>
              </w:rPr>
              <w:t>Инд. р. Дид.игра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hd w:val="clear" w:color="auto" w:fill="FFFFFF"/>
              </w:rPr>
              <w:t>«Придумай другое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hd w:val="clear" w:color="auto" w:fill="FFFFFF"/>
              </w:rPr>
              <w:t>слова». Цель: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hd w:val="clear" w:color="auto" w:fill="FFFFFF"/>
              </w:rPr>
              <w:t>способствовать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hd w:val="clear" w:color="auto" w:fill="FFFFFF"/>
              </w:rPr>
              <w:t>развитию речи,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hd w:val="clear" w:color="auto" w:fill="FFFFFF"/>
              </w:rPr>
              <w:t>умению образовывать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hd w:val="clear" w:color="auto" w:fill="FFFFFF"/>
              </w:rPr>
              <w:t>слова по аналогии.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hd w:val="clear" w:color="auto" w:fill="FFFFFF"/>
              </w:rPr>
              <w:t>С Варей, Артёмом, Эмилией.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140802">
            <w:pPr>
              <w:pStyle w:val="NoSpacing"/>
              <w:pageBreakBefore/>
              <w:widowControl w:val="0"/>
              <w:rPr>
                <w:rFonts w:ascii="Times New Roman" w:hAnsi="Times New Roman"/>
              </w:rPr>
            </w:pPr>
            <w:r w:rsidRPr="00140802">
              <w:rPr>
                <w:rFonts w:ascii="Times New Roman" w:hAnsi="Times New Roman"/>
                <w:color w:val="000000"/>
                <w:shd w:val="clear" w:color="auto" w:fill="FFFFFF"/>
              </w:rPr>
              <w:t>Комплекс №2</w:t>
            </w:r>
          </w:p>
        </w:tc>
      </w:tr>
      <w:tr w:rsidR="007A1A81" w:rsidRPr="00140802" w:rsidTr="00140802">
        <w:trPr>
          <w:trHeight w:val="20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3261" w:type="dxa"/>
          </w:tcPr>
          <w:p w:rsidR="007A1A81" w:rsidRPr="00140802" w:rsidRDefault="007A1A81" w:rsidP="00140802">
            <w:pPr>
              <w:pageBreakBefore/>
              <w:widowControl w:val="0"/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1.Ходьба в колонне по одному, на носках, на внешней и внутренней стороне стопы с сохранением правильной осанки. Легкий бег, бег «змейкой», в разных направлениях. Обычная ходьба.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2.ОРУ со скакалкой.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Игровые упражнения: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прыжки через длинную скакалку, неподвижную и качающуюся, через короткую скакалку, вращая её вперёд и назад.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3.Подвижна игра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«Удочка»; Ходьба в колонне по одному.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Шуточная Олимпиада». Занимательная разминка (различные виды ходьба и бега)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Игровые упражнения: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1. Прыжки в длину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(самый длинный командный прыжок – победный) 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2. Стрельба из лука. (метание в горизонтальную цель обыкновенным луком).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3. Игра- эстафета «Бег на коньках» (коньки заменяются калошами).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4. Игра – эстафета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«Велогонки»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(велосипед заменит гимнастическая палка).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5. И.М.П. «У кого мяч»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Аппликация: «Нарядные бабочки»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Цель: вырезание силуэтов бабочек из бумажных квадратов или прямоугольников, сложенных пополам, и оформление по своему желанию.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tabs>
                <w:tab w:val="left" w:pos="2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</w:t>
            </w:r>
          </w:p>
        </w:tc>
      </w:tr>
      <w:tr w:rsidR="007A1A81" w:rsidRPr="00140802" w:rsidTr="00140802">
        <w:trPr>
          <w:trHeight w:val="1798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3261" w:type="dxa"/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Наблюдение за одуванчиком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Труд.д: собираем листочки для гербария.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П. и. «Коршун и наседка», «Выше ноги от земли» , «Охотник и зайцы».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Д. и: «Какая, какой, какое?».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 xml:space="preserve">Эксперименты «Песок и глина», «Песок мокрый и сухой» 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 с Ритой Эксперимент «Воздушные пузырьки».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грузовым транспортом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 xml:space="preserve">Труд.д.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уборка  игрушек.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 xml:space="preserve">П. и.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«Ловишки », «Прыжки через ров», «Сделай, как скажу».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Д. и: «Найди такой же предмет», «Угадай, чей голос»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Эксперименты с водой.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Инд.р.с подгруппой детей разгадывание загадок.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contextualSpacing/>
              <w:rPr>
                <w:rFonts w:ascii="Times New Roman" w:hAnsi="Times New Roman"/>
                <w:bCs/>
                <w:smallCaps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Наблюдение за кошкой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Труд.д:полив растений на участке.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 xml:space="preserve">П. и.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«Кто дольше простоит на одной ноге?», «Сбей кегли», «Догонялки»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Д.и : «Где что можно делать?», «Пронумеруй предметы», «Подбери пары»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Опыты: «</w:t>
            </w:r>
            <w:r w:rsidRPr="00140802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Предметы из какого материала подвержены наиболее быстрому возгоранию»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Инд.р.с Эмилией и Варей по ФЭМП «Определи соседнюю»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Наблюдение за сезонными изменениями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 xml:space="preserve">Труд.д.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Уборка игрушек.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 xml:space="preserve">П. и.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«Кто самый меткий?», «К дереву беги», «Футбол»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Инд.р.с Никитой по ОБЖ «Когда останешься один дома» 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 .и. «Угадай фрукт», «Что перепуталось»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муравьями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Д.и. «Игра в слова», «Найди лишний предмет», «Куда пойдёшь и что найдёшь»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Труд.д: полив грядок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 xml:space="preserve">П.и: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«Мяч водящему», «Ловкий оленевод», «Жмурки»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Инд.р.  с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подгруппой детей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на развитие движений «Кто быстрее добежит до отметки и назад»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</w:tr>
      <w:tr w:rsidR="007A1A81" w:rsidRPr="00140802" w:rsidTr="00140802">
        <w:trPr>
          <w:trHeight w:val="562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ЗОЖ</w:t>
            </w:r>
          </w:p>
        </w:tc>
        <w:tc>
          <w:tcPr>
            <w:tcW w:w="3261" w:type="dxa"/>
            <w:tcBorders>
              <w:top w:val="nil"/>
              <w:bottom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Полоскания горла 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402" w:type="dxa"/>
            <w:tcBorders>
              <w:top w:val="nil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Полоскания горла 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119" w:type="dxa"/>
            <w:tcBorders>
              <w:top w:val="nil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Полоскания горла 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118" w:type="dxa"/>
            <w:tcBorders>
              <w:top w:val="nil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Полоскания горла 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1985" w:type="dxa"/>
            <w:tcBorders>
              <w:top w:val="nil"/>
              <w:right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Полоскания горла Умывание после сна.</w:t>
            </w:r>
          </w:p>
        </w:tc>
      </w:tr>
      <w:tr w:rsidR="007A1A81" w:rsidRPr="00140802" w:rsidTr="00140802">
        <w:trPr>
          <w:trHeight w:val="1352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Досуг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Моделирование ситуаций «Почему опасно играть на проезжей части дороги»;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Конкурс рисунков на асфальте «Соблюдаю правила дорожного движения»;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Досуг «День правил дорожного движения»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Игра-экскурсия «Дорога, автомобиль и я»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Игра-экскурсия «В гостях у светофора»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Развлечение «Важные правила ПДД»</w:t>
            </w:r>
          </w:p>
        </w:tc>
      </w:tr>
      <w:tr w:rsidR="007A1A81" w:rsidRPr="00140802" w:rsidTr="00140802"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Подвижная игра «Ты большой, я маленький». Цель: формировать осторожное поведение на улице и проезжей части дороги, используя элементарные правила поведения дорожного движения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ab/>
              <w:t>Беседа с Артёмом и Марком. «Для чего нужны машины?».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Цель: формировать у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детей знания об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автомобильном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транспорте.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Сюжетно- ролевая игра 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«Больница».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Цель: закрепление знаний детей о деятельности врача, закрепление названий медицинских инструментов.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Формирование навыков реализации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игрового замысла.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Целевая прогулка по улицам города. Наблюдения за действиями пешеходов в условиях улицы. П/и «Дорожные знаки и автомобили». Закрепить правила игры. С Варей, Миленой, Викой игра: «Будь внимательным». Развивать координацию движений, внимание.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ab/>
              <w:t xml:space="preserve"> Ситуация общения. Разбор ситуаций: «Чего не 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машинами. Цель: расширять знания о наземном транспорте (их классификация, назначение. Понаблюдать за машинами, отметить их классификацию, назначение, применение. Подвижные игры: «Ловкий пешеход». Цель: согласовывать движения друг другом.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Индивидуальная работа с Артемом, Никитой, Викой, Артемом. Попрыгунчики Цель: учить прыгать с продвижением вперед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Ситуативный разговор: безопасность при ходьбе по лестнице (не бежим, не толкаемся и т.д.).Вынос оборудования для трудовой деятельности. Сюжетные игры по выбору детей. 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Тема «Наблюдение за легковым автомобилем».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Цель: формировать умение понимать значение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 функции автомобиля; закреплять умение определять материал, из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которого сделана машина (металл, стекло). Отметить изменения, произошедшие в состоянии природы и погоды за выходные дни, побуждать детей к простейшим выводам.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 р. с подгруппой детей Дид. игра «Придумай другое слово». Цель: способствовать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развитию речи, умению образовывать слова по аналогии.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Игры с мозаиками,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пазлами «Сложи свой любимый вид транспорта». Цель: закреплять знание видов транспорта, уточнять знание правил ППД.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пожарной машиной. Цель: расширять знания о роли машин и их механизмах; воспитывать любознательность.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Подвижные игры «Ловишки со знаками», «Подбрось — поймай». Цель: развивать самостоятельность в организации подвижных игр.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ab/>
              <w:t>Индивидуальная работа по физической культуре «Красный, жёлтый, зелёный» Ходьба на носках, пятках, бегом. Цель: закреплять умение ходить с согласованным движением рук и ног. Рассматривание рисунков детей «Цветные машины едут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по дороге». 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Сюжетно- ролевая игра «Автобус». Цель: закрепление знаний о труде водителя и кондуктора, на основе которых ребята могут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развивать сюжетную игру. Закреплять правила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поведения в автобусе.</w:t>
            </w:r>
          </w:p>
        </w:tc>
      </w:tr>
      <w:tr w:rsidR="007A1A81" w:rsidRPr="00140802" w:rsidTr="00140802">
        <w:trPr>
          <w:trHeight w:val="6884"/>
        </w:trPr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должно быть», «Как правильно перейти через дорогу?» Научить детей предвидеть опасное событие, уметь по возможности его избегать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ab/>
              <w:t>Трудовые поручения. Убрать мусор «с пешеходного перехода». Развивать трудовые навыки и умения.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rPr>
          <w:trHeight w:val="81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ВЕЧЕР</w:t>
            </w:r>
          </w:p>
        </w:tc>
        <w:tc>
          <w:tcPr>
            <w:tcW w:w="3261" w:type="dxa"/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Беседа: «Береги здоровье с молоду».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Игровая ситуация. «Это я, это я, это все мои друзья!» Работа в центре творчества. Рисование. «Придумай новый дорожный знак2. Развивать фантазию, творчество.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Ручной труд: «Ремонт книг»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Д/и: «Я начну, а ты продолжи», «Продолжи стихотворение»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П/и «Пробеги и не задень», «Жмурки», «Великаны и карлики»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Инд.р.с подгруппой детей  опыты «Чудеса магнита» 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С.р.игра «Парикмахер»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Дидактическая игра: «Найди пешехода нарушителя»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Цель: закрепить с детьми правила перехода через улицу. Чтение Н. Калинина « Как ребята переходили через улицу» Игра с пазлами «Собери машину». Цель: развивать умение у Артёма Никиты собирать целое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частей.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«Какие бывают переходы? Почему нельзя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ждать транспорта, стоя у края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тротуара?». Цель: выявить знания детей о правилах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пешехода.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Конструирование из конструктора Лего «Машины». Цель: развивать воображение, интерес к конструированию, умение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работать в группе.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Трудовая деятельность (полив растений в цветнике). 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Игры-забавы «Классики»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Инд.р.с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повторяем чистоговорки со звуком «с»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Д.и «Что для чего», «Где чей домик».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П.и «Перехватчики», «Мяч через сетку», «Догонялки».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С.р. игра «Магазин»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: «Контакты с незнакомыми людьми»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Инд. р. с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Разучивание отрывков из произведений А.С.Пушкина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«У лукоморья»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 -драматизация сказки «Три медведя»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 «Если весело тебе, то делай так».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Труд :полив растений огорода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С.р. игра «Библиотека»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П.и «Не попадись», «Пробеги тихо».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: «Предметы требующие осторожного обращения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С.р. и. «Библиотека»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Инд. р с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составление творческих рассказов « Если бы я попал в сказку»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П.и «Затейники», «Городки»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Д.и. «Подбери по форме», «Что лишнее». </w:t>
            </w:r>
          </w:p>
        </w:tc>
      </w:tr>
      <w:tr w:rsidR="007A1A81" w:rsidRPr="00140802" w:rsidTr="00140802">
        <w:trPr>
          <w:trHeight w:val="361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7A1A81" w:rsidRPr="00140802" w:rsidTr="00140802">
        <w:trPr>
          <w:trHeight w:val="405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Консультация: Рекомендации родителям по воспитанию навыков безопасного поведения у детей </w:t>
            </w:r>
          </w:p>
          <w:p w:rsidR="007A1A81" w:rsidRPr="00140802" w:rsidRDefault="007A1A81" w:rsidP="00140802">
            <w:pPr>
              <w:pageBreakBefore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Предложить родителям по дороге домой закрепить с детьми правила перехода улиц и перекрестков</w:t>
            </w:r>
          </w:p>
        </w:tc>
      </w:tr>
    </w:tbl>
    <w:p w:rsidR="007A1A81" w:rsidRPr="00BA1AD0" w:rsidRDefault="007A1A81" w:rsidP="009407D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  <w:sectPr w:rsidR="007A1A81" w:rsidRPr="00BA1AD0" w:rsidSect="00503521">
          <w:pgSz w:w="16838" w:h="11906" w:orient="landscape"/>
          <w:pgMar w:top="899" w:right="851" w:bottom="567" w:left="1134" w:header="709" w:footer="709" w:gutter="0"/>
          <w:cols w:space="708"/>
          <w:docGrid w:linePitch="360"/>
        </w:sectPr>
      </w:pPr>
    </w:p>
    <w:p w:rsidR="007A1A81" w:rsidRPr="005514CC" w:rsidRDefault="007A1A81" w:rsidP="005514CC">
      <w:pPr>
        <w:rPr>
          <w:rFonts w:ascii="Times New Roman" w:hAnsi="Times New Roman"/>
          <w:noProof/>
          <w:color w:val="000000"/>
          <w:sz w:val="24"/>
          <w:szCs w:val="24"/>
          <w:lang w:eastAsia="ru-RU"/>
        </w:rPr>
        <w:sectPr w:rsidR="007A1A81" w:rsidRPr="005514CC" w:rsidSect="00964360">
          <w:type w:val="continuous"/>
          <w:pgSz w:w="16838" w:h="11906" w:orient="landscape"/>
          <w:pgMar w:top="1134" w:right="567" w:bottom="567" w:left="1701" w:header="709" w:footer="709" w:gutter="0"/>
          <w:cols w:num="2" w:space="708"/>
          <w:docGrid w:linePitch="360"/>
        </w:sectPr>
      </w:pPr>
    </w:p>
    <w:p w:rsidR="007A1A81" w:rsidRPr="00CE409C" w:rsidRDefault="007A1A81" w:rsidP="006B78A3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 неделя 27-31 июля </w:t>
      </w:r>
      <w:r w:rsidRPr="00CF73F0">
        <w:rPr>
          <w:rFonts w:ascii="Times New Roman" w:hAnsi="Times New Roman"/>
          <w:b/>
          <w:sz w:val="24"/>
          <w:szCs w:val="24"/>
        </w:rPr>
        <w:t>ТЕМА НЕДЕЛИ:</w:t>
      </w:r>
      <w:r w:rsidRPr="006B78A3">
        <w:rPr>
          <w:rFonts w:ascii="Times New Roman" w:hAnsi="Times New Roman"/>
          <w:sz w:val="24"/>
          <w:szCs w:val="24"/>
        </w:rPr>
        <w:t xml:space="preserve"> </w:t>
      </w:r>
      <w:r w:rsidRPr="00CE409C">
        <w:rPr>
          <w:rFonts w:ascii="Times New Roman" w:hAnsi="Times New Roman"/>
          <w:b/>
          <w:sz w:val="24"/>
          <w:szCs w:val="24"/>
        </w:rPr>
        <w:t>«Любимые игры и игрушки».</w:t>
      </w:r>
    </w:p>
    <w:p w:rsidR="007A1A81" w:rsidRPr="006B78A3" w:rsidRDefault="007A1A81" w:rsidP="006B78A3">
      <w:pPr>
        <w:pStyle w:val="NoSpacing"/>
        <w:rPr>
          <w:rFonts w:ascii="Times New Roman" w:hAnsi="Times New Roman"/>
          <w:sz w:val="24"/>
          <w:szCs w:val="24"/>
        </w:rPr>
      </w:pPr>
      <w:r w:rsidRPr="00CF73F0">
        <w:rPr>
          <w:rFonts w:ascii="Times New Roman" w:hAnsi="Times New Roman"/>
          <w:b/>
          <w:sz w:val="24"/>
          <w:szCs w:val="24"/>
        </w:rPr>
        <w:t>ЦЕЛЬ:</w:t>
      </w:r>
      <w:r w:rsidRPr="006B78A3">
        <w:rPr>
          <w:rFonts w:ascii="Times New Roman" w:hAnsi="Times New Roman"/>
          <w:sz w:val="24"/>
          <w:szCs w:val="24"/>
        </w:rPr>
        <w:t xml:space="preserve"> развивать игровое сотрудничество.</w:t>
      </w:r>
    </w:p>
    <w:p w:rsidR="007A1A81" w:rsidRPr="006B78A3" w:rsidRDefault="007A1A81" w:rsidP="006B78A3">
      <w:pPr>
        <w:pStyle w:val="NoSpacing"/>
        <w:rPr>
          <w:rFonts w:ascii="Times New Roman" w:hAnsi="Times New Roman"/>
          <w:sz w:val="24"/>
          <w:szCs w:val="24"/>
        </w:rPr>
      </w:pPr>
      <w:r w:rsidRPr="00CF73F0">
        <w:rPr>
          <w:rFonts w:ascii="Times New Roman" w:hAnsi="Times New Roman"/>
          <w:b/>
          <w:sz w:val="24"/>
          <w:szCs w:val="24"/>
        </w:rPr>
        <w:t>ЗАДАЧИ:</w:t>
      </w:r>
      <w:r w:rsidRPr="006B78A3">
        <w:rPr>
          <w:rFonts w:ascii="Times New Roman" w:hAnsi="Times New Roman"/>
          <w:sz w:val="24"/>
          <w:szCs w:val="24"/>
        </w:rPr>
        <w:t xml:space="preserve"> развивать инициативность детей, повышать двигательную активность.</w:t>
      </w:r>
    </w:p>
    <w:tbl>
      <w:tblPr>
        <w:tblW w:w="1616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4"/>
        <w:gridCol w:w="3127"/>
        <w:gridCol w:w="3252"/>
        <w:gridCol w:w="2977"/>
        <w:gridCol w:w="2977"/>
        <w:gridCol w:w="3544"/>
      </w:tblGrid>
      <w:tr w:rsidR="007A1A81" w:rsidRPr="00140802" w:rsidTr="00140802">
        <w:tc>
          <w:tcPr>
            <w:tcW w:w="284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7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Понедельник 27.07</w:t>
            </w:r>
          </w:p>
        </w:tc>
        <w:tc>
          <w:tcPr>
            <w:tcW w:w="3252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Вторник 28.07</w:t>
            </w:r>
          </w:p>
        </w:tc>
        <w:tc>
          <w:tcPr>
            <w:tcW w:w="2977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Среда 29.07</w:t>
            </w:r>
          </w:p>
        </w:tc>
        <w:tc>
          <w:tcPr>
            <w:tcW w:w="2977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Четверг 30.07</w:t>
            </w:r>
          </w:p>
        </w:tc>
        <w:tc>
          <w:tcPr>
            <w:tcW w:w="3544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Пятница 31.07</w:t>
            </w:r>
          </w:p>
        </w:tc>
      </w:tr>
      <w:tr w:rsidR="007A1A81" w:rsidRPr="00140802" w:rsidTr="00140802">
        <w:trPr>
          <w:trHeight w:val="5408"/>
        </w:trPr>
        <w:tc>
          <w:tcPr>
            <w:tcW w:w="284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3127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одеждой людей в летнее время.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Беседа: «Моя любимая игра».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Труд. Уборка в игровых уголках.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Д/и  «Когда это бывает?», «Узнай по голосу»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П/и «Игры с кеглями», «Кто быстрее добежит», «Футбол»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Игра «Да-нет» 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по ФЭМП Счёт в прямом и обратном порядке до 10 (Матвей, Алексей).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№2)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2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Наблюдение за транспортом наземным. Беседа: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«Какие вы знаете народные игры»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Рассматривание альбома «Народная игрушка»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Игры в игровых уголках с любимыми игрушками.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 «Доскажи словечко», «Угадай птицу по описанию».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П/и «Найди где спрятано», «Выше ноги от земли»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Артикуляционная гимнастика «Язычок».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по развитию речи.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Произнеси скороговорку.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№2)</w:t>
            </w:r>
          </w:p>
        </w:tc>
        <w:tc>
          <w:tcPr>
            <w:tcW w:w="2977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изменениями в природе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Беседа: «Игры на свежем воздухе».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Конкурс рисунков «Мой любимый уголок».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Словесная игра «Назови слова на букву...»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Д/и: «Что и где слышно», «Не ошибись».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П/и: «За грибами», «Не замочи ног».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по ФЭМП Назови дни недели (Ваня, Милена).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№2)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мокрым песком в песочнице.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Беседа: «Мое сокровенное желание».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П/и «Лётчики», «Пилоты».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С/р «Мы идём на день рожденье» 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Д/И: «Маленькие человечки»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Продуктивная деятельность: игрушки из бумаги.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Индивидуальная работа по развитию речи «Доскажи словечко»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№2)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воробьём.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Беседа: «Моя первая игрушка».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Игры-забавы «Выбивной», «Классики».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 «Назови ласково», «Скажи по-другому».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П/и «Пробеги и не задень», «Третий лишний»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по развитию ловкости бег с препятствиями.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(Иван).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№2)</w:t>
            </w:r>
          </w:p>
        </w:tc>
      </w:tr>
      <w:tr w:rsidR="007A1A81" w:rsidRPr="00140802" w:rsidTr="00140802">
        <w:trPr>
          <w:trHeight w:val="447"/>
        </w:trPr>
        <w:tc>
          <w:tcPr>
            <w:tcW w:w="284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3127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руководителя.</w:t>
            </w:r>
          </w:p>
        </w:tc>
        <w:tc>
          <w:tcPr>
            <w:tcW w:w="3252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«Веселые аттракционы»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1.Построение в шеренгу, перестроение в колонну; 2.Ходьба по площадке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 движениями рук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на носках, на пятках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приставным шагом вправо, влево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Ходьба с высоким поднятием колен, ходьба выпадами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 И/упр. «Быстрее перенеси»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Аттракцион «Перетяни канат»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 И/упр. «Попади в круг»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 Построение в шеренгу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8.Уборка инвентаря.</w:t>
            </w:r>
          </w:p>
        </w:tc>
        <w:tc>
          <w:tcPr>
            <w:tcW w:w="2977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1"/>
                <w:szCs w:val="21"/>
                <w:lang w:eastAsia="ru-RU"/>
              </w:rPr>
              <w:t>«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дорожкам нашего сада»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1.Ходьба и бег по дорожкам д/с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2.И.П.- о.с., правая рука вверху, левая внизу сзади; резким движением поменять положение рук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.И.П.- ноги на ширине плеч, руки в стороны; поворот вправо (влево), левая (прав.) рука на правое (левое) плечо, правая (лев.) рука за спину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.И.П.- о.с., руки на пояс; поднять прямую ногу вперед, махом отвести назад и снова вперед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И.П.- ноги на ширине плеч; руки вверх (прогнуться), наклон вперед, и.п.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«Карлики и великаны»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«Карлики» - присесть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«Великаны»- встать, руки вверх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 П/и «На бабушкином дворе»;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 Ходьба на восстановление дыхания.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A1A81" w:rsidRPr="00140802" w:rsidRDefault="007A1A81" w:rsidP="006B78A3">
            <w:pPr>
              <w:pStyle w:val="NoSpacing"/>
              <w:rPr>
                <w:rStyle w:val="Strong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40802">
              <w:rPr>
                <w:rStyle w:val="Strong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Лепка по замыслу «Вылепи что хочешь»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Style w:val="Strong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  <w:t>Цель:</w:t>
            </w:r>
            <w:r w:rsidRPr="00140802">
              <w:rPr>
                <w:rFonts w:ascii="Times New Roman" w:hAnsi="Times New Roman"/>
                <w:b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14080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развивать умение самостоятельно задумывать содержание работы и доводить замысел до конца, используя разнообразные приемы лепки.</w:t>
            </w:r>
          </w:p>
        </w:tc>
        <w:tc>
          <w:tcPr>
            <w:tcW w:w="3544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руководителя.</w:t>
            </w:r>
          </w:p>
        </w:tc>
      </w:tr>
      <w:tr w:rsidR="007A1A81" w:rsidRPr="00140802" w:rsidTr="00140802">
        <w:tc>
          <w:tcPr>
            <w:tcW w:w="284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7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дождевым червем.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игра. «Кто больше назовет действий», Трудовая деятельность. Выкопать норку для червяка.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Подвижные игры. «Попрыгунчики», «Третий лишний»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работа. Развитие движений.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Цель: совершенствовать приемы игры с мячом у стенки.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(Матвей).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( песочные наборы, кегли, мячи)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   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252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 за полынью.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игра. «Что где растет?», «Угадай дерево по листочку».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Уборка участка от сухих веток.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Подвижные игры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«Спящая лиса», «Перелет птиц».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Индивидуальная работа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Прыжки  с места с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 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( песочные наборы, кегли, мячи)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2977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тенью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«Скажи ласково», «Назови синонимы».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Сбор крупного мусора на участке.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Подвижные игры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«Совушка» , «Попади в круг». 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 работа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Развитие движений.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Цель: улучшать технику бега (естественность, легкость, энергичные отталкивания). 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(Оля, Иван).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(песочные наборы, кегли, мячи)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2977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продолжительностью дня.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Дидактическая игра «Кто больше?» Летний день какой?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(полив и уборка сорняков на огороде).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Подвижные игры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«Горелки», «Волк во рву».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Индивидуальная работа:  Развитие движений.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Цель: развивать и совершенствовать двигательные умения и навыки.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(песочные наборы, кегли, мячи)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3544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ветром.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«Подуй как ветер», «Назови домашних животных» Трудовая деятельность.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Сделать примитивный флюгер, самолет. Подвижные игры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«Выше земли». «Жмурки». Индивидуальная работа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Развитие движений: «Обгони ветер» - бег на ускорение.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( песочные наборы, кегли, мячи)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</w:tr>
      <w:tr w:rsidR="007A1A81" w:rsidRPr="00140802" w:rsidTr="00140802">
        <w:tc>
          <w:tcPr>
            <w:tcW w:w="284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3127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252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2977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2977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544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</w:tr>
      <w:tr w:rsidR="007A1A81" w:rsidRPr="00140802" w:rsidTr="00140802">
        <w:tc>
          <w:tcPr>
            <w:tcW w:w="284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ДОСУГ</w:t>
            </w:r>
          </w:p>
        </w:tc>
        <w:tc>
          <w:tcPr>
            <w:tcW w:w="3127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Творческий час.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Тема: «Моя любимая игрушка» (рисование красками).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52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«Музыкальная шкатулка»</w:t>
            </w:r>
          </w:p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(прослушивание музыкальных произведений)</w:t>
            </w:r>
          </w:p>
        </w:tc>
        <w:tc>
          <w:tcPr>
            <w:tcW w:w="2977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«Мои любимые игры» - развлечение.</w:t>
            </w:r>
          </w:p>
        </w:tc>
        <w:tc>
          <w:tcPr>
            <w:tcW w:w="2977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Театрализованная деятельность</w:t>
            </w:r>
          </w:p>
        </w:tc>
        <w:tc>
          <w:tcPr>
            <w:tcW w:w="3544" w:type="dxa"/>
          </w:tcPr>
          <w:p w:rsidR="007A1A81" w:rsidRPr="00140802" w:rsidRDefault="007A1A81" w:rsidP="006B78A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rPr>
          <w:trHeight w:val="2398"/>
        </w:trPr>
        <w:tc>
          <w:tcPr>
            <w:tcW w:w="284" w:type="dxa"/>
          </w:tcPr>
          <w:p w:rsidR="007A1A81" w:rsidRPr="00140802" w:rsidRDefault="007A1A81" w:rsidP="008107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</w:t>
            </w:r>
          </w:p>
          <w:p w:rsidR="007A1A81" w:rsidRPr="00140802" w:rsidRDefault="007A1A81" w:rsidP="008107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8107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8107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7A1A81" w:rsidRPr="00140802" w:rsidRDefault="007A1A81" w:rsidP="008107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8107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7A1A81" w:rsidRPr="00140802" w:rsidRDefault="007A1A81" w:rsidP="008107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7A1A81" w:rsidRPr="00140802" w:rsidRDefault="007A1A81" w:rsidP="008107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2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Наблюдение за одуванчиком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Труд. д: собираем листочки для гербария.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П. и. «Коршун и наседка», «Выше ноги от земли» , «Охотник и зайцы».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Д. и: «Какая, какой, какое?».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 xml:space="preserve">Эксперименты «Песок и глина», «Песок мокрый и сухой»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 с  Алексеем Эксперимент «Воздушные пузырьки».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грузовым транспортом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 xml:space="preserve">Труд.д.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уборка игрушек.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 xml:space="preserve">П. и.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«Ловишки », «Прыжки через ров», «Сделай, как скажу».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Д. и: «Найди такой же предмет», «Угадай, чей голос»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Эксперименты с водой.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Инд.р .с подгруппой детей разгадывание загадок.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Наблюдение за кошкой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Труд.д:  полив растений на участке.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 xml:space="preserve">П. и.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«Кто дольше простоит на одной ноге?», «Сбей кегли», «Догонялки»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Д.и : «Где что можно делать?», «Пронумеруй предметы», «Подбери пары»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Опыты: «</w:t>
            </w:r>
            <w:r w:rsidRPr="00140802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Предметы из какого материала подвержены наиболее быстрому возгоранию»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Инд.р.с Миленой и Алексеем по ФЭМП «Определи соседнюю»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Наблюдение за сезонными изменениями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 xml:space="preserve">Труд.д.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Уборка игрушек.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 xml:space="preserve">П. и.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«Кто самый меткий?», «К дереву беги», «Футбол»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Инд.р .с Артёмом по ОБЖ «Когда останешься один дома»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 .и. «Угадай фрукт», «Что перепуталось»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Спортивные упр. Катание на велосипедах.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муравьями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Д.и. «Игра в слова», «Найди лишний предмет», «Куда пойдёшь и что найдёшь»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Труд.д: полив грядок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 xml:space="preserve">П.и: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«Мяч водящему», «Ловкий оленевод», «Жмурки»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Инд.р.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подгруппой детей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на развитие движений «Кто быстрее добежит до отметки и назад»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</w:tc>
      </w:tr>
      <w:tr w:rsidR="007A1A81" w:rsidRPr="00140802" w:rsidTr="00140802">
        <w:tc>
          <w:tcPr>
            <w:tcW w:w="284" w:type="dxa"/>
          </w:tcPr>
          <w:p w:rsidR="007A1A81" w:rsidRPr="00140802" w:rsidRDefault="007A1A81" w:rsidP="008107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7A1A81" w:rsidRPr="00140802" w:rsidRDefault="007A1A81" w:rsidP="008107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7A1A81" w:rsidRPr="00140802" w:rsidRDefault="007A1A81" w:rsidP="008107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Ч</w:t>
            </w:r>
          </w:p>
          <w:p w:rsidR="007A1A81" w:rsidRPr="00140802" w:rsidRDefault="007A1A81" w:rsidP="008107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7A1A81" w:rsidRPr="00140802" w:rsidRDefault="007A1A81" w:rsidP="008107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8107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7" w:type="dxa"/>
          </w:tcPr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 «Мое отно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>шение к другим людям». Дидактическая игра «Назови три предмета».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в уголке физического воспитания. «Кольцеброс». Предварительная работа к сюжетно-ролевой игре «Мага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 xml:space="preserve">зин». 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Индивидуальная работа по ФЭМП: д.игра «Сде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>лай фигуру» ( Матвей, Иван)</w:t>
            </w:r>
          </w:p>
        </w:tc>
        <w:tc>
          <w:tcPr>
            <w:tcW w:w="3252" w:type="dxa"/>
          </w:tcPr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 на тему «Кто похвалит меня?»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Дидактическая игра «Собери неваляшку».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в уголке для мальчиков с конструктором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Сюжетно-ролевая игра «Магазин».      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Ознакомление с худ. лит-ой: разгадыва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>ние загадок о насекомых. Самостоятельная деятельность в игровых уголках.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 на тему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«Культурные и дикорастущие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растения». Дидактическая игра «Чья одежда».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в уголке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книги: рассматривание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иллюстраций разнообразных насекомых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Сюжетно-ролевая игра «Магазин». Настольно – печатная игра «Домино».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 на тему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«Если тебе позвонил незна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>комый человек». Дидактическая игра «Чудесный мешочек»: тема «Овощи».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Предварительная работа к сюжетно-ролевой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Игре «Парикма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 xml:space="preserve">херская». Ознакомление с художественной литературой. Рассказы о природе 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Индивидуальная работа по ФЭМП: дидактическая игра «Найди фигуру» Алексей</w:t>
            </w:r>
          </w:p>
        </w:tc>
        <w:tc>
          <w:tcPr>
            <w:tcW w:w="3544" w:type="dxa"/>
          </w:tcPr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 на тему «Насекомые: друзья или враги».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Дидактическая игра «Дополни число». Сюжетно-ролевая игра «Парикмахерская». Работа в уголке сенсорного воспитания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Индивидуальная работа по развитию речи: дидактическая</w:t>
            </w:r>
            <w:r w:rsidRPr="00140802">
              <w:rPr>
                <w:rFonts w:ascii="Times New Roman" w:hAnsi="Times New Roman"/>
                <w:sz w:val="24"/>
                <w:szCs w:val="24"/>
              </w:rPr>
              <w:br/>
              <w:t>игра «Подбери слова» с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подгруппой детей  </w:t>
            </w:r>
          </w:p>
          <w:p w:rsidR="007A1A81" w:rsidRPr="00140802" w:rsidRDefault="007A1A81" w:rsidP="00D5117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c>
          <w:tcPr>
            <w:tcW w:w="16161" w:type="dxa"/>
            <w:gridSpan w:val="6"/>
          </w:tcPr>
          <w:p w:rsidR="007A1A81" w:rsidRPr="00140802" w:rsidRDefault="007A1A81" w:rsidP="008107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  <w:p w:rsidR="007A1A81" w:rsidRPr="00140802" w:rsidRDefault="007A1A81" w:rsidP="008107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1.Консультация «Подвижные игры и их значение в развитии ребёнка».</w:t>
            </w:r>
          </w:p>
          <w:p w:rsidR="007A1A81" w:rsidRPr="00140802" w:rsidRDefault="007A1A81" w:rsidP="008107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2.Беседа «Какие вы знаете речевые игры?»</w:t>
            </w:r>
          </w:p>
          <w:p w:rsidR="007A1A81" w:rsidRPr="00140802" w:rsidRDefault="007A1A81" w:rsidP="008107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3.Анкета «Любимые игры вашего ребенка».</w:t>
            </w:r>
          </w:p>
          <w:p w:rsidR="007A1A81" w:rsidRPr="00140802" w:rsidRDefault="007A1A81" w:rsidP="008107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1A81" w:rsidRPr="006B78A3" w:rsidRDefault="007A1A81" w:rsidP="006B78A3">
      <w:pPr>
        <w:pStyle w:val="NoSpacing"/>
        <w:rPr>
          <w:rFonts w:ascii="Times New Roman" w:hAnsi="Times New Roman"/>
          <w:sz w:val="24"/>
          <w:szCs w:val="24"/>
        </w:rPr>
      </w:pPr>
    </w:p>
    <w:p w:rsidR="007A1A81" w:rsidRPr="006B78A3" w:rsidRDefault="007A1A81" w:rsidP="006B78A3">
      <w:pPr>
        <w:pStyle w:val="NoSpacing"/>
        <w:rPr>
          <w:rFonts w:ascii="Times New Roman" w:hAnsi="Times New Roman"/>
          <w:sz w:val="24"/>
          <w:szCs w:val="24"/>
        </w:rPr>
      </w:pPr>
    </w:p>
    <w:p w:rsidR="007A1A81" w:rsidRPr="006B78A3" w:rsidRDefault="007A1A81" w:rsidP="006B78A3">
      <w:pPr>
        <w:pStyle w:val="NoSpacing"/>
        <w:rPr>
          <w:rFonts w:ascii="Times New Roman" w:hAnsi="Times New Roman"/>
          <w:sz w:val="24"/>
          <w:szCs w:val="24"/>
        </w:rPr>
      </w:pPr>
    </w:p>
    <w:p w:rsidR="007A1A81" w:rsidRDefault="007A1A81" w:rsidP="0056099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1A81" w:rsidRDefault="007A1A81" w:rsidP="0056099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1A81" w:rsidRDefault="007A1A81" w:rsidP="0056099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60992">
        <w:rPr>
          <w:rFonts w:ascii="Times New Roman" w:hAnsi="Times New Roman"/>
          <w:b/>
          <w:sz w:val="24"/>
          <w:szCs w:val="24"/>
        </w:rPr>
        <w:t>АВГУСТ</w:t>
      </w:r>
    </w:p>
    <w:p w:rsidR="007A1A81" w:rsidRPr="00267321" w:rsidRDefault="007A1A81" w:rsidP="00267321">
      <w:pPr>
        <w:spacing w:line="24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t>1.Комплекс утренней гимнастики с 1 по 15 августа.</w:t>
      </w:r>
    </w:p>
    <w:p w:rsidR="007A1A81" w:rsidRPr="00560992" w:rsidRDefault="007A1A81" w:rsidP="0056099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b/>
          <w:sz w:val="24"/>
          <w:szCs w:val="24"/>
        </w:rPr>
        <w:t>1 комплекс (без предметов).</w:t>
      </w:r>
    </w:p>
    <w:p w:rsidR="007A1A81" w:rsidRPr="00560992" w:rsidRDefault="007A1A81" w:rsidP="0056099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sz w:val="24"/>
          <w:szCs w:val="24"/>
        </w:rPr>
        <w:t>1. Ходьба по кругу. Бег в свободном направлении. (30с.)</w:t>
      </w:r>
    </w:p>
    <w:p w:rsidR="007A1A81" w:rsidRPr="00560992" w:rsidRDefault="007A1A81" w:rsidP="0056099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sz w:val="24"/>
          <w:szCs w:val="24"/>
        </w:rPr>
        <w:t>II. ОРУ</w:t>
      </w:r>
    </w:p>
    <w:p w:rsidR="007A1A81" w:rsidRPr="00560992" w:rsidRDefault="007A1A81" w:rsidP="0056099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sz w:val="24"/>
          <w:szCs w:val="24"/>
        </w:rPr>
        <w:t xml:space="preserve">1. И.п. - стоя, ноги слегка расставить, руки вдоль туловища. Поднять </w:t>
      </w:r>
      <w:r>
        <w:rPr>
          <w:rFonts w:ascii="Times New Roman" w:hAnsi="Times New Roman"/>
          <w:sz w:val="24"/>
          <w:szCs w:val="24"/>
        </w:rPr>
        <w:t>руки в стороны до уровня плеч, в</w:t>
      </w:r>
      <w:r w:rsidRPr="00560992">
        <w:rPr>
          <w:rFonts w:ascii="Times New Roman" w:hAnsi="Times New Roman"/>
          <w:sz w:val="24"/>
          <w:szCs w:val="24"/>
        </w:rPr>
        <w:t>ернуться в исходное положение, сказать: «Га- гага». Повторить 4-6 раз.</w:t>
      </w:r>
    </w:p>
    <w:p w:rsidR="007A1A81" w:rsidRPr="00560992" w:rsidRDefault="007A1A81" w:rsidP="0056099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sz w:val="24"/>
          <w:szCs w:val="24"/>
        </w:rPr>
        <w:t>2. И.п. - стоя, ноги слегка расставить, руки на поясе. Наклониться вправо, вернуться в и. п. То же выполнить влево. Повторить 4 раза.</w:t>
      </w:r>
    </w:p>
    <w:p w:rsidR="007A1A81" w:rsidRPr="00560992" w:rsidRDefault="007A1A81" w:rsidP="0056099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sz w:val="24"/>
          <w:szCs w:val="24"/>
        </w:rPr>
        <w:t>3. И.п. - стоя, ноги на ширине плеч, руки на поясе. «Гуси шипят» - наклониться вперед и посмотреть перед собой, произнося: «Ш-Ш-Ш», вернуться в и. п. Повторить 5-6 раз.</w:t>
      </w:r>
    </w:p>
    <w:p w:rsidR="007A1A81" w:rsidRPr="00560992" w:rsidRDefault="007A1A81" w:rsidP="0056099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sz w:val="24"/>
          <w:szCs w:val="24"/>
        </w:rPr>
        <w:t>4. И.п. - лежа на спине, руки вытянуть вдоль плеч. Поднять руки и ноги вверх и побарахтаться, как жучок. После нескольких движений опустить руки и ноги на пол, затем повторить упражнение. Повторить 5-6 раз.</w:t>
      </w:r>
    </w:p>
    <w:p w:rsidR="007A1A81" w:rsidRPr="00560992" w:rsidRDefault="007A1A81" w:rsidP="0056099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sz w:val="24"/>
          <w:szCs w:val="24"/>
        </w:rPr>
        <w:t>5. Повторение упражнения №1</w:t>
      </w:r>
    </w:p>
    <w:p w:rsidR="007A1A81" w:rsidRPr="00560992" w:rsidRDefault="007A1A81" w:rsidP="0056099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sz w:val="24"/>
          <w:szCs w:val="24"/>
        </w:rPr>
        <w:t>III. Ходьба в колонне по одному. (30с.)</w:t>
      </w:r>
    </w:p>
    <w:p w:rsidR="007A1A81" w:rsidRPr="00560992" w:rsidRDefault="007A1A81" w:rsidP="0056099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sz w:val="24"/>
          <w:szCs w:val="24"/>
        </w:rPr>
        <w:t>- дыхательные упражнения</w:t>
      </w:r>
    </w:p>
    <w:p w:rsidR="007A1A81" w:rsidRDefault="007A1A81" w:rsidP="0056099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sz w:val="24"/>
          <w:szCs w:val="24"/>
        </w:rPr>
        <w:t>- игра малой подвижности «Передай другому»</w:t>
      </w:r>
    </w:p>
    <w:p w:rsidR="007A1A81" w:rsidRPr="00560992" w:rsidRDefault="007A1A81" w:rsidP="00560992">
      <w:pPr>
        <w:spacing w:line="24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t>2.Комплекс утренней гимнастики с 15 по 31 августа.</w:t>
      </w:r>
    </w:p>
    <w:p w:rsidR="007A1A81" w:rsidRPr="00560992" w:rsidRDefault="007A1A81" w:rsidP="00560992">
      <w:pPr>
        <w:spacing w:after="0"/>
        <w:rPr>
          <w:rFonts w:ascii="Times New Roman" w:hAnsi="Times New Roman"/>
          <w:b/>
          <w:sz w:val="24"/>
          <w:szCs w:val="24"/>
        </w:rPr>
      </w:pPr>
      <w:r w:rsidRPr="00560992">
        <w:rPr>
          <w:rFonts w:ascii="Times New Roman" w:hAnsi="Times New Roman"/>
          <w:b/>
          <w:sz w:val="24"/>
          <w:szCs w:val="24"/>
        </w:rPr>
        <w:t>2 комплекс (с предметами).</w:t>
      </w:r>
    </w:p>
    <w:p w:rsidR="007A1A81" w:rsidRPr="00560992" w:rsidRDefault="007A1A81" w:rsidP="0056099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sz w:val="24"/>
          <w:szCs w:val="24"/>
        </w:rPr>
        <w:t>1.  Свободная ходьба в одном направлении, легкий бег в противоположную сторону. У детей в руках флажки. Ходьба и перестроение в три колонны. (30с.)</w:t>
      </w:r>
    </w:p>
    <w:p w:rsidR="007A1A81" w:rsidRPr="00560992" w:rsidRDefault="007A1A81" w:rsidP="0056099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sz w:val="24"/>
          <w:szCs w:val="24"/>
        </w:rPr>
        <w:t>2.  ОРУ</w:t>
      </w:r>
    </w:p>
    <w:p w:rsidR="007A1A81" w:rsidRPr="00560992" w:rsidRDefault="007A1A81" w:rsidP="0056099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sz w:val="24"/>
          <w:szCs w:val="24"/>
        </w:rPr>
        <w:t>1.  И.п. - ноги слегка расставлен</w:t>
      </w:r>
      <w:r>
        <w:rPr>
          <w:rFonts w:ascii="Times New Roman" w:hAnsi="Times New Roman"/>
          <w:sz w:val="24"/>
          <w:szCs w:val="24"/>
        </w:rPr>
        <w:t>ы, руки с флажками за спиной. «</w:t>
      </w:r>
      <w:r w:rsidRPr="00560992">
        <w:rPr>
          <w:rFonts w:ascii="Times New Roman" w:hAnsi="Times New Roman"/>
          <w:sz w:val="24"/>
          <w:szCs w:val="24"/>
        </w:rPr>
        <w:t>Покажи флажок» - поднять руки в стороны, вернуться в и. п. Повторить 5-6 раз.</w:t>
      </w:r>
    </w:p>
    <w:p w:rsidR="007A1A81" w:rsidRPr="00560992" w:rsidRDefault="007A1A81" w:rsidP="0056099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sz w:val="24"/>
          <w:szCs w:val="24"/>
        </w:rPr>
        <w:t>2.  И.п. - сесть на пол, скрестив ноги, флажки в руках стоят палочками на коленях. Повернуться вправо, спрятать флажок за спину, вернуться в и. п. То же повторить влево. Повторить 3-4 раза в каждую сторону.</w:t>
      </w:r>
    </w:p>
    <w:p w:rsidR="007A1A81" w:rsidRPr="00560992" w:rsidRDefault="007A1A81" w:rsidP="0056099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sz w:val="24"/>
          <w:szCs w:val="24"/>
        </w:rPr>
        <w:t>3.  И.п. - стать прямо, ноги слегка расставить, руки с флажками вдоль туловища. Наклониться вперед – вниз и постучать палочками флажка об пол, сказать «Тук- тук». Повторить 5-6 раз.</w:t>
      </w:r>
    </w:p>
    <w:p w:rsidR="007A1A81" w:rsidRPr="00560992" w:rsidRDefault="007A1A81" w:rsidP="0056099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sz w:val="24"/>
          <w:szCs w:val="24"/>
        </w:rPr>
        <w:t xml:space="preserve"> 4.  И.п. - лечь на спину, руки с флажками вдоль туловища. Приподнять голову и плечи, подуть на флажок, вернуться в и. п. Повторить 5-6 раз.</w:t>
      </w:r>
    </w:p>
    <w:p w:rsidR="007A1A81" w:rsidRPr="00560992" w:rsidRDefault="007A1A81" w:rsidP="0056099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sz w:val="24"/>
          <w:szCs w:val="24"/>
        </w:rPr>
        <w:t xml:space="preserve">  Повторение упражнения №1</w:t>
      </w:r>
    </w:p>
    <w:p w:rsidR="007A1A81" w:rsidRPr="00560992" w:rsidRDefault="007A1A81" w:rsidP="0056099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sz w:val="24"/>
          <w:szCs w:val="24"/>
        </w:rPr>
        <w:t>3.  Положить флажки и побегать врассыпную. С окончанием бега взять флажки.</w:t>
      </w:r>
    </w:p>
    <w:p w:rsidR="007A1A81" w:rsidRPr="00473082" w:rsidRDefault="007A1A81" w:rsidP="00473082">
      <w:pPr>
        <w:spacing w:after="0"/>
        <w:rPr>
          <w:rFonts w:ascii="Times New Roman" w:hAnsi="Times New Roman"/>
          <w:sz w:val="24"/>
          <w:szCs w:val="24"/>
        </w:rPr>
      </w:pPr>
      <w:r w:rsidRPr="00560992">
        <w:rPr>
          <w:rFonts w:ascii="Times New Roman" w:hAnsi="Times New Roman"/>
          <w:sz w:val="24"/>
          <w:szCs w:val="24"/>
        </w:rPr>
        <w:t xml:space="preserve"> Ходьба в колонне по одному. (30с.)</w:t>
      </w:r>
    </w:p>
    <w:p w:rsidR="007A1A81" w:rsidRPr="0099264E" w:rsidRDefault="007A1A81" w:rsidP="00560992">
      <w:pPr>
        <w:spacing w:line="24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t>1.Комплекс гимнастики после сна с 1 по 15 августа.</w:t>
      </w:r>
    </w:p>
    <w:p w:rsidR="007A1A81" w:rsidRDefault="007A1A81" w:rsidP="0056099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</w:pP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b/>
          <w:bCs/>
          <w:color w:val="000000"/>
        </w:rPr>
        <w:t>Упражнения в кроватке: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1. «Велосипед» - И. п. : лёжа на спине, «крутим педали со звуковым сопровождением «ж-ж-ж» (6 раз)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2. «Котёнок» - И. п. : лёжа в позе спящей кошечки, мурлыкать. Котенок встает на колени и выгибает спину со звуком «ш-ш-ш» (6 раз)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3. «Массаж рук» - И. п. : сидя, скрестив ноги. Моем кисти рук, сильно трем ладошки до ощущения сильного тепла, надавливаем каждый палей (6 раз)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b/>
          <w:bCs/>
          <w:color w:val="000000"/>
        </w:rPr>
        <w:t>Упражнения на коврике: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(Дети имитируют движения в соответствии с текстом 3-4раза)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Я прошу подняться вас – это раз,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Повернулась голова – это два.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Руки вниз, вперед смотри – это три.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Руки в стороны – четыре,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С силой их к плечам прижать – пять.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Всем ребятам тихо сесть – это шесть.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Хо</w:t>
      </w:r>
      <w:r>
        <w:rPr>
          <w:rStyle w:val="c1"/>
          <w:color w:val="000000"/>
        </w:rPr>
        <w:t xml:space="preserve">дьба по корригирующим </w:t>
      </w:r>
      <w:r w:rsidRPr="00560992">
        <w:rPr>
          <w:rStyle w:val="c1"/>
          <w:color w:val="000000"/>
        </w:rPr>
        <w:t>дорожкам.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b/>
          <w:bCs/>
          <w:color w:val="000000"/>
        </w:rPr>
        <w:t>Дыхательные упражнения: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1. «Рычание». Долго рычать на выдохе, оскалив зубы, согнув напряженные пальцы рук, как когти.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2. «Сердитый пес». Резкий вдох ртом, произнося «р-р… », с одновременным резким ударом рук внахлест по спине (стоя, с наклонами). Такой же выдох через нос.</w:t>
      </w:r>
    </w:p>
    <w:p w:rsidR="007A1A81" w:rsidRDefault="007A1A81" w:rsidP="005609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560992">
        <w:rPr>
          <w:rStyle w:val="c1"/>
          <w:color w:val="000000"/>
        </w:rPr>
        <w:t>3. Глубокий вдох - выдох через нос с произношением звука: "м-м-м (рот плотно закрыт).</w:t>
      </w:r>
    </w:p>
    <w:p w:rsidR="007A1A81" w:rsidRDefault="007A1A81" w:rsidP="005609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7A1A81" w:rsidRDefault="007A1A81" w:rsidP="005609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7A1A81" w:rsidRDefault="007A1A81" w:rsidP="005609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7A1A81" w:rsidRDefault="007A1A81" w:rsidP="005609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7A1A81" w:rsidRDefault="007A1A81" w:rsidP="005609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7A1A81" w:rsidRDefault="007A1A81" w:rsidP="005609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7A1A81" w:rsidRDefault="007A1A81" w:rsidP="005609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7A1A81" w:rsidRDefault="007A1A81" w:rsidP="005609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7A1A81" w:rsidRDefault="007A1A81" w:rsidP="005609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7A1A81" w:rsidRDefault="007A1A81" w:rsidP="005609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7A1A81" w:rsidRDefault="007A1A81" w:rsidP="005609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7A1A81" w:rsidRDefault="007A1A81" w:rsidP="005609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7A1A81" w:rsidRDefault="007A1A81" w:rsidP="005609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7A1A81" w:rsidRDefault="007A1A81" w:rsidP="005609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7A1A81" w:rsidRDefault="007A1A81" w:rsidP="0056099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7A1A81" w:rsidRPr="0099264E" w:rsidRDefault="007A1A81" w:rsidP="005460AF">
      <w:pPr>
        <w:spacing w:line="24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t>1.Комплекс гимнастики после сна с 15 по 31 августа.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b/>
          <w:bCs/>
          <w:color w:val="000000"/>
        </w:rPr>
        <w:t>Упражнения в кроватке: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1. «Пляска» - И. п. : лёжа на спине, руки под затылком, ноги приподнять. Развести ноги врозь и вернуться в и. п. (6 раз) .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2. «Покачай малышку» - И. п. : сидя, прижать к груди стопу ноги. Укачивая «малышку», коснуться лбом колена и стопы ноги (6 раз)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3. «Холодно – жарко» - И. п. : сидя, скрестив ноги. Подул холодный северный ветер – дети съёжились в комочки. Выглянуло солнышко – расслабиться, обмахиваясь платочком или ладошкой (6 раз)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b/>
          <w:bCs/>
          <w:color w:val="000000"/>
        </w:rPr>
        <w:t>Упражнения на коврике: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(Дети имитируют движения в соответствии с текстом 3-4 раза)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Зайцы скачут скок – скок!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Да на беленький снежок,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Приседают, слушают,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Не идет ли волк.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Раз – согнуться, разогнуться,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Два – подняться, подтянутся,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Три – в ладоши три хлопка,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Головою три кивка.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На четыре – руки шире,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Пять – руками помахать,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Шесть – на стульчик сесть опять.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Style w:val="c1"/>
          <w:color w:val="000000"/>
        </w:rPr>
        <w:t xml:space="preserve">Ходьба по корригирующим </w:t>
      </w:r>
      <w:r w:rsidRPr="00560992">
        <w:rPr>
          <w:rStyle w:val="c1"/>
          <w:color w:val="000000"/>
        </w:rPr>
        <w:t xml:space="preserve"> дорожкам.</w:t>
      </w:r>
    </w:p>
    <w:p w:rsidR="007A1A81" w:rsidRPr="00267321" w:rsidRDefault="007A1A81" w:rsidP="005609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67321">
        <w:rPr>
          <w:rStyle w:val="c1"/>
          <w:b/>
          <w:bCs/>
          <w:iCs/>
          <w:color w:val="000000"/>
        </w:rPr>
        <w:t>Дыхательные упражнения: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1. «Кукареку». И. п. ноги врозь, руки опущены. Поднимают руки в стороны, а затем хлопают ими по бедрам и, выдыхая, произносят «ку-ка-ре-ку».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2. «Полное дыхание». Делают вдох, состоящий из трех этапов: 1-й – живот выступает вперед; 2-й – нижние ребра расходятся в стороны;3-й – наполняются верх</w:t>
      </w:r>
      <w:r>
        <w:rPr>
          <w:rStyle w:val="c1"/>
          <w:color w:val="000000"/>
        </w:rPr>
        <w:t>ушки легких (плечи поднимаются)</w:t>
      </w:r>
      <w:r w:rsidRPr="00560992">
        <w:rPr>
          <w:rStyle w:val="c1"/>
          <w:color w:val="000000"/>
        </w:rPr>
        <w:t>.</w:t>
      </w:r>
    </w:p>
    <w:p w:rsidR="007A1A81" w:rsidRPr="00560992" w:rsidRDefault="007A1A81" w:rsidP="0056099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60992">
        <w:rPr>
          <w:rStyle w:val="c1"/>
          <w:color w:val="000000"/>
        </w:rPr>
        <w:t>3. «Ныряльщики». Разводим руки в стороны, делаем вдох ртом. Обхватываем себя руками и приседаем (опускаемся под воду). Выдох ртом.</w:t>
      </w:r>
    </w:p>
    <w:p w:rsidR="007A1A81" w:rsidRDefault="007A1A81" w:rsidP="0019615F">
      <w:pPr>
        <w:rPr>
          <w:rFonts w:ascii="Times New Roman" w:hAnsi="Times New Roman"/>
          <w:sz w:val="24"/>
          <w:szCs w:val="24"/>
        </w:rPr>
      </w:pPr>
    </w:p>
    <w:p w:rsidR="007A1A81" w:rsidRDefault="007A1A81" w:rsidP="0019615F">
      <w:pPr>
        <w:rPr>
          <w:rFonts w:ascii="Times New Roman" w:hAnsi="Times New Roman"/>
          <w:sz w:val="24"/>
          <w:szCs w:val="24"/>
        </w:rPr>
      </w:pPr>
    </w:p>
    <w:p w:rsidR="007A1A81" w:rsidRDefault="007A1A81" w:rsidP="0019615F">
      <w:pPr>
        <w:rPr>
          <w:rFonts w:ascii="Times New Roman" w:hAnsi="Times New Roman"/>
          <w:sz w:val="24"/>
          <w:szCs w:val="24"/>
        </w:rPr>
      </w:pPr>
    </w:p>
    <w:p w:rsidR="007A1A81" w:rsidRDefault="007A1A81" w:rsidP="0019615F">
      <w:pPr>
        <w:rPr>
          <w:rFonts w:ascii="Times New Roman" w:hAnsi="Times New Roman"/>
          <w:sz w:val="24"/>
          <w:szCs w:val="24"/>
        </w:rPr>
      </w:pPr>
    </w:p>
    <w:p w:rsidR="007A1A81" w:rsidRDefault="007A1A81" w:rsidP="0019615F">
      <w:pPr>
        <w:rPr>
          <w:rFonts w:ascii="Times New Roman" w:hAnsi="Times New Roman"/>
          <w:sz w:val="24"/>
          <w:szCs w:val="24"/>
        </w:rPr>
      </w:pPr>
    </w:p>
    <w:p w:rsidR="007A1A81" w:rsidRPr="00CE7F3D" w:rsidRDefault="007A1A81" w:rsidP="0047733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неделя  3-7 августа. ТЕМА НЕДЕЛИ: «В саду и огороде</w:t>
      </w:r>
      <w:r w:rsidRPr="00CE7F3D">
        <w:rPr>
          <w:rFonts w:ascii="Times New Roman" w:hAnsi="Times New Roman"/>
          <w:b/>
          <w:sz w:val="24"/>
          <w:szCs w:val="24"/>
        </w:rPr>
        <w:t>».</w:t>
      </w:r>
    </w:p>
    <w:p w:rsidR="007A1A81" w:rsidRPr="0047733E" w:rsidRDefault="007A1A81" w:rsidP="0047733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733E">
        <w:rPr>
          <w:rFonts w:ascii="Times New Roman" w:hAnsi="Times New Roman"/>
          <w:sz w:val="24"/>
          <w:szCs w:val="24"/>
        </w:rPr>
        <w:t>ЦЕЛЬ: Закреплять знания детей о пользе овощей и фруктов.</w:t>
      </w:r>
    </w:p>
    <w:p w:rsidR="007A1A81" w:rsidRPr="0047733E" w:rsidRDefault="007A1A81" w:rsidP="0047733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733E">
        <w:rPr>
          <w:rFonts w:ascii="Times New Roman" w:hAnsi="Times New Roman"/>
          <w:sz w:val="24"/>
          <w:szCs w:val="24"/>
        </w:rPr>
        <w:t>ЗАДАЧИ: Расширять представления о пользе других растений, богатых витаминами А, С, В; формировать навыки здорового образа жизни.</w:t>
      </w:r>
    </w:p>
    <w:tbl>
      <w:tblPr>
        <w:tblW w:w="1616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2977"/>
        <w:gridCol w:w="3119"/>
        <w:gridCol w:w="3260"/>
        <w:gridCol w:w="3118"/>
        <w:gridCol w:w="3261"/>
      </w:tblGrid>
      <w:tr w:rsidR="007A1A81" w:rsidRPr="00140802" w:rsidTr="00140802"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Понедельник 03.08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Вторник 04.08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Среда 05.08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Четверг 06.08</w:t>
            </w:r>
          </w:p>
        </w:tc>
        <w:tc>
          <w:tcPr>
            <w:tcW w:w="3261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Пятница 07.08</w:t>
            </w:r>
          </w:p>
        </w:tc>
      </w:tr>
      <w:tr w:rsidR="007A1A81" w:rsidRPr="00140802" w:rsidTr="00140802">
        <w:trPr>
          <w:trHeight w:val="697"/>
        </w:trPr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0802">
              <w:rPr>
                <w:rFonts w:ascii="Times New Roman" w:hAnsi="Times New Roman"/>
                <w:sz w:val="20"/>
                <w:szCs w:val="20"/>
              </w:rPr>
              <w:t>Т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0802">
              <w:rPr>
                <w:rFonts w:ascii="Times New Roman" w:hAnsi="Times New Roman"/>
                <w:sz w:val="20"/>
                <w:szCs w:val="20"/>
              </w:rPr>
              <w:t>Р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977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Наблюдение за небом 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  «Овощи и фрукты - кладовая витаминов».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Дидактическая игра с мячом «Что растет на огороде?», «Найди флажки одинакового цвета». 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Эксперимент: Показать, как чернеет яблоко на срезе.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Подвижная игра «Ловишки», «Жмурки»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Назови летние месяцы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№1)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«Какие витамины вы знаете?».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Дидактическая игра «Отгадай загадки», «Угадай по голосу?»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Наблюдение-опыт: «Волшебник лимон»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(обесцвечивание чая).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Игра «Да-нет», Подвижная игра «Догони», «Третий лишний»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по ФЭМП сосчитать в прямом и обратном порядке до 10 (Ева , Алексей).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№1)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ветром.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Беседа «Живые витаминки» (Витамин С –капуста, лимон, апельсин…) Дидактическая игра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«Чудесный мешочек»,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Настольно-печатные игры (пазлы, домино)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 (в уголке природы, протереть  листья цветов).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Подвижные игры: «Цепи». Хороводная игра «А я по лугу пойду».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на развитие моторики «Обведи по линиям»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 подгруппой детей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№1)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насекомыми на участке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«Овощи и фрукты - полезные для здоровья продукты».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«Вершки – корешки», «Назови противоположные по смыслу слова»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Настольно -печатные игры (домино, пазлы)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«Найди, где спрятано», «Третий лишний».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Индивидуальная работа по развитию речи.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Считалочки.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№1)</w:t>
            </w:r>
          </w:p>
        </w:tc>
        <w:tc>
          <w:tcPr>
            <w:tcW w:w="3261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собакой.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 «Полезные и вредные продукты»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Дидактическая игра «Запомни и назови», «Найди где спрятано»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в уголке природы: рыхление почвы комнатных рас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>тений. Малоподвижная игра «Угадай, кто позвал?»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Настольно-печатные игры (пазлы, игры с кубиком)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№1)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rPr>
          <w:trHeight w:val="447"/>
        </w:trPr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Спортивное соревнование между детьми старшей и средней группы «Спорт - это сила и здоровье».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Спортивное развлечение «Веселые старты».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ind w:right="-140"/>
              <w:rPr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 «Загадки с грядки»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ind w:right="-140"/>
              <w:rPr>
                <w:lang w:eastAsia="ru-RU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Цель:</w:t>
            </w:r>
            <w:r w:rsidRPr="001408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овощей по их описанию в загадках и шуточном стихотворении; развитие воображения.</w:t>
            </w:r>
          </w:p>
        </w:tc>
        <w:tc>
          <w:tcPr>
            <w:tcW w:w="3261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руководителя.</w:t>
            </w:r>
          </w:p>
        </w:tc>
      </w:tr>
      <w:tr w:rsidR="007A1A81" w:rsidRPr="00140802" w:rsidTr="00140802"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подорожником.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игра. «Что где растет?» ,«Угадай по описанию»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Подвижные игры: «Раз, два, три - беги». «Змейка».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 (Рыхление огорода)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Инд. работа. Прыжки вверх с места.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 (кегли, мячи, песочные наборы))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изменениями на огородных грядках.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Д/игра. «Опиши растение», «Найди предметы одинаковой формы».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 (полив и уборка сорняков на огороде).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П/ игры «Найди свой цвет», «Веревочка».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 Инд. работа. Катание на велосипедах: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-  ехать по прямой.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(песочные наборы, кегли, прыгалки, мячи).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продолжительностью дня.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 мячом «Съедобное- несъедобное».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Уборка скошенной травы.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Подвижные игры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«Забрось яблоко в корзину», «Кто быстрее».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Индивидуальная работа:  Развитие движений. (Юлиана)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детей(обручи, скакалки, песочные наборы).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Изучаем деревья и кустарники.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Дид. игры «Найди дерево», «Что лишнее?»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Сбор растений «Аптека нашего сада и огорода».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П/ игра «Палочка-выручалочка», «Догонялки», «Цепи»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Инд. работа. Развитие движений (в прыжках, ходьбе по бревну прямо и боком): «С кочки на кочку», «Перейди речку».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(Егор, Иван, Коля)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(песочные наборы, прыгалки, кегли, мячи).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3261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пижмой.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игра. «Угадай по описанию», «Назови противоположные по смыслу слова»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Трудовая деятельность. Уборка экологической тропы. 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Подвижная игра «Лесные тропинки», «Третий лишний»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работа. Игровое упражнение «Садовник». (Матвей, Давид)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 (кольцеброс, мячи, песочные наборы).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</w:tr>
      <w:tr w:rsidR="007A1A81" w:rsidRPr="00140802" w:rsidTr="00140802"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261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</w:tr>
      <w:tr w:rsidR="007A1A81" w:rsidRPr="00140802" w:rsidTr="00140802">
        <w:trPr>
          <w:trHeight w:val="1568"/>
        </w:trPr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ДОСУ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Творческий час.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Тема: «Разноцветные витаминки» (пластилинография).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«Музыкальная шкатулка»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(прослушивание музыкальных произведений)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«Музыка здоровья»-развлечение.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Театрализованная деятельность.</w:t>
            </w:r>
          </w:p>
        </w:tc>
      </w:tr>
      <w:tr w:rsidR="007A1A81" w:rsidRPr="00140802" w:rsidTr="00140802">
        <w:trPr>
          <w:trHeight w:val="4385"/>
        </w:trPr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подорожником.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 игра. «Что где растет?», «Угадай по голосу»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П/ игры: «Раз, два, три - беги». «Змейка».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 (Рыхление огорода)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Инд.работа. Прыжки вверх с места.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(кольцеброс, мячи, песочные наборы).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 за изменениями на огородных грядках.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Д/игра. «Опиши растение», «Найди лишний предмет».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 (полив и уборка сорняков на огороде).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П\ игры «Найди свой цвет», «Веревочка».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 Инд. работа. Катание на велосипедах: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 ехать по прямой;- с разной скоростью (Глеб, Коля)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 (песочные наборы, кегли, мячи).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продолжительностью дня.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Д\ игра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 мячом «Съедобное- несъедобное», «Угадай какое число пропущено»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Уборка скошенной травы.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П\ игры «Забрось яблоко в корзину», «Кто быстрее».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Инд. работа:  Развитие движений. Прыжки через скакалку. 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(песочные наборы, кегли, прыгалки, мячи).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Наблюдение. Изучаем деревья и кустарники.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Д\игры «Найди дерево», «Угадай по листочку какое дерево» 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Сбор растений «Аптека нашего сада и огорода».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П/ игра «Палочка-выручалочка», «Бег с препятствиями»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Инд. работа. Развитие движений (в прыжках, ходьбе по бревну прямо и боком): «С кочки на кочку».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(машинки, скакалки, песочные наборы)</w:t>
            </w:r>
          </w:p>
        </w:tc>
        <w:tc>
          <w:tcPr>
            <w:tcW w:w="3261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пижмой.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Д\ игра. «Угадай по описанию», «Назови времена года»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Трудовая деятельность. Уборка экологической тропы. 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П\ игра «Лесные тропинки». 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Инд. работа. Игровое упражнение «Садовник».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 (песочные наборы, кегли, машинки).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Ч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Интеллектуальная игра «Витамины»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 xml:space="preserve">Беседа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 xml:space="preserve">детьми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на тему: Учимся проявлять </w:t>
            </w: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доброжела</w:t>
            </w: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softHyphen/>
              <w:t>тельность».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Предварительная работа к </w:t>
            </w: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С-Р игре «Больни</w:t>
            </w: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softHyphen/>
              <w:t>ца».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Ознакомление с ИЗО. Рассматривание репродукции Серова «Девочка с персиками».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Разучивание стихотворений о природе.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в ИЗО- уголке (раскрашивание картинок)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С-Р игра «Магазин»: сюжет «Магазин игру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>шек».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Дидактическая игра по Триз технологии причинно-следственные связи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Ознакомление с худ.лит: заучивание стихотворения С. Есенина «Черемуха».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 на тему «Река нашего края».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в уголке книги: ремонт книг.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Сюжетно-ролевая игра «Магазин».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Дидактическая игра «Кто что делает?»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Ознакомление с худ.лит. (по выбору детей)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 работа по ФЭМП (Алексей, Давид).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 на тему «Мои друзья».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Предварительная работа к С-Р «Детский сад»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Дидактическая игра «Вчера, сегодня, завтра».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Экскурсия по участкам, с целью изучения разных видов деревьев. Инд. работа по ИЗО. Рисование по теме недели.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 на тему «Правила поведения в лесу».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Д/игра «Дополни число».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«Парикмахерская».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в уголке сенсорного воспитания</w:t>
            </w:r>
          </w:p>
          <w:p w:rsidR="007A1A81" w:rsidRPr="00140802" w:rsidRDefault="007A1A81" w:rsidP="00140802">
            <w:pPr>
              <w:shd w:val="clear" w:color="auto" w:fill="FFFFFF"/>
              <w:tabs>
                <w:tab w:val="left" w:pos="66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Инд.работа по развитию речи: дидактическая</w:t>
            </w:r>
            <w:r w:rsidRPr="00140802">
              <w:rPr>
                <w:rFonts w:ascii="Times New Roman" w:hAnsi="Times New Roman"/>
                <w:sz w:val="24"/>
                <w:szCs w:val="24"/>
              </w:rPr>
              <w:br/>
              <w:t xml:space="preserve">игра «Подбери слова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rPr>
          <w:trHeight w:val="70"/>
        </w:trPr>
        <w:tc>
          <w:tcPr>
            <w:tcW w:w="16161" w:type="dxa"/>
            <w:gridSpan w:val="6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с родителями.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1.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на тему «Значение витаминов в жизни ребенка».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2.Информационный листок «Как сделать сок полезным».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3.Консультация «Пять питательных веществ, необходимых для ребенка».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4.Памятки для родителей «Шоколад – за или против?»</w:t>
            </w:r>
          </w:p>
        </w:tc>
      </w:tr>
    </w:tbl>
    <w:p w:rsidR="007A1A81" w:rsidRDefault="007A1A81" w:rsidP="00890AE1">
      <w:pPr>
        <w:rPr>
          <w:rFonts w:ascii="Times New Roman" w:hAnsi="Times New Roman"/>
          <w:sz w:val="24"/>
          <w:szCs w:val="24"/>
        </w:rPr>
      </w:pPr>
    </w:p>
    <w:p w:rsidR="007A1A81" w:rsidRDefault="007A1A81" w:rsidP="00890AE1">
      <w:pPr>
        <w:rPr>
          <w:rFonts w:ascii="Times New Roman" w:hAnsi="Times New Roman"/>
          <w:sz w:val="24"/>
          <w:szCs w:val="24"/>
        </w:rPr>
      </w:pPr>
    </w:p>
    <w:p w:rsidR="007A1A81" w:rsidRDefault="007A1A81" w:rsidP="00890AE1">
      <w:pPr>
        <w:rPr>
          <w:rFonts w:ascii="Times New Roman" w:hAnsi="Times New Roman"/>
          <w:sz w:val="24"/>
          <w:szCs w:val="24"/>
        </w:rPr>
      </w:pPr>
    </w:p>
    <w:p w:rsidR="007A1A81" w:rsidRDefault="007A1A81" w:rsidP="00890AE1">
      <w:pPr>
        <w:rPr>
          <w:rFonts w:ascii="Times New Roman" w:hAnsi="Times New Roman"/>
          <w:sz w:val="24"/>
          <w:szCs w:val="24"/>
        </w:rPr>
      </w:pPr>
    </w:p>
    <w:p w:rsidR="007A1A81" w:rsidRDefault="007A1A81" w:rsidP="00890AE1">
      <w:pPr>
        <w:rPr>
          <w:rFonts w:ascii="Times New Roman" w:hAnsi="Times New Roman"/>
          <w:sz w:val="24"/>
          <w:szCs w:val="24"/>
        </w:rPr>
      </w:pPr>
    </w:p>
    <w:p w:rsidR="007A1A81" w:rsidRDefault="007A1A81" w:rsidP="00890AE1">
      <w:pPr>
        <w:rPr>
          <w:rFonts w:ascii="Times New Roman" w:hAnsi="Times New Roman"/>
          <w:sz w:val="24"/>
          <w:szCs w:val="24"/>
        </w:rPr>
      </w:pPr>
    </w:p>
    <w:p w:rsidR="007A1A81" w:rsidRDefault="007A1A81" w:rsidP="00890AE1">
      <w:pPr>
        <w:rPr>
          <w:rFonts w:ascii="Times New Roman" w:hAnsi="Times New Roman"/>
          <w:sz w:val="24"/>
          <w:szCs w:val="24"/>
        </w:rPr>
      </w:pPr>
    </w:p>
    <w:p w:rsidR="007A1A81" w:rsidRDefault="007A1A81" w:rsidP="00890AE1">
      <w:pPr>
        <w:rPr>
          <w:rFonts w:ascii="Times New Roman" w:hAnsi="Times New Roman"/>
          <w:sz w:val="24"/>
          <w:szCs w:val="24"/>
        </w:rPr>
      </w:pPr>
    </w:p>
    <w:p w:rsidR="007A1A81" w:rsidRDefault="007A1A81" w:rsidP="00890AE1">
      <w:pPr>
        <w:rPr>
          <w:rFonts w:ascii="Times New Roman" w:hAnsi="Times New Roman"/>
          <w:sz w:val="24"/>
          <w:szCs w:val="24"/>
        </w:rPr>
      </w:pPr>
    </w:p>
    <w:p w:rsidR="007A1A81" w:rsidRDefault="007A1A81" w:rsidP="00890AE1">
      <w:pPr>
        <w:rPr>
          <w:rFonts w:ascii="Times New Roman" w:hAnsi="Times New Roman"/>
          <w:sz w:val="24"/>
          <w:szCs w:val="24"/>
        </w:rPr>
      </w:pPr>
    </w:p>
    <w:p w:rsidR="007A1A81" w:rsidRDefault="007A1A81" w:rsidP="00890AE1">
      <w:pPr>
        <w:rPr>
          <w:rFonts w:ascii="Times New Roman" w:hAnsi="Times New Roman"/>
          <w:sz w:val="24"/>
          <w:szCs w:val="24"/>
        </w:rPr>
      </w:pPr>
    </w:p>
    <w:p w:rsidR="007A1A81" w:rsidRDefault="007A1A81" w:rsidP="00890AE1">
      <w:pPr>
        <w:rPr>
          <w:rFonts w:ascii="Times New Roman" w:hAnsi="Times New Roman"/>
          <w:sz w:val="24"/>
          <w:szCs w:val="24"/>
        </w:rPr>
      </w:pPr>
    </w:p>
    <w:p w:rsidR="007A1A81" w:rsidRDefault="007A1A81" w:rsidP="00890AE1">
      <w:pPr>
        <w:rPr>
          <w:rFonts w:ascii="Times New Roman" w:hAnsi="Times New Roman"/>
          <w:sz w:val="24"/>
          <w:szCs w:val="24"/>
        </w:rPr>
      </w:pPr>
    </w:p>
    <w:p w:rsidR="007A1A81" w:rsidRPr="00CE409C" w:rsidRDefault="007A1A81" w:rsidP="00890AE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 неделя 10-14 августа 2020г. </w:t>
      </w:r>
      <w:r w:rsidRPr="00DF12CB">
        <w:rPr>
          <w:rFonts w:ascii="Times New Roman" w:hAnsi="Times New Roman"/>
          <w:b/>
          <w:sz w:val="24"/>
          <w:szCs w:val="24"/>
        </w:rPr>
        <w:t xml:space="preserve">ТЕМА НЕДЕЛИ: </w:t>
      </w:r>
      <w:r w:rsidRPr="00CE409C">
        <w:rPr>
          <w:rFonts w:ascii="Times New Roman" w:hAnsi="Times New Roman"/>
          <w:b/>
          <w:sz w:val="24"/>
          <w:szCs w:val="24"/>
        </w:rPr>
        <w:t xml:space="preserve">«Солнце, воздух и вода». </w:t>
      </w:r>
    </w:p>
    <w:p w:rsidR="007A1A81" w:rsidRPr="00484EC2" w:rsidRDefault="007A1A81" w:rsidP="00484E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F12CB">
        <w:rPr>
          <w:rFonts w:ascii="Times New Roman" w:hAnsi="Times New Roman"/>
          <w:b/>
          <w:color w:val="000000"/>
          <w:sz w:val="24"/>
          <w:szCs w:val="24"/>
          <w:lang w:eastAsia="ru-RU"/>
        </w:rPr>
        <w:t>Цель:</w:t>
      </w:r>
      <w:r w:rsidRPr="00DF12C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Воспитывать желание вести здоровый образ жизни через закаливание, выполнение физических упражнений, полезное питание. Максимальное пребывание детей на свежем воздухе.</w:t>
      </w:r>
    </w:p>
    <w:p w:rsidR="007A1A81" w:rsidRPr="00DF12CB" w:rsidRDefault="007A1A81" w:rsidP="00484EC2">
      <w:pPr>
        <w:shd w:val="clear" w:color="auto" w:fill="FFFFFF"/>
        <w:spacing w:before="150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12CB">
        <w:rPr>
          <w:rFonts w:ascii="Times New Roman" w:hAnsi="Times New Roman"/>
          <w:b/>
          <w:sz w:val="24"/>
          <w:szCs w:val="24"/>
          <w:lang w:eastAsia="ru-RU"/>
        </w:rPr>
        <w:t>Задачи</w:t>
      </w:r>
      <w:r w:rsidRPr="00DF12CB">
        <w:rPr>
          <w:rFonts w:ascii="Times New Roman" w:hAnsi="Times New Roman"/>
          <w:sz w:val="24"/>
          <w:szCs w:val="24"/>
          <w:lang w:eastAsia="ru-RU"/>
        </w:rPr>
        <w:t>: Охранять и укреплять здоровье детей, их всестороннее развитие, создать бодрое, жизнерадостное настроение, развивать творческую активность, физические качества, выразительность двигательных действий; формировать у детей стремление к систематическим занятиям физкультурой, потребность к здоровому образу жизни.</w:t>
      </w:r>
    </w:p>
    <w:tbl>
      <w:tblPr>
        <w:tblW w:w="1594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3"/>
        <w:gridCol w:w="3261"/>
        <w:gridCol w:w="3544"/>
        <w:gridCol w:w="3118"/>
        <w:gridCol w:w="2835"/>
        <w:gridCol w:w="2900"/>
      </w:tblGrid>
      <w:tr w:rsidR="007A1A81" w:rsidRPr="00140802" w:rsidTr="00140802">
        <w:trPr>
          <w:trHeight w:val="19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Понедельник 10.08</w:t>
            </w:r>
          </w:p>
        </w:tc>
        <w:tc>
          <w:tcPr>
            <w:tcW w:w="3544" w:type="dxa"/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Вторник 11.08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Среда 12.08</w:t>
            </w:r>
          </w:p>
        </w:tc>
        <w:tc>
          <w:tcPr>
            <w:tcW w:w="2835" w:type="dxa"/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Четверг 13.08</w:t>
            </w:r>
          </w:p>
        </w:tc>
        <w:tc>
          <w:tcPr>
            <w:tcW w:w="2900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Пятница 14.08</w:t>
            </w:r>
          </w:p>
        </w:tc>
      </w:tr>
      <w:tr w:rsidR="007A1A81" w:rsidRPr="00140802" w:rsidTr="00140802">
        <w:trPr>
          <w:cantSplit/>
          <w:trHeight w:val="70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УТРО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солнцем.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Беседа: «Какую пользу приносят солнце, воздух и вода»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.и.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«Чей детёныш?», «Кто где живёт», «Ориентируемся в пространстве».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 Чудесная скакалка», «Самолёты», «Бадминтон»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Настей «Когда это бывает»(части суток).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Эксперименты с водой.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Утренняя гимнастика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№1 с усложнением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Беседы – О пользе и вреде солнечных лучей для здоровья.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 .и. «Подбери какое бывает солнце?» (обогащение словаря).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солнцем.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Труд –полив клумб.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П.И.- «День и Ночь», «Солнышко и дождик», «Бадминтон».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Д. и. «Фанты», «1,2,3, быстро принеси», «Какой цифры не стало»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№1 с усложнением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Наблюдение за муравейником.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 «Для чего нужна зарядка?»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Эстафета «Репка» (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бег вокруг ориентира)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Матвеем и Артёмом  «Сколько было, сколько стало»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 .и. «Найди ,что опишу», «Кто быстрей», «Запомни своё место».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П.и. «Прыжки на одной ноге», «Бег с препятствиями», «Бадминтон»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№1 с усложнением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тучами.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Беседы – «Как вести себя на солнце» (по безопас. поведению)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 с  Полиной и Колей отгадывание загадок о лете.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П.и «Отрабатываем прыжки на скакалке», «Цветные автомобили», «Охотник и зайцы».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Д.и. «Художник», «Будь внимателен».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№1 с усложнением</w:t>
            </w:r>
          </w:p>
        </w:tc>
        <w:tc>
          <w:tcPr>
            <w:tcW w:w="2900" w:type="dxa"/>
            <w:tcBorders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Наблюдение за птицами.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jc w:val="both"/>
              <w:rPr>
                <w:rFonts w:cs="Arial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Вопрос, ответ «Что такое олимпиада?»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Рассматривание картинок «Летние виды спорта»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Д/и «Назови каких ты знаешь насекомых», «Найди пару».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 .и. «К названному дереву беги», «Утро, вечер», «Медведи и пчёлы»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Инд. р. с Егором игра по признакам.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Утренняя гимнастика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№1 с усложнением</w:t>
            </w:r>
          </w:p>
        </w:tc>
      </w:tr>
      <w:tr w:rsidR="007A1A81" w:rsidRPr="00140802" w:rsidTr="00140802">
        <w:trPr>
          <w:trHeight w:val="839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Музыкальный час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Шуточная Олимпиада».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Игровые упражнения: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1. Прыжки в длину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(самый длинный командный прыжок – победный) 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2. Стрельба из лука. (метание в горизонтальную цель обыкновенным луком).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3. Игра- эстафета «Бег на коньках» (коньки заменяются калошами).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4. Игра – эстафета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«Велогонки»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(велосипед заменит гимнастическая палка).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5. И.М.П. «У кого мяч»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«Мы спортсмены».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Ходьба в колонне по одному, бег в разных направлениях, с перешагивани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ем препятствий. Непрерывный бег 1,5-2 мин.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Игры- упражнения: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1. «По местам»;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2. «Кто быстрее»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(прыжки на правой и левой ноге)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3. Подвижная игра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«Парный бег»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4. И.М.П. «Делай, как, я».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40802">
              <w:rPr>
                <w:bCs/>
                <w:color w:val="000000"/>
              </w:rPr>
              <w:t>Аппликация «Медаль олимпийца»</w:t>
            </w:r>
          </w:p>
          <w:p w:rsidR="007A1A81" w:rsidRPr="00140802" w:rsidRDefault="007A1A81" w:rsidP="0014080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40802">
              <w:rPr>
                <w:color w:val="000000"/>
              </w:rPr>
              <w:t>Учить составлять изображение из нескольких деталей; самостоятельно определять, что хочется получить в результате. Доводить задуманное до конца. Закреплять приёмы работы с клеем.</w:t>
            </w:r>
          </w:p>
        </w:tc>
        <w:tc>
          <w:tcPr>
            <w:tcW w:w="2900" w:type="dxa"/>
            <w:tcBorders>
              <w:top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Музыкальный час</w:t>
            </w:r>
          </w:p>
        </w:tc>
      </w:tr>
      <w:tr w:rsidR="007A1A81" w:rsidRPr="00140802" w:rsidTr="00140802">
        <w:trPr>
          <w:trHeight w:val="1798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3261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 за березой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П. и: «Море волнуется», «Солнышко и дождик», «Воробушки и автомобили»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Труд: сгребание песка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 .и : «Да или нет?», «Кто кем будет», «Обед у трёх медведей».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 с Артемом и Ваней по вопросам  «Описательный» и «Уточняющий».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354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насекомыми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Д.и. «Угадай по описанию», «Говори наоборот», «Вершки и корешки».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Труд: рыхление почвы в клумбах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П. и. «Жуки», «Кто быстрей возьмёт скакалку, «Воробушки и кот».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«Причина –следственная связь».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трудом взрослых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и. «Кому что нужно для работы», «Сложи квадрат»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  Полив растений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П.и. «Платок», «Перебрось мяч», «Спящая лиса»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  с Кристиной и Ксенией  по развитию речи «Найди точное слово».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Спортивные игры  катание на самокате.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2835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водой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.и. «Тонут – плавают», «Найди и назови», «Опиши, что находится вокруг» Труд . Дети моют игрушки.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 «Море волнуется», «Добеги до флажка», «Прятки».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 р. с Егором и Кириллом игра «Да – нет» линейная.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  <w:tc>
          <w:tcPr>
            <w:tcW w:w="2900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изменениями в природе.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и. «Звукоподражание», «Фанты», «Кто найдёт, пусть возьмёт».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 Сбор игрушек.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 . «Жуки», «Хищник в море», «Школа мяча».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Инд. р. с Юлей по развитию речи «Это правда или нет?».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тропе здоровья</w:t>
            </w:r>
          </w:p>
        </w:tc>
      </w:tr>
      <w:tr w:rsidR="007A1A81" w:rsidRPr="00140802" w:rsidTr="00140802">
        <w:trPr>
          <w:trHeight w:val="843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ОЗОЖ</w:t>
            </w:r>
          </w:p>
        </w:tc>
        <w:tc>
          <w:tcPr>
            <w:tcW w:w="3261" w:type="dxa"/>
            <w:tcBorders>
              <w:top w:val="nil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544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118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2835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2900" w:type="dxa"/>
            <w:tcBorders>
              <w:top w:val="nil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</w:tr>
      <w:tr w:rsidR="007A1A81" w:rsidRPr="00140802" w:rsidTr="00140802">
        <w:trPr>
          <w:trHeight w:val="81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Досуг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Продуктивная работа (аппликация) «Разноцветные бабочки»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«Малые олимпийские игры»  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дорогам любимых сказок «Три медведя» - кукольный театр.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Спортивные игры «Футбол»</w:t>
            </w:r>
          </w:p>
        </w:tc>
        <w:tc>
          <w:tcPr>
            <w:tcW w:w="2835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Спортивные игры «Бадминтон».</w:t>
            </w:r>
          </w:p>
        </w:tc>
        <w:tc>
          <w:tcPr>
            <w:tcW w:w="2900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Музыкально-спортивное развлечение «Солнце, воздух и вода –наши лучшие друзья».</w:t>
            </w:r>
          </w:p>
        </w:tc>
      </w:tr>
      <w:tr w:rsidR="007A1A81" w:rsidRPr="00140802" w:rsidTr="00140802">
        <w:trPr>
          <w:trHeight w:val="222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3261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 за березой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П. и: «Море волнуется», «Солнышко и дождик», «Воробушки и автомобили»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Труд: сгребание песка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 .и : «Да или нет?», «Кто кем будет», «Обед у трёх медведей».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Инд.р.  с Артемом и Полиной </w:t>
            </w:r>
            <w:r w:rsidRPr="0014080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Д/И «Кто живёт в лесу»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насекомыми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Д.и. «Угадай по описанию», «Говори наоборот», «Вершки и корешки».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Труд: рыхление почвы в клумбах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П. и. «Жуки», «Кто быстрей возьмёт скакалку, «Воробушки и кот».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игра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«Причина –следственная связь».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трудом взрослых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и. «Кому что нужно для работы», «Сложи квадрат»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  Полив растений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П.и. «Платок», «Перебрось мяч», «Спящая лиса»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Инд.р.  с Кристиной и Ксенией по развитию речи «Найди точное слово».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Спортивные игры катание на самокате.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водой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.и. «Тонут – плавают», «Найди и назови», «Опиши, что находится вокрг»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 . Дети моют игрушки.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 «Море волнуется», «Добеги до флажка», «Прятки».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Инд. р. с Егором и Иваном игра «Да – нет» линейная.</w:t>
            </w:r>
          </w:p>
        </w:tc>
        <w:tc>
          <w:tcPr>
            <w:tcW w:w="2900" w:type="dxa"/>
            <w:tcBorders>
              <w:top w:val="nil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 за изменениями в природе.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 и. «Звукоподражание», «Фанты», «Кто найдёт, пусть возьмёт».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Труд. Сбор  игрушек.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 . «Жуки», «Хищник в море», «Школа мяча». 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Инд. р.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развитию речи «Это правда или нет?».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(наборы для игр с песком, машинки, скакалки)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rPr>
          <w:trHeight w:val="81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ВЕЧЕР</w:t>
            </w:r>
          </w:p>
        </w:tc>
        <w:tc>
          <w:tcPr>
            <w:tcW w:w="3261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ассматривание энциклопедий о животных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Чтение загадок, стихов о солнце,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Продуктивная деятельность: игрушки из бумаги.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С/р. и. «Детский сад», «Дочки-матери»,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Труд.д. «  Полив цветов»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П/и «Попади в обруч»,  «Найди свой цвет», «Баскетбол»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Д.и. «Цветик -семицветик», «Собери картину».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Инд.р. с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«Кому .что надо»(профессии)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Чтение «У солнышка в гостях» (сказка)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С/р: «Детский сад».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– «Солнечный денек!»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Игры с песком 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Труд; полив цветов на клумбе.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 .и.«Попади в ворота», «Палочка – выручалочка», «Кто быстрее».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Опытническая работа (какие условия нужны цветам)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Инд.р.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 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подгруппой детей  печатный материал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Чтение стихов, рассказов Бианки, Пришвина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С.р. «Строители»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:«Краски лета» мелками на асфальте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Математические д.и. «Выбери картинку»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(соотнести число и картинку)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Инд .р.  с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подгруппой детей 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словесная игра «Доскажи словечко».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П.и. «Карусели», «Добеги до флажка», «Прятки»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Д.и. «Найди игрока», «Съедобное – не съедобное»</w:t>
            </w:r>
          </w:p>
        </w:tc>
        <w:tc>
          <w:tcPr>
            <w:tcW w:w="2835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Чтение «У солнышка в гостях» (сказка)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Уроки Айболита «Осторожно солнце!»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альбомов «Художнки мира»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С/р «Мы идём на день рожденье»,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Д .И. «Кому. что надо», «На что похож»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П.И. «Солнечные монетки» (эстафета), «Классики»</w:t>
            </w:r>
          </w:p>
          <w:p w:rsidR="007A1A81" w:rsidRPr="00140802" w:rsidRDefault="007A1A81" w:rsidP="0014080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Наблюдение за солнцем в полдень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Чтение 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стихотворения Н.Сурикова «Лето».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П/и: «Чье звено быстрее соберется?», «Охотник и зайцы» , «Баба Яга».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Д. игр. «Какое бывает солнце?», «Какое время года», «Чего не хватает»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С.р. и. «Семья».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Опыты «Вода не имеет формы».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</w:rPr>
              <w:t>Инд. р. с Иваном проговариваем скороговорки.</w:t>
            </w:r>
          </w:p>
        </w:tc>
      </w:tr>
      <w:tr w:rsidR="007A1A81" w:rsidRPr="00140802" w:rsidTr="00140802">
        <w:trPr>
          <w:trHeight w:val="166"/>
        </w:trPr>
        <w:tc>
          <w:tcPr>
            <w:tcW w:w="15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с родителями.</w:t>
            </w:r>
          </w:p>
        </w:tc>
      </w:tr>
      <w:tr w:rsidR="007A1A81" w:rsidRPr="00140802" w:rsidTr="00140802">
        <w:trPr>
          <w:trHeight w:val="405"/>
        </w:trPr>
        <w:tc>
          <w:tcPr>
            <w:tcW w:w="15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1.«Игры на свежем воздухе».</w:t>
            </w:r>
          </w:p>
        </w:tc>
      </w:tr>
      <w:tr w:rsidR="007A1A81" w:rsidRPr="00140802" w:rsidTr="00140802">
        <w:trPr>
          <w:trHeight w:val="395"/>
        </w:trPr>
        <w:tc>
          <w:tcPr>
            <w:tcW w:w="15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2.Индивидуальные беседы «Спортивная обувь»</w:t>
            </w:r>
          </w:p>
        </w:tc>
      </w:tr>
      <w:tr w:rsidR="007A1A81" w:rsidRPr="00140802" w:rsidTr="00140802">
        <w:trPr>
          <w:trHeight w:val="194"/>
        </w:trPr>
        <w:tc>
          <w:tcPr>
            <w:tcW w:w="1594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3.Папка-передвижка «Следим за осанкой»</w:t>
            </w:r>
          </w:p>
        </w:tc>
      </w:tr>
    </w:tbl>
    <w:p w:rsidR="007A1A81" w:rsidRPr="00DF12CB" w:rsidRDefault="007A1A81" w:rsidP="00484EC2">
      <w:pPr>
        <w:rPr>
          <w:rFonts w:ascii="Times New Roman" w:hAnsi="Times New Roman"/>
          <w:b/>
          <w:sz w:val="24"/>
          <w:szCs w:val="24"/>
        </w:rPr>
      </w:pPr>
    </w:p>
    <w:p w:rsidR="007A1A81" w:rsidRPr="00DF12CB" w:rsidRDefault="007A1A81" w:rsidP="00484EC2">
      <w:pPr>
        <w:rPr>
          <w:rFonts w:ascii="Times New Roman" w:hAnsi="Times New Roman"/>
          <w:b/>
          <w:sz w:val="24"/>
          <w:szCs w:val="24"/>
        </w:rPr>
      </w:pPr>
    </w:p>
    <w:p w:rsidR="007A1A81" w:rsidRPr="00DF12CB" w:rsidRDefault="007A1A81" w:rsidP="00484EC2">
      <w:pPr>
        <w:rPr>
          <w:rFonts w:ascii="Times New Roman" w:hAnsi="Times New Roman"/>
          <w:b/>
          <w:sz w:val="24"/>
          <w:szCs w:val="24"/>
        </w:rPr>
      </w:pPr>
    </w:p>
    <w:p w:rsidR="007A1A81" w:rsidRPr="00DF12CB" w:rsidRDefault="007A1A81" w:rsidP="00484EC2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484EC2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484EC2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484EC2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484EC2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484EC2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484EC2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484EC2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484EC2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484EC2">
      <w:pPr>
        <w:rPr>
          <w:rFonts w:ascii="Times New Roman" w:hAnsi="Times New Roman"/>
          <w:b/>
          <w:sz w:val="24"/>
          <w:szCs w:val="24"/>
        </w:rPr>
      </w:pPr>
    </w:p>
    <w:p w:rsidR="007A1A81" w:rsidRDefault="007A1A81" w:rsidP="00484EC2">
      <w:pPr>
        <w:rPr>
          <w:rFonts w:ascii="Times New Roman" w:hAnsi="Times New Roman"/>
          <w:b/>
          <w:sz w:val="24"/>
          <w:szCs w:val="24"/>
        </w:rPr>
      </w:pPr>
    </w:p>
    <w:p w:rsidR="007A1A81" w:rsidRPr="00DF12CB" w:rsidRDefault="007A1A81" w:rsidP="00484EC2">
      <w:pPr>
        <w:rPr>
          <w:rFonts w:ascii="Times New Roman" w:hAnsi="Times New Roman"/>
          <w:b/>
          <w:sz w:val="24"/>
          <w:szCs w:val="24"/>
        </w:rPr>
      </w:pPr>
    </w:p>
    <w:p w:rsidR="007A1A81" w:rsidRPr="00CE409C" w:rsidRDefault="007A1A81" w:rsidP="000507DB">
      <w:pPr>
        <w:spacing w:after="0"/>
        <w:rPr>
          <w:rFonts w:ascii="Times New Roman" w:hAnsi="Times New Roman"/>
          <w:b/>
          <w:sz w:val="24"/>
          <w:szCs w:val="24"/>
        </w:rPr>
      </w:pPr>
      <w:r w:rsidRPr="00CE7F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3 неделя 17-21августа </w:t>
      </w:r>
      <w:r w:rsidRPr="00CE7F3D">
        <w:rPr>
          <w:rFonts w:ascii="Times New Roman" w:hAnsi="Times New Roman"/>
          <w:b/>
          <w:sz w:val="24"/>
          <w:szCs w:val="24"/>
        </w:rPr>
        <w:t>Т</w:t>
      </w:r>
      <w:r>
        <w:rPr>
          <w:rFonts w:ascii="Times New Roman" w:hAnsi="Times New Roman"/>
          <w:b/>
          <w:sz w:val="24"/>
          <w:szCs w:val="24"/>
        </w:rPr>
        <w:t xml:space="preserve">ЕМА НЕДЕЛИ: </w:t>
      </w:r>
      <w:r w:rsidRPr="00CE409C">
        <w:rPr>
          <w:rFonts w:ascii="Times New Roman" w:hAnsi="Times New Roman"/>
          <w:b/>
          <w:sz w:val="24"/>
          <w:szCs w:val="24"/>
        </w:rPr>
        <w:t>«Неделя безопасности»</w:t>
      </w:r>
    </w:p>
    <w:p w:rsidR="007A1A81" w:rsidRPr="00CE7F3D" w:rsidRDefault="007A1A81" w:rsidP="000507DB">
      <w:pPr>
        <w:spacing w:after="0"/>
        <w:rPr>
          <w:rFonts w:ascii="Times New Roman" w:hAnsi="Times New Roman"/>
          <w:sz w:val="24"/>
          <w:szCs w:val="24"/>
        </w:rPr>
      </w:pPr>
      <w:r w:rsidRPr="00CE7F3D">
        <w:rPr>
          <w:rFonts w:ascii="Times New Roman" w:hAnsi="Times New Roman"/>
          <w:b/>
          <w:sz w:val="24"/>
          <w:szCs w:val="24"/>
        </w:rPr>
        <w:t>ЦЕЛЬ:</w:t>
      </w:r>
      <w:r w:rsidRPr="00CE7F3D">
        <w:rPr>
          <w:rFonts w:ascii="Times New Roman" w:hAnsi="Times New Roman"/>
          <w:sz w:val="24"/>
          <w:szCs w:val="24"/>
        </w:rPr>
        <w:t xml:space="preserve"> Продолжать учить элементарным основам безопасности жизнедеятельности на улице, дома и на природе.</w:t>
      </w:r>
    </w:p>
    <w:p w:rsidR="007A1A81" w:rsidRPr="00CE7F3D" w:rsidRDefault="007A1A81" w:rsidP="000507DB">
      <w:pPr>
        <w:spacing w:after="0"/>
        <w:rPr>
          <w:rFonts w:ascii="Times New Roman" w:hAnsi="Times New Roman"/>
          <w:b/>
          <w:sz w:val="24"/>
          <w:szCs w:val="24"/>
        </w:rPr>
      </w:pPr>
      <w:r w:rsidRPr="00CE7F3D">
        <w:rPr>
          <w:rFonts w:ascii="Times New Roman" w:hAnsi="Times New Roman"/>
          <w:b/>
          <w:sz w:val="24"/>
          <w:szCs w:val="24"/>
        </w:rPr>
        <w:t>ЗАДАЧИ:</w:t>
      </w:r>
      <w:r w:rsidRPr="00CE7F3D">
        <w:rPr>
          <w:rFonts w:ascii="Times New Roman" w:hAnsi="Times New Roman"/>
          <w:sz w:val="24"/>
          <w:szCs w:val="24"/>
        </w:rPr>
        <w:t xml:space="preserve"> Закреплять умение в случае необходимости набрать телефонный номер пожарной службы, полиции и «скорой помощи».</w:t>
      </w:r>
    </w:p>
    <w:tbl>
      <w:tblPr>
        <w:tblW w:w="1616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2"/>
        <w:gridCol w:w="2364"/>
        <w:gridCol w:w="425"/>
        <w:gridCol w:w="3261"/>
        <w:gridCol w:w="3402"/>
        <w:gridCol w:w="3118"/>
        <w:gridCol w:w="3119"/>
      </w:tblGrid>
      <w:tr w:rsidR="007A1A81" w:rsidRPr="00140802" w:rsidTr="00140802">
        <w:tc>
          <w:tcPr>
            <w:tcW w:w="47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Понедельник 17.08</w:t>
            </w:r>
          </w:p>
        </w:tc>
        <w:tc>
          <w:tcPr>
            <w:tcW w:w="3686" w:type="dxa"/>
            <w:gridSpan w:val="2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Вторник 18.08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Среда 19.08</w:t>
            </w:r>
          </w:p>
        </w:tc>
        <w:tc>
          <w:tcPr>
            <w:tcW w:w="3118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Четверг 20.08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Пятница 21.08</w:t>
            </w:r>
          </w:p>
        </w:tc>
      </w:tr>
      <w:tr w:rsidR="007A1A81" w:rsidRPr="00140802" w:rsidTr="00140802">
        <w:tc>
          <w:tcPr>
            <w:tcW w:w="472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2789" w:type="dxa"/>
            <w:gridSpan w:val="2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дождём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Беседа: «Чем опасен огонь».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П/и «Потуши пожар», «Третий лишний», «Цепи».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С/р «Пожарная команда».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Д/и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«Угадай по описанию, «Угадай где спрятано».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Продуктивная деятельность (изготовление атрибутов к с/р играм).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№2)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цветами в клумбе»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Беседа: «Правила поведения на воде».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П/и «Третий лишний», «Догонялки», «Прятки»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Опыт (тонет - не тонет).  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Д/и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«Опиши, я отгадаю».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Словесная игра «Доскажи словечко».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по развитию речи. Повтори скороговорку.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(Рита, Егор)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№1)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насекомыми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Беседа: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 ОБЖ «Если тебя зовёт незнакомый человек».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П/и «Найди где спрятано», «Назови предметы похожие по форме»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Д/и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«Чем похожи, а чем отличаются?», «Футбол», «Прятки»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Игра-забава «Поймай солнечного зайчика».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Индивидуальная работа по ИЗО. Рисуем Пожарная безопасность.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№2)</w:t>
            </w:r>
          </w:p>
        </w:tc>
        <w:tc>
          <w:tcPr>
            <w:tcW w:w="3118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движением пешеходов.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Беседа: «Безопасное поведение на улице».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П/и «Светофор», «Таксисты»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Настольно-печатные игры по безопасности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Д/и  «Говорящие знаки».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по ФЭМП «Найди одинаковые фигуры» с Иваном, Глебом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№2)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Наблюдение за собакой.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Беседа: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«Теперь мы знаем всё друзья. Что делать можно, что нельзя».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Экскурсия к дорожным знакам.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П/и «Догони свою пару», «Третий лишний»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Д/и  «Можно- нельзя», «Светофор»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Рассматривание плакатов по безопасности дорожного движения.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по развитию речи. Придумай историю «В гостях у друга»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(Матвей, Оля).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№2)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rPr>
          <w:trHeight w:val="447"/>
        </w:trPr>
        <w:tc>
          <w:tcPr>
            <w:tcW w:w="472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2789" w:type="dxa"/>
            <w:gridSpan w:val="2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руководителя.</w:t>
            </w:r>
          </w:p>
        </w:tc>
        <w:tc>
          <w:tcPr>
            <w:tcW w:w="3261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1. Игра «Слушай сигнал» - ходьба в колонне по одному, на сигнал: «Бабочки»- остановиться, помахать руками как крылышками, продолжить ходьбу, бег врассыпную.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2. Игровые упражнения «Кто дальше» - прыжки в длину с места.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3. «Пройди – не упади» - ходьба по бревну приставным шагом, руки на пояс.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4. Подвижная игра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«Автомобили».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5. И.М.П. «Узнай по голосу».</w:t>
            </w:r>
          </w:p>
        </w:tc>
        <w:tc>
          <w:tcPr>
            <w:tcW w:w="3402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Спортивное соревнование «Ловишки парами», «Ловишки-перебежки», «Ловишки на одной ноге»,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Рисование «Флаг России»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Цель: продолжать знакомить детей с символикой России.</w:t>
            </w:r>
          </w:p>
        </w:tc>
        <w:tc>
          <w:tcPr>
            <w:tcW w:w="3119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руководителя.</w:t>
            </w:r>
          </w:p>
        </w:tc>
      </w:tr>
      <w:tr w:rsidR="007A1A81" w:rsidRPr="00140802" w:rsidTr="00140802">
        <w:tc>
          <w:tcPr>
            <w:tcW w:w="472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9" w:type="dxa"/>
            <w:gridSpan w:val="2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птицами.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«Звукоподражание», «Съедобное несъедобное»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деятельность. Подмести на веранде.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Подвижная игра «Веселый воробей», «Цепи», «Третий лишний»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Прыжки через скакалку, резинку.(Максим)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 (песочные наборы, мячи)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3261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небом и облаками.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«Скажи ласково», «Назови синонимы»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Трудовая деятельность. Сбор крупного мусора на участке.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«Попади в круг», «Вышибалы», «Догони»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Индивидуальная работа.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 мячи, обручи, скакалки, песочные наборы)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3402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муравьями.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игра. «Угадай по описанию», «Найди одинаковые предметы по форме»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Рыхление и полив  огорода.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 «Шалтай - Болтай», «Птицы в клетке», «Цепи»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Индивидуальная работа. Развитие движений. Прыжки через скакалку. (девочки)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 (обручи, скакалки, песочные наборы)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3118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тополем.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Дидактическая игра «Дерево – это…», 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 Доскажи предложение»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Уборка на экологической тропе.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Подвижные игры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«Круговорот», «Холодно — горячо».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Индивидуальная работа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 Развитие движений. Катание на велосипедах.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детей.(кегли, машинки, песочные наборы).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3119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Наблюдение за насекомыми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игра. «Мяч бросай, фрукт четко называй».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Собрать выносной материал.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Подвижные игры. «Не сбивай и поймай», «Поймай комара».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Индивидуальная работа развитие движений. Передача мяча друг другу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(песочные наборы, мячи, обручи, скакалки)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</w:tr>
      <w:tr w:rsidR="007A1A81" w:rsidRPr="00140802" w:rsidTr="00140802">
        <w:tc>
          <w:tcPr>
            <w:tcW w:w="472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2789" w:type="dxa"/>
            <w:gridSpan w:val="2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261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402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118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119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</w:tr>
      <w:tr w:rsidR="007A1A81" w:rsidRPr="00140802" w:rsidTr="00140802">
        <w:trPr>
          <w:trHeight w:val="707"/>
        </w:trPr>
        <w:tc>
          <w:tcPr>
            <w:tcW w:w="472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789" w:type="dxa"/>
            <w:gridSpan w:val="2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Творческий час. Тема: «Светофор» (аппликация).</w:t>
            </w:r>
          </w:p>
        </w:tc>
        <w:tc>
          <w:tcPr>
            <w:tcW w:w="3261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«Музыкальная шкатулка»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(прослушивание музыкальных произведений).</w:t>
            </w:r>
          </w:p>
        </w:tc>
        <w:tc>
          <w:tcPr>
            <w:tcW w:w="3402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Прослушивание  музыкальных композиций  детские песни 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Театрализованная деятельность.</w:t>
            </w:r>
          </w:p>
        </w:tc>
        <w:tc>
          <w:tcPr>
            <w:tcW w:w="3119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Праздник, посвящённый  Дню Флага России</w:t>
            </w:r>
          </w:p>
        </w:tc>
      </w:tr>
      <w:tr w:rsidR="007A1A81" w:rsidRPr="00140802" w:rsidTr="00140802">
        <w:tc>
          <w:tcPr>
            <w:tcW w:w="472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789" w:type="dxa"/>
            <w:gridSpan w:val="2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птицами.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«Звукоподражание», «Съедобное-несъедобное»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деятельность. Подмести на веранде.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Подвижная игра «Веселый воробей», «Цепи», «Третий лишний»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Прыжки через скакалку, резинку.(Оля)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 (песочные наборы, мячи)</w:t>
            </w:r>
          </w:p>
        </w:tc>
        <w:tc>
          <w:tcPr>
            <w:tcW w:w="3261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небом и облаками.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«Скажи ласково», «Назови синонимы»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Трудовая деятельность. Сбор крупного мусора на участке.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«Попади в круг», «Вышибалы», «Догони»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Индивидуальная работа.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 мячи, обручи, скакалки, песочные наборы)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муравьями.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игра. «Угадай по описанию», «Найди одинаковые предметы по форме»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Рыхление и полив  огорода.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 «Шалтай - Болтай», «Птицы в клетке», «Цепи»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Индивидуальная работа. Развитие движений. Прыжки через скакалку. (Коля, Матвей).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 (обручи, скакалки, песочные наборы)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тополем.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Дидактическая игра «Дерево – это…», 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«Доскажи предложение»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Уборка на экологической тропе.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Подвижные игры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«Круговорот», «Холодно — горячо».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Индивидуальная работа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 Развитие движений. Катание на велосипедах. (Егор, Глеб).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детей.(кегли, машинки, песочные наборы).</w:t>
            </w:r>
          </w:p>
        </w:tc>
        <w:tc>
          <w:tcPr>
            <w:tcW w:w="3119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Наблюдение за насекомыми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игра. «Мяч бросай, фрукт четко называй».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Трудовая деятельность.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Собрать выносной материал.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Подвижные игры. «Не сбивай и поймай», «Поймай комара».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Индивидуальная работа развитие движений. Передача мяча друг другу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 песочные наборы, мячи, обручи, скакалки)</w:t>
            </w:r>
          </w:p>
        </w:tc>
      </w:tr>
      <w:tr w:rsidR="007A1A81" w:rsidRPr="00140802" w:rsidTr="00140802">
        <w:tc>
          <w:tcPr>
            <w:tcW w:w="472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Ч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9" w:type="dxa"/>
            <w:gridSpan w:val="2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Д/игра «Из чего состоит предмет?»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 на тему «Писатели нашего края».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Предварительная работа к игре «Спасатели»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Инд.работа по изобразительному искусству на свободную тему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Ознакомление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 худ.Лит.: Л.Толстой «Пожарные собаки».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Дидактическая игра «Кто больше назовет».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Строительные игры: коллективная постройка «Многоэтаж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 xml:space="preserve">ный </w:t>
            </w: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 xml:space="preserve">многоподъездный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дом».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Ознакомление с художественной литературой: С. Маршак «Рассказ о неизвестном герое».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Работа в уголке сенсорного </w:t>
            </w:r>
            <w:r w:rsidRPr="00140802">
              <w:rPr>
                <w:rFonts w:ascii="Times New Roman" w:hAnsi="Times New Roman"/>
                <w:bCs/>
                <w:sz w:val="24"/>
                <w:szCs w:val="24"/>
              </w:rPr>
              <w:t>воспитания. Шнуровка.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Дидактическая игра «Разноцветный сундучок».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 на тему «Откуда хлеб пришел?»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Сюжетно-ролевая игра «Путешествие»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Индивидуальная работа по развитию речи. Доскажи словечко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Чтение волшебных сказок.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в уголке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Физического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воспитания.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Дидактическая  игра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«Часть и целое».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Беседа на тему «Сила - не право».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Ознакомление с изобразительным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искусством: рассматри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>вание картины    В.М. Васнецова «Алёнушка».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Ознакомление с художественной литературой: «Кошкин дом».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Рисование «Я по улице иду»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Дидактическая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Игра «Определи соседнюю».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в уголке книги: декламация отрывков из стихотворе</w:t>
            </w:r>
            <w:r w:rsidRPr="00140802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К. Чуковского «Телефон».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Ознакомление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 художественной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литературой: Рассказы о животных 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по развитию речи. Скороговорки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c>
          <w:tcPr>
            <w:tcW w:w="16161" w:type="dxa"/>
            <w:gridSpan w:val="7"/>
          </w:tcPr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с родителями.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1.Консультация на тему: «Внимание, солнце!».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2.Информационный листок «Мы отдыхаем на природе».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3.Беседа «Переходим улицу!».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4.Папка – передвижка «Эти правила должен знать каждый».</w:t>
            </w:r>
          </w:p>
          <w:p w:rsidR="007A1A81" w:rsidRPr="00140802" w:rsidRDefault="007A1A81" w:rsidP="0013098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1A81" w:rsidRPr="0013098D" w:rsidRDefault="007A1A81" w:rsidP="0013098D">
      <w:pPr>
        <w:pStyle w:val="NoSpacing"/>
        <w:rPr>
          <w:rFonts w:ascii="Times New Roman" w:hAnsi="Times New Roman"/>
          <w:sz w:val="24"/>
          <w:szCs w:val="24"/>
        </w:rPr>
      </w:pPr>
    </w:p>
    <w:p w:rsidR="007A1A81" w:rsidRPr="000507DB" w:rsidRDefault="007A1A81" w:rsidP="000507D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A1A81" w:rsidRPr="00DF12CB" w:rsidRDefault="007A1A81" w:rsidP="00484EC2">
      <w:pPr>
        <w:rPr>
          <w:rFonts w:ascii="Times New Roman" w:hAnsi="Times New Roman"/>
          <w:b/>
          <w:sz w:val="24"/>
          <w:szCs w:val="24"/>
        </w:rPr>
      </w:pPr>
    </w:p>
    <w:p w:rsidR="007A1A81" w:rsidRPr="00DF12CB" w:rsidRDefault="007A1A81" w:rsidP="00484EC2">
      <w:pPr>
        <w:rPr>
          <w:rFonts w:ascii="Times New Roman" w:hAnsi="Times New Roman"/>
          <w:b/>
          <w:sz w:val="24"/>
          <w:szCs w:val="24"/>
        </w:rPr>
      </w:pPr>
    </w:p>
    <w:p w:rsidR="007A1A81" w:rsidRPr="00DF12CB" w:rsidRDefault="007A1A81" w:rsidP="00484EC2">
      <w:pPr>
        <w:rPr>
          <w:rFonts w:ascii="Times New Roman" w:hAnsi="Times New Roman"/>
          <w:b/>
          <w:sz w:val="24"/>
          <w:szCs w:val="24"/>
        </w:rPr>
      </w:pPr>
    </w:p>
    <w:p w:rsidR="007A1A81" w:rsidRPr="0047733E" w:rsidRDefault="007A1A81" w:rsidP="0047733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A1A81" w:rsidRPr="0047733E" w:rsidRDefault="007A1A81" w:rsidP="0047733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A1A81" w:rsidRPr="0047733E" w:rsidRDefault="007A1A81" w:rsidP="0047733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A1A81" w:rsidRPr="00CE7F3D" w:rsidRDefault="007A1A81" w:rsidP="0019615F">
      <w:pPr>
        <w:rPr>
          <w:rFonts w:ascii="Times New Roman" w:hAnsi="Times New Roman"/>
          <w:sz w:val="24"/>
          <w:szCs w:val="24"/>
        </w:rPr>
      </w:pPr>
    </w:p>
    <w:p w:rsidR="007A1A81" w:rsidRDefault="007A1A81" w:rsidP="00560992">
      <w:pPr>
        <w:tabs>
          <w:tab w:val="left" w:pos="1120"/>
        </w:tabs>
        <w:jc w:val="center"/>
        <w:rPr>
          <w:sz w:val="28"/>
          <w:szCs w:val="28"/>
        </w:rPr>
      </w:pPr>
    </w:p>
    <w:p w:rsidR="007A1A81" w:rsidRDefault="007A1A81" w:rsidP="00DB6C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DB6C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DB6C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Default="007A1A81" w:rsidP="00DB6C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1A81" w:rsidRPr="00CE409C" w:rsidRDefault="007A1A81" w:rsidP="00DB6C4A">
      <w:pPr>
        <w:spacing w:after="0"/>
        <w:rPr>
          <w:rFonts w:ascii="Times New Roman" w:hAnsi="Times New Roman"/>
          <w:b/>
          <w:sz w:val="24"/>
          <w:szCs w:val="24"/>
        </w:rPr>
      </w:pPr>
      <w:r w:rsidRPr="00DB6C4A">
        <w:rPr>
          <w:rFonts w:ascii="Times New Roman" w:hAnsi="Times New Roman"/>
          <w:b/>
          <w:sz w:val="24"/>
          <w:szCs w:val="24"/>
        </w:rPr>
        <w:t>4 неделя 24-28 августа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CE7F3D">
        <w:rPr>
          <w:rFonts w:ascii="Times New Roman" w:hAnsi="Times New Roman"/>
          <w:b/>
          <w:sz w:val="24"/>
          <w:szCs w:val="24"/>
        </w:rPr>
        <w:t xml:space="preserve">ТЕМА </w:t>
      </w:r>
      <w:r>
        <w:rPr>
          <w:rFonts w:ascii="Times New Roman" w:hAnsi="Times New Roman"/>
          <w:b/>
          <w:sz w:val="24"/>
          <w:szCs w:val="24"/>
        </w:rPr>
        <w:t xml:space="preserve">НЕДЕЛИ: </w:t>
      </w:r>
      <w:r w:rsidRPr="00CE409C">
        <w:rPr>
          <w:rFonts w:ascii="Times New Roman" w:hAnsi="Times New Roman"/>
          <w:b/>
          <w:sz w:val="24"/>
          <w:szCs w:val="24"/>
        </w:rPr>
        <w:t>«Что нам лето принесло?».</w:t>
      </w:r>
    </w:p>
    <w:p w:rsidR="007A1A81" w:rsidRPr="00CE7F3D" w:rsidRDefault="007A1A81" w:rsidP="00DB6C4A">
      <w:pPr>
        <w:spacing w:after="0"/>
        <w:rPr>
          <w:rFonts w:ascii="Times New Roman" w:hAnsi="Times New Roman"/>
          <w:sz w:val="24"/>
          <w:szCs w:val="24"/>
        </w:rPr>
      </w:pPr>
      <w:r w:rsidRPr="00CE7F3D">
        <w:rPr>
          <w:rFonts w:ascii="Times New Roman" w:hAnsi="Times New Roman"/>
          <w:b/>
          <w:sz w:val="24"/>
          <w:szCs w:val="24"/>
        </w:rPr>
        <w:t xml:space="preserve">ЦЕЛЬ: </w:t>
      </w:r>
      <w:r w:rsidRPr="00CE7F3D">
        <w:rPr>
          <w:rFonts w:ascii="Times New Roman" w:hAnsi="Times New Roman"/>
          <w:sz w:val="24"/>
          <w:szCs w:val="24"/>
        </w:rPr>
        <w:t>Вызвать у детей эмоциональный отклик от отдыха летом.</w:t>
      </w:r>
    </w:p>
    <w:p w:rsidR="007A1A81" w:rsidRPr="00CE7F3D" w:rsidRDefault="007A1A81" w:rsidP="00DB6C4A">
      <w:pPr>
        <w:spacing w:after="0"/>
        <w:rPr>
          <w:rFonts w:ascii="Times New Roman" w:hAnsi="Times New Roman"/>
          <w:sz w:val="24"/>
          <w:szCs w:val="24"/>
        </w:rPr>
      </w:pPr>
      <w:r w:rsidRPr="00CE7F3D">
        <w:rPr>
          <w:rFonts w:ascii="Times New Roman" w:hAnsi="Times New Roman"/>
          <w:b/>
          <w:sz w:val="24"/>
          <w:szCs w:val="24"/>
        </w:rPr>
        <w:t xml:space="preserve">ЗАДАЧИ: </w:t>
      </w:r>
      <w:r w:rsidRPr="00CE7F3D">
        <w:rPr>
          <w:rFonts w:ascii="Times New Roman" w:hAnsi="Times New Roman"/>
          <w:sz w:val="24"/>
          <w:szCs w:val="24"/>
        </w:rPr>
        <w:t>Развивать у детей умение рассказывать, делиться своими впечатлениями.</w:t>
      </w:r>
    </w:p>
    <w:tbl>
      <w:tblPr>
        <w:tblW w:w="1601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2835"/>
        <w:gridCol w:w="3402"/>
        <w:gridCol w:w="2977"/>
        <w:gridCol w:w="3260"/>
        <w:gridCol w:w="3119"/>
      </w:tblGrid>
      <w:tr w:rsidR="007A1A81" w:rsidRPr="00140802" w:rsidTr="00140802"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Понедельник 24.08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Вторник 25.08</w:t>
            </w: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Среда 26.08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Четверг 27.08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/>
                <w:sz w:val="24"/>
                <w:szCs w:val="24"/>
              </w:rPr>
              <w:t>Пятница 28.08</w:t>
            </w:r>
          </w:p>
        </w:tc>
      </w:tr>
      <w:tr w:rsidR="007A1A81" w:rsidRPr="00140802" w:rsidTr="00140802">
        <w:trPr>
          <w:trHeight w:val="1264"/>
        </w:trPr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Т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2835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День исполнения желаний.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ветром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Беседа с детьми «Мое сокровенное желание». Дидактическая игра «Назови лиственные деревья», «Найди по хлопкам предмет»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Подвижные игры: Игра-забава «Поймай солнечного зайчика», «Забрось в кольцо мяч», «Третий лишний»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по ФЭМП назови части суток (Глеб).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(комплекс №2)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День любителей природы.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небом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Беседа «Что нам лето принесло?».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Чтение: Е .Благинина «Одуванчик».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Опыт «Значение воды в жизни растений».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П/и: «Раз, два, три – беги!», «Кто самый меткий».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 «Описание мебели по признакам», «Назови предметы одной формы»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Индивидуальная работа по развитию речи.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Разучивание считалочек (Иван, Юлиана)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№2)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День радуги.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Наблюдение за растениями в огороде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Беседа «Что такое радуга?»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Чтение: И.Соколов-Микитов «Радуга».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 («Книжкина больница» ремонт книг).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 «Найди по описанию», игра с кругами Луллия «Детёныши домашних животных»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П/и: «Жмурки», «Третий лишний»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по ФКГН Сервировка стола. (Рита).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№2)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День цветов.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дождём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Беседа «Зачем люди сажают цветы?» Чтение: М. Пришвин «Золотой луг», А. Толстой «Колокольчики».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Трудовая деятельность (пересадка комнатных растений).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 «Назови цветы, которые знаешь», «Какого цвета цветок».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П/и: «Садовник и цветы», «Футбол», «Птицы в клетке»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по развитию речи. «Описание животных по признакам»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(Иван, Егор).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№2)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День прощания с летом.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насекомыми на участке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Беседа: Какой урожай нам принесло лето?» «Что Вам больше всего запомнилось этим летом?»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Заучивание стихотворения «Солнышко светит» (Арина, Анна)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 «причинно-следственные связи», «Назови противоположные по смыслу слова»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П/и: «Попади в обруч», «Выше ножки от земли».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Настольно-печатные игры с кубиком, пазлы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Утренняя гимнастика (комплекс №2)</w:t>
            </w:r>
          </w:p>
        </w:tc>
      </w:tr>
      <w:tr w:rsidR="007A1A81" w:rsidRPr="00140802" w:rsidTr="00140802">
        <w:trPr>
          <w:trHeight w:val="447"/>
        </w:trPr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2835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A1A81" w:rsidRPr="00140802" w:rsidRDefault="007A1A81" w:rsidP="0014080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40802">
              <w:rPr>
                <w:color w:val="000000"/>
              </w:rPr>
              <w:t>«Хочу стать ловким»</w:t>
            </w:r>
          </w:p>
          <w:p w:rsidR="007A1A81" w:rsidRPr="00140802" w:rsidRDefault="007A1A81" w:rsidP="0014080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40802">
              <w:rPr>
                <w:color w:val="000000"/>
              </w:rPr>
              <w:t>1.Построение в шеренгу, перестроение в колонну; 2.Ходьба и медленный бег</w:t>
            </w:r>
          </w:p>
          <w:p w:rsidR="007A1A81" w:rsidRPr="00140802" w:rsidRDefault="007A1A81" w:rsidP="0014080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40802">
              <w:rPr>
                <w:color w:val="000000"/>
              </w:rPr>
              <w:t>3. Бег по «кочкам»</w:t>
            </w:r>
          </w:p>
          <w:p w:rsidR="007A1A81" w:rsidRPr="00140802" w:rsidRDefault="007A1A81" w:rsidP="00140802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40802">
              <w:rPr>
                <w:color w:val="000000"/>
              </w:rPr>
              <w:t>4. Стоя к дереву лицом, руками дотягиваться по стволу дерева как можно выше поднимаясь на носки</w:t>
            </w:r>
          </w:p>
          <w:p w:rsidR="007A1A81" w:rsidRPr="00140802" w:rsidRDefault="007A1A81" w:rsidP="0014080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40802">
              <w:rPr>
                <w:color w:val="000000"/>
              </w:rPr>
              <w:t>(3-4 раза)</w:t>
            </w:r>
          </w:p>
          <w:p w:rsidR="007A1A81" w:rsidRPr="00140802" w:rsidRDefault="007A1A81" w:rsidP="0014080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40802">
              <w:rPr>
                <w:color w:val="000000"/>
              </w:rPr>
              <w:t>5.Тоже стоя спиной к дереву</w:t>
            </w:r>
          </w:p>
          <w:p w:rsidR="007A1A81" w:rsidRPr="00140802" w:rsidRDefault="007A1A81" w:rsidP="0014080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40802">
              <w:rPr>
                <w:color w:val="000000"/>
              </w:rPr>
              <w:t>6.И/упр. «Успей собрать шишки»</w:t>
            </w:r>
          </w:p>
          <w:p w:rsidR="007A1A81" w:rsidRPr="00140802" w:rsidRDefault="007A1A81" w:rsidP="0014080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40802">
              <w:rPr>
                <w:color w:val="000000"/>
              </w:rPr>
              <w:t>7. И/упр. «Не задень мяч»</w:t>
            </w:r>
          </w:p>
          <w:p w:rsidR="007A1A81" w:rsidRPr="00140802" w:rsidRDefault="007A1A81" w:rsidP="0014080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40802">
              <w:rPr>
                <w:color w:val="000000"/>
              </w:rPr>
              <w:t>8. П/и «Ловишки с приседанием»</w:t>
            </w:r>
          </w:p>
          <w:p w:rsidR="007A1A81" w:rsidRPr="00140802" w:rsidRDefault="007A1A81" w:rsidP="0014080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40802">
              <w:rPr>
                <w:color w:val="000000"/>
              </w:rPr>
              <w:t>8.Ходьба и бег в сторону детского сада в чередовании с бегом по «кочкам».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Verdana" w:hAnsi="Verdana"/>
                <w:color w:val="303F50"/>
                <w:sz w:val="21"/>
                <w:szCs w:val="21"/>
                <w:lang w:eastAsia="ru-RU"/>
              </w:rPr>
              <w:t>«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Весёлая скакалка».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Ходьба в колонне по одному,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 носках, на внешней и вну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тренней стороне стопы с сохранением правильной осанки. Легкий бег, бег «змейкой», в разных направлениях. Обычная ходьба.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ОРУ со скакалкой.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Игровые упражнения: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прыжки через длинную скакалку, неподвижную и качающуюся, через короткую скакалку, вращая её вперёд и назад.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Подвижна игра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«Удочка»; Сделай фигуру (дети придумывают сами фигуры со скакалкой.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Ходьба в колонне по одному.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hd w:val="clear" w:color="auto" w:fill="FFFFFF"/>
              <w:spacing w:after="0" w:line="240" w:lineRule="auto"/>
              <w:ind w:right="-140"/>
              <w:rPr>
                <w:color w:val="000000"/>
                <w:lang w:eastAsia="ru-RU"/>
              </w:rPr>
            </w:pP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Рисование "Летнее настроение"</w:t>
            </w:r>
          </w:p>
          <w:p w:rsidR="007A1A81" w:rsidRPr="00140802" w:rsidRDefault="007A1A81" w:rsidP="00140802">
            <w:pPr>
              <w:shd w:val="clear" w:color="auto" w:fill="FFFFFF"/>
              <w:spacing w:after="0" w:line="240" w:lineRule="auto"/>
              <w:ind w:right="-140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14080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408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рисовать летнюю композицию, развивать воображение.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По плану музыкального руководителя.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жуками.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игра. «Угадай по описанию», «Назови деревья на участке»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Посадка семян двулетних растений.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Подвижные игры. «Футбол», «Цепи»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«Змейка».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 Индивидуальная работа с подгруппой детей «Веселые прыжки», </w:t>
            </w: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детей.(обручи, скакалки, песочные наборы).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трудом взрослых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Дидактические игры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«Кому что нужно для работы», «Кто больше назовет действий».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деятельность.  Полить растения.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«Платок», «Цепи», «Выши ноги от земли».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работа. Отбивать мяч от земли.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( Артём, Алексей).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 (кегли, мячи, песочные наборы)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водой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Дидактические игры «Тонут – плавают»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«Какая вода?».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Дети моют все игрушки (которые поддаются обработке) и раскладывают их сушиться на траве.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«Море волнуется», «Третий лишний», «Футбол»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Индивидуальная работа. По развитию движений  Прыжки в высоту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 (песочные наборы, кегли, машинки, мячи).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Наблюдение </w:t>
            </w:r>
            <w:r w:rsidRPr="001408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 погодой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Дидактическая игра «Чудесный мешочек»,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Уборка игрушек.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Подвижные игры «Третий лишний», «Птицы в клетке», «Футбол»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«Индивидуальная работа. Ходьба с наклонами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детей.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 (кольцеброс, мячи, песочные наборы, карандаши, раскраски).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солнцем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 «Составь предложение», «Угадай по голосу»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Трудовая деятельность. Сбор природного материала.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 «Вышибало», «Попади мячом в кольцо», «Прятки» «Индивидуальная работа Развитие движений.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Подбросить и поймать мяч.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детей. 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Самостоятельная  деятельность детей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(мячи, машинки, песочные наборы).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босохождение, хождение по тропе здоровья, дозированные солнечные и воздушные ванны.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7A1A81" w:rsidRPr="00140802" w:rsidTr="00140802"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2835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Закаливающие процедуры: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Гимнастика пробуждения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Хождение по дорожке здоровья (коврики разной фактуры)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Умывание после сна.</w:t>
            </w:r>
          </w:p>
        </w:tc>
      </w:tr>
      <w:tr w:rsidR="007A1A81" w:rsidRPr="00140802" w:rsidTr="00140802"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835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Выполнение заданий на развитие инициативы и воображения у детей.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Мини-концерт.</w:t>
            </w: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Детская дискотека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«Музыкальная шкатулка»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 xml:space="preserve"> (прослушивание музыкальных произведений).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Праздник "До свиданья, лето красное"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П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жуками.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игра. «Угадай по описанию», «Назови деревья на участке»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Посадка семян двулетних растений.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Подвижные игры. «Футбол», «Цепи»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«Змейка».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 Индивидуальная работа «Веселые прыжки». (Иван, Егор).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детей.(обручи, скакалки, песочные наборы</w:t>
            </w: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трудом взрослых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Дидактические игры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«Кому что нужно для работы», «Кто больше назовет действий» 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деятельность.  Полить растения.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«Платок», «Цепи», «Выши ноги от земли».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работа. Отбивать мяч от земли.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( Павел).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 (кегли, мячи, песочные наборы)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водой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Дидактические игры «Тонут – плавают», «Какая вода?».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Дети моют все игрушки (которые поддаются обработке) и раскладывают их сушиться на траве.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 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«Море волнуется», «Третий лишний», «Футбол»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Индивидуальная работа. По развитию движений  Прыжки в высоту (Матвей)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 (песочные наборы, кегли, машинки, мячи).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Наблюдение </w:t>
            </w:r>
            <w:r w:rsidRPr="0014080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 погодой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 «Чудесный мешочек», «Причинно-следственные связи»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Уборка игрушек.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Подвижные игры «Третий лишний», «Птицы в клетке», «Футбол»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«Индивидуальная работа. Ходьба с наклонами с </w:t>
            </w:r>
            <w:r w:rsidRPr="00140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подгруппой детей 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Самостоятельная  деятельность детей (кольцеброс, мячи, песочные наборы, карандаши, раскраски).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солнцем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Дидактическая игра «Составь предложение», «Угадай по голосу»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Трудовая деятельность. Сбор природного материала. 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Подвижная игра «Вышибало», «Попади мячом в кольцо», «Прятки» «Индивидуальная работа Развитие движений.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Подбросить и поймать мяч. (Иван).</w:t>
            </w: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140802">
              <w:rPr>
                <w:rFonts w:ascii="Times New Roman" w:hAnsi="Times New Roman"/>
                <w:sz w:val="24"/>
                <w:szCs w:val="24"/>
              </w:rPr>
              <w:t xml:space="preserve">Самостоятельная  деятельность детей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( мячи, машинки, песочные наборы).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A81" w:rsidRPr="00140802" w:rsidTr="00140802">
        <w:tc>
          <w:tcPr>
            <w:tcW w:w="426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Ч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Продуктивная деятельность (рисование «Чего я больше всего хочу»). П/и «Хитрая лиса», «Скакалка», «Найди и промолчи».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 «Тише - громче», «Что бывает круглым?».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худ.литературой: Г.Х. Андерсен «Огниво».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Заучивание стихотворения Серова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«Ромашка».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Уроки Айболита беседа с детьми «Какие витамины вы знаете».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Продуктивная деятельность: бусы из соленого теста.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 «Опиши предмет», «Испорченный телефон».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худ.литературой : Шарль Перро «Золушка».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С/р «Мы идём на день рожденье к другу», «Магазин игрушек».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 игры в игровых уголках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Уроки Айболита «Что делать, если ты поранился?»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Опыт (вспомнить свойства песка).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 «Угадай кого не стало».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худ.литературой : Шарль Перро «Золушка».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С/р игра «Семья»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Продуктивная деятельность: «Радуга-дуга» (рисование пластилином).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Настольно-печатные игры (пазлы, домино)</w:t>
            </w:r>
          </w:p>
        </w:tc>
        <w:tc>
          <w:tcPr>
            <w:tcW w:w="3260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Опыт (какие условия нужны цветам)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Продуктивная деятельность (лепка из пластилина «Дары лета»).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 «Назови цветы, которые знаешь».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Ознакомление с худ.литературой: Шарль Перро « Спящая красавица».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С\р игра «Семья»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Индивидуальная работа игра «причинно-следственные связи» (Матвей, Коля)</w:t>
            </w:r>
          </w:p>
        </w:tc>
        <w:tc>
          <w:tcPr>
            <w:tcW w:w="3119" w:type="dxa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Уроки Айболита «Как уберечься от порезов».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 (уборка игрушек).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Д/и: «Кто позвал», «Вершки-корешки».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Ознакомление с худ.литературой : Шарль Перро « Спящая красавица». 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Театрализованная деятельность «Маша и медведь».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игра с кругами Луллия «Столовая посуда»</w:t>
            </w:r>
          </w:p>
        </w:tc>
      </w:tr>
      <w:tr w:rsidR="007A1A81" w:rsidRPr="00140802" w:rsidTr="00140802">
        <w:tc>
          <w:tcPr>
            <w:tcW w:w="16019" w:type="dxa"/>
            <w:gridSpan w:val="6"/>
          </w:tcPr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</w:rPr>
              <w:t>Работа с родителями.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1.Беседа «Учите детей этике».</w:t>
            </w:r>
          </w:p>
          <w:p w:rsidR="007A1A81" w:rsidRPr="00140802" w:rsidRDefault="007A1A81" w:rsidP="00140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802">
              <w:rPr>
                <w:rFonts w:ascii="Times New Roman" w:hAnsi="Times New Roman"/>
                <w:sz w:val="24"/>
                <w:szCs w:val="24"/>
                <w:lang w:eastAsia="ru-RU"/>
              </w:rPr>
              <w:t>2.Фотовыставка «Как я провел лето».</w:t>
            </w:r>
          </w:p>
        </w:tc>
      </w:tr>
    </w:tbl>
    <w:p w:rsidR="007A1A81" w:rsidRPr="00DB6C4A" w:rsidRDefault="007A1A81" w:rsidP="00DB6C4A">
      <w:pPr>
        <w:rPr>
          <w:rFonts w:ascii="Times New Roman" w:hAnsi="Times New Roman"/>
          <w:sz w:val="24"/>
          <w:szCs w:val="24"/>
        </w:rPr>
      </w:pPr>
    </w:p>
    <w:p w:rsidR="007A1A81" w:rsidRPr="00DB6C4A" w:rsidRDefault="007A1A81" w:rsidP="00DB6C4A">
      <w:pPr>
        <w:rPr>
          <w:rFonts w:ascii="Times New Roman" w:hAnsi="Times New Roman"/>
          <w:sz w:val="24"/>
          <w:szCs w:val="24"/>
        </w:rPr>
      </w:pPr>
    </w:p>
    <w:p w:rsidR="007A1A81" w:rsidRPr="00DB6C4A" w:rsidRDefault="007A1A81" w:rsidP="00DB6C4A">
      <w:pPr>
        <w:rPr>
          <w:rFonts w:ascii="Times New Roman" w:hAnsi="Times New Roman"/>
          <w:sz w:val="24"/>
          <w:szCs w:val="24"/>
        </w:rPr>
      </w:pPr>
    </w:p>
    <w:p w:rsidR="007A1A81" w:rsidRPr="00DB6C4A" w:rsidRDefault="007A1A81" w:rsidP="00560992">
      <w:pPr>
        <w:tabs>
          <w:tab w:val="left" w:pos="1120"/>
        </w:tabs>
        <w:jc w:val="center"/>
        <w:rPr>
          <w:rFonts w:ascii="Times New Roman" w:hAnsi="Times New Roman"/>
          <w:sz w:val="24"/>
          <w:szCs w:val="24"/>
        </w:rPr>
      </w:pPr>
    </w:p>
    <w:p w:rsidR="007A1A81" w:rsidRPr="00DB6C4A" w:rsidRDefault="007A1A81" w:rsidP="00560992">
      <w:pPr>
        <w:tabs>
          <w:tab w:val="left" w:pos="1120"/>
        </w:tabs>
        <w:jc w:val="center"/>
        <w:rPr>
          <w:rFonts w:ascii="Times New Roman" w:hAnsi="Times New Roman"/>
          <w:sz w:val="24"/>
          <w:szCs w:val="24"/>
        </w:rPr>
      </w:pPr>
    </w:p>
    <w:p w:rsidR="007A1A81" w:rsidRPr="00DB6C4A" w:rsidRDefault="007A1A81" w:rsidP="00560992">
      <w:pPr>
        <w:tabs>
          <w:tab w:val="left" w:pos="1120"/>
        </w:tabs>
        <w:jc w:val="center"/>
        <w:rPr>
          <w:rFonts w:ascii="Times New Roman" w:hAnsi="Times New Roman"/>
          <w:sz w:val="24"/>
          <w:szCs w:val="24"/>
        </w:rPr>
      </w:pPr>
    </w:p>
    <w:p w:rsidR="007A1A81" w:rsidRPr="00DB6C4A" w:rsidRDefault="007A1A81" w:rsidP="00560992">
      <w:pPr>
        <w:tabs>
          <w:tab w:val="left" w:pos="1120"/>
        </w:tabs>
        <w:jc w:val="center"/>
        <w:rPr>
          <w:rFonts w:ascii="Times New Roman" w:hAnsi="Times New Roman"/>
          <w:sz w:val="24"/>
          <w:szCs w:val="24"/>
        </w:rPr>
      </w:pPr>
    </w:p>
    <w:p w:rsidR="007A1A81" w:rsidRDefault="007A1A81" w:rsidP="00560992">
      <w:pPr>
        <w:tabs>
          <w:tab w:val="left" w:pos="1120"/>
        </w:tabs>
        <w:jc w:val="center"/>
        <w:rPr>
          <w:sz w:val="28"/>
          <w:szCs w:val="28"/>
        </w:rPr>
      </w:pPr>
    </w:p>
    <w:p w:rsidR="007A1A81" w:rsidRDefault="007A1A81" w:rsidP="00560992">
      <w:pPr>
        <w:tabs>
          <w:tab w:val="left" w:pos="1120"/>
        </w:tabs>
        <w:jc w:val="center"/>
        <w:rPr>
          <w:sz w:val="28"/>
          <w:szCs w:val="28"/>
        </w:rPr>
      </w:pPr>
    </w:p>
    <w:p w:rsidR="007A1A81" w:rsidRDefault="007A1A81" w:rsidP="00560992">
      <w:pPr>
        <w:tabs>
          <w:tab w:val="left" w:pos="1120"/>
        </w:tabs>
        <w:jc w:val="center"/>
        <w:rPr>
          <w:sz w:val="28"/>
          <w:szCs w:val="28"/>
        </w:rPr>
      </w:pPr>
    </w:p>
    <w:p w:rsidR="007A1A81" w:rsidRDefault="007A1A81" w:rsidP="00560992">
      <w:pPr>
        <w:tabs>
          <w:tab w:val="left" w:pos="1120"/>
        </w:tabs>
        <w:jc w:val="center"/>
        <w:rPr>
          <w:sz w:val="28"/>
          <w:szCs w:val="28"/>
        </w:rPr>
      </w:pPr>
    </w:p>
    <w:p w:rsidR="007A1A81" w:rsidRDefault="007A1A81" w:rsidP="00560992">
      <w:pPr>
        <w:tabs>
          <w:tab w:val="left" w:pos="1120"/>
        </w:tabs>
        <w:jc w:val="center"/>
        <w:rPr>
          <w:sz w:val="28"/>
          <w:szCs w:val="28"/>
        </w:rPr>
      </w:pPr>
    </w:p>
    <w:p w:rsidR="007A1A81" w:rsidRDefault="007A1A81" w:rsidP="00560992">
      <w:pPr>
        <w:tabs>
          <w:tab w:val="left" w:pos="1120"/>
        </w:tabs>
        <w:jc w:val="center"/>
        <w:rPr>
          <w:sz w:val="28"/>
          <w:szCs w:val="28"/>
        </w:rPr>
      </w:pPr>
    </w:p>
    <w:p w:rsidR="007A1A81" w:rsidRDefault="007A1A81" w:rsidP="00560992">
      <w:pPr>
        <w:tabs>
          <w:tab w:val="left" w:pos="1120"/>
        </w:tabs>
        <w:jc w:val="center"/>
        <w:rPr>
          <w:sz w:val="28"/>
          <w:szCs w:val="28"/>
        </w:rPr>
      </w:pPr>
    </w:p>
    <w:p w:rsidR="007A1A81" w:rsidRDefault="007A1A81" w:rsidP="00560992">
      <w:pPr>
        <w:tabs>
          <w:tab w:val="left" w:pos="1120"/>
        </w:tabs>
        <w:jc w:val="center"/>
        <w:rPr>
          <w:sz w:val="28"/>
          <w:szCs w:val="28"/>
        </w:rPr>
      </w:pPr>
    </w:p>
    <w:sectPr w:rsidR="007A1A81" w:rsidSect="00964360">
      <w:pgSz w:w="16840" w:h="11900" w:orient="landscape" w:code="9"/>
      <w:pgMar w:top="1135" w:right="720" w:bottom="720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A81" w:rsidRDefault="007A1A81" w:rsidP="000E79D2">
      <w:pPr>
        <w:spacing w:after="0" w:line="240" w:lineRule="auto"/>
      </w:pPr>
      <w:r>
        <w:separator/>
      </w:r>
    </w:p>
  </w:endnote>
  <w:endnote w:type="continuationSeparator" w:id="0">
    <w:p w:rsidR="007A1A81" w:rsidRDefault="007A1A81" w:rsidP="000E7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A81" w:rsidRDefault="007A1A81" w:rsidP="000E79D2">
      <w:pPr>
        <w:spacing w:after="0" w:line="240" w:lineRule="auto"/>
      </w:pPr>
      <w:r>
        <w:separator/>
      </w:r>
    </w:p>
  </w:footnote>
  <w:footnote w:type="continuationSeparator" w:id="0">
    <w:p w:rsidR="007A1A81" w:rsidRDefault="007A1A81" w:rsidP="000E79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6F3B"/>
    <w:multiLevelType w:val="hybridMultilevel"/>
    <w:tmpl w:val="DF36D32E"/>
    <w:lvl w:ilvl="0" w:tplc="6D861F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213356"/>
    <w:multiLevelType w:val="hybridMultilevel"/>
    <w:tmpl w:val="C5DE47C6"/>
    <w:lvl w:ilvl="0" w:tplc="E0DAD1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4F1094"/>
    <w:multiLevelType w:val="multilevel"/>
    <w:tmpl w:val="8132EB1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98E3AF7"/>
    <w:multiLevelType w:val="hybridMultilevel"/>
    <w:tmpl w:val="3DAAF822"/>
    <w:lvl w:ilvl="0" w:tplc="877C03B2">
      <w:start w:val="3"/>
      <w:numFmt w:val="decimal"/>
      <w:lvlText w:val="%1"/>
      <w:lvlJc w:val="left"/>
      <w:pPr>
        <w:ind w:left="720" w:hanging="360"/>
      </w:pPr>
      <w:rPr>
        <w:rFonts w:cs="Times New Roman" w:hint="default"/>
        <w:sz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E02E0D"/>
    <w:multiLevelType w:val="hybridMultilevel"/>
    <w:tmpl w:val="B810E92A"/>
    <w:lvl w:ilvl="0" w:tplc="BBA2C6EA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58D7B20"/>
    <w:multiLevelType w:val="multilevel"/>
    <w:tmpl w:val="BB227C8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5E7032F"/>
    <w:multiLevelType w:val="multilevel"/>
    <w:tmpl w:val="60E47EA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3"/>
      <w:numFmt w:val="decimal"/>
      <w:lvlText w:val="%2"/>
      <w:lvlJc w:val="left"/>
      <w:pPr>
        <w:ind w:left="1495" w:hanging="360"/>
      </w:pPr>
      <w:rPr>
        <w:rFonts w:cs="Times New Roman" w:hint="default"/>
        <w:sz w:val="48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6DC2986"/>
    <w:multiLevelType w:val="hybridMultilevel"/>
    <w:tmpl w:val="766A5A96"/>
    <w:lvl w:ilvl="0" w:tplc="52D4EBC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98E0268"/>
    <w:multiLevelType w:val="hybridMultilevel"/>
    <w:tmpl w:val="B12672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D5E6109"/>
    <w:multiLevelType w:val="hybridMultilevel"/>
    <w:tmpl w:val="9FEA7E40"/>
    <w:lvl w:ilvl="0" w:tplc="565CA394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21AB48B6"/>
    <w:multiLevelType w:val="hybridMultilevel"/>
    <w:tmpl w:val="74C08268"/>
    <w:lvl w:ilvl="0" w:tplc="565CA39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F37D17"/>
    <w:multiLevelType w:val="hybridMultilevel"/>
    <w:tmpl w:val="99060C16"/>
    <w:lvl w:ilvl="0" w:tplc="B07270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8627280"/>
    <w:multiLevelType w:val="multilevel"/>
    <w:tmpl w:val="BEF2D42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2AEC52DF"/>
    <w:multiLevelType w:val="hybridMultilevel"/>
    <w:tmpl w:val="16AC0A9E"/>
    <w:lvl w:ilvl="0" w:tplc="565CA394">
      <w:start w:val="1"/>
      <w:numFmt w:val="bullet"/>
      <w:lvlText w:val=""/>
      <w:lvlJc w:val="left"/>
      <w:pPr>
        <w:ind w:left="752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4">
    <w:nsid w:val="2DC17DD3"/>
    <w:multiLevelType w:val="hybridMultilevel"/>
    <w:tmpl w:val="EDA0C714"/>
    <w:lvl w:ilvl="0" w:tplc="03A8C0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E727644"/>
    <w:multiLevelType w:val="hybridMultilevel"/>
    <w:tmpl w:val="2E98C60A"/>
    <w:lvl w:ilvl="0" w:tplc="0BDEAC6C">
      <w:start w:val="1"/>
      <w:numFmt w:val="bullet"/>
      <w:lvlText w:val="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6">
    <w:nsid w:val="30DE5F68"/>
    <w:multiLevelType w:val="hybridMultilevel"/>
    <w:tmpl w:val="62828B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1AB173A"/>
    <w:multiLevelType w:val="multilevel"/>
    <w:tmpl w:val="79705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29076C3"/>
    <w:multiLevelType w:val="hybridMultilevel"/>
    <w:tmpl w:val="99F256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AAD38A6"/>
    <w:multiLevelType w:val="multilevel"/>
    <w:tmpl w:val="0C6287F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3D996A05"/>
    <w:multiLevelType w:val="multilevel"/>
    <w:tmpl w:val="16FC32E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EF91201"/>
    <w:multiLevelType w:val="hybridMultilevel"/>
    <w:tmpl w:val="E8989932"/>
    <w:lvl w:ilvl="0" w:tplc="565CA394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>
    <w:nsid w:val="3F543ED7"/>
    <w:multiLevelType w:val="hybridMultilevel"/>
    <w:tmpl w:val="5D282B8A"/>
    <w:lvl w:ilvl="0" w:tplc="1FC8969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0542778"/>
    <w:multiLevelType w:val="hybridMultilevel"/>
    <w:tmpl w:val="B0E60D14"/>
    <w:lvl w:ilvl="0" w:tplc="565CA39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EB20A7"/>
    <w:multiLevelType w:val="hybridMultilevel"/>
    <w:tmpl w:val="A3D4AA98"/>
    <w:lvl w:ilvl="0" w:tplc="B10808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74D0A66"/>
    <w:multiLevelType w:val="hybridMultilevel"/>
    <w:tmpl w:val="C028333C"/>
    <w:lvl w:ilvl="0" w:tplc="565CA394">
      <w:start w:val="1"/>
      <w:numFmt w:val="bullet"/>
      <w:lvlText w:val="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6">
    <w:nsid w:val="49312EE4"/>
    <w:multiLevelType w:val="multilevel"/>
    <w:tmpl w:val="2B6C2EA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7506871"/>
    <w:multiLevelType w:val="hybridMultilevel"/>
    <w:tmpl w:val="A67EAB0A"/>
    <w:lvl w:ilvl="0" w:tplc="1D48CBF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64AD7CCE"/>
    <w:multiLevelType w:val="hybridMultilevel"/>
    <w:tmpl w:val="90EE9200"/>
    <w:lvl w:ilvl="0" w:tplc="565CA39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5638A9"/>
    <w:multiLevelType w:val="multilevel"/>
    <w:tmpl w:val="B364A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8801ACE"/>
    <w:multiLevelType w:val="multilevel"/>
    <w:tmpl w:val="20687A8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  <w:rPr>
        <w:rFonts w:cs="Times New Roman"/>
      </w:rPr>
    </w:lvl>
  </w:abstractNum>
  <w:abstractNum w:abstractNumId="31">
    <w:nsid w:val="7ECA60C4"/>
    <w:multiLevelType w:val="hybridMultilevel"/>
    <w:tmpl w:val="76889A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7"/>
  </w:num>
  <w:num w:numId="2">
    <w:abstractNumId w:val="15"/>
  </w:num>
  <w:num w:numId="3">
    <w:abstractNumId w:val="23"/>
  </w:num>
  <w:num w:numId="4">
    <w:abstractNumId w:val="25"/>
  </w:num>
  <w:num w:numId="5">
    <w:abstractNumId w:val="10"/>
  </w:num>
  <w:num w:numId="6">
    <w:abstractNumId w:val="13"/>
  </w:num>
  <w:num w:numId="7">
    <w:abstractNumId w:val="21"/>
  </w:num>
  <w:num w:numId="8">
    <w:abstractNumId w:val="9"/>
  </w:num>
  <w:num w:numId="9">
    <w:abstractNumId w:val="28"/>
  </w:num>
  <w:num w:numId="10">
    <w:abstractNumId w:val="8"/>
  </w:num>
  <w:num w:numId="11">
    <w:abstractNumId w:val="31"/>
  </w:num>
  <w:num w:numId="12">
    <w:abstractNumId w:val="29"/>
  </w:num>
  <w:num w:numId="13">
    <w:abstractNumId w:val="30"/>
  </w:num>
  <w:num w:numId="14">
    <w:abstractNumId w:val="18"/>
  </w:num>
  <w:num w:numId="15">
    <w:abstractNumId w:val="3"/>
  </w:num>
  <w:num w:numId="16">
    <w:abstractNumId w:val="12"/>
  </w:num>
  <w:num w:numId="17">
    <w:abstractNumId w:val="6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</w:num>
  <w:num w:numId="21">
    <w:abstractNumId w:val="20"/>
  </w:num>
  <w:num w:numId="22">
    <w:abstractNumId w:val="19"/>
  </w:num>
  <w:num w:numId="23">
    <w:abstractNumId w:val="2"/>
  </w:num>
  <w:num w:numId="24">
    <w:abstractNumId w:val="16"/>
  </w:num>
  <w:num w:numId="25">
    <w:abstractNumId w:val="1"/>
  </w:num>
  <w:num w:numId="26">
    <w:abstractNumId w:val="11"/>
  </w:num>
  <w:num w:numId="27">
    <w:abstractNumId w:val="14"/>
  </w:num>
  <w:num w:numId="28">
    <w:abstractNumId w:val="7"/>
  </w:num>
  <w:num w:numId="29">
    <w:abstractNumId w:val="22"/>
  </w:num>
  <w:num w:numId="30">
    <w:abstractNumId w:val="17"/>
  </w:num>
  <w:num w:numId="31">
    <w:abstractNumId w:val="0"/>
  </w:num>
  <w:num w:numId="3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7EA7"/>
    <w:rsid w:val="000011F8"/>
    <w:rsid w:val="000339AF"/>
    <w:rsid w:val="000373CB"/>
    <w:rsid w:val="00041EA9"/>
    <w:rsid w:val="00045EFB"/>
    <w:rsid w:val="000507DB"/>
    <w:rsid w:val="00057CE0"/>
    <w:rsid w:val="00063381"/>
    <w:rsid w:val="00063D75"/>
    <w:rsid w:val="00064605"/>
    <w:rsid w:val="00081051"/>
    <w:rsid w:val="00091311"/>
    <w:rsid w:val="0009407A"/>
    <w:rsid w:val="00097460"/>
    <w:rsid w:val="000C41A9"/>
    <w:rsid w:val="000E79D2"/>
    <w:rsid w:val="000F2276"/>
    <w:rsid w:val="000F3C51"/>
    <w:rsid w:val="001033AB"/>
    <w:rsid w:val="00127EA7"/>
    <w:rsid w:val="0013098D"/>
    <w:rsid w:val="001366C7"/>
    <w:rsid w:val="00140802"/>
    <w:rsid w:val="00181A0B"/>
    <w:rsid w:val="00185C14"/>
    <w:rsid w:val="0019615F"/>
    <w:rsid w:val="001A17E6"/>
    <w:rsid w:val="001A7881"/>
    <w:rsid w:val="001B7D08"/>
    <w:rsid w:val="00203C18"/>
    <w:rsid w:val="002234DA"/>
    <w:rsid w:val="002271B4"/>
    <w:rsid w:val="00260F62"/>
    <w:rsid w:val="002622DC"/>
    <w:rsid w:val="00267023"/>
    <w:rsid w:val="00267321"/>
    <w:rsid w:val="0028492D"/>
    <w:rsid w:val="00293FDE"/>
    <w:rsid w:val="002A14B7"/>
    <w:rsid w:val="002A57BA"/>
    <w:rsid w:val="002D7098"/>
    <w:rsid w:val="002D70F2"/>
    <w:rsid w:val="0030557A"/>
    <w:rsid w:val="00362F7D"/>
    <w:rsid w:val="00372429"/>
    <w:rsid w:val="003971CA"/>
    <w:rsid w:val="003A3BDE"/>
    <w:rsid w:val="003B1A52"/>
    <w:rsid w:val="003B20FE"/>
    <w:rsid w:val="003B74DC"/>
    <w:rsid w:val="003C1291"/>
    <w:rsid w:val="003C3E0A"/>
    <w:rsid w:val="003C40B9"/>
    <w:rsid w:val="003D21E8"/>
    <w:rsid w:val="003D305D"/>
    <w:rsid w:val="003D5995"/>
    <w:rsid w:val="003E5219"/>
    <w:rsid w:val="003E738E"/>
    <w:rsid w:val="003F22E3"/>
    <w:rsid w:val="003F321B"/>
    <w:rsid w:val="00403EBC"/>
    <w:rsid w:val="00416738"/>
    <w:rsid w:val="00434C31"/>
    <w:rsid w:val="00437128"/>
    <w:rsid w:val="004412B2"/>
    <w:rsid w:val="0044192B"/>
    <w:rsid w:val="00441A02"/>
    <w:rsid w:val="00473082"/>
    <w:rsid w:val="0047733E"/>
    <w:rsid w:val="004804A9"/>
    <w:rsid w:val="00484EC2"/>
    <w:rsid w:val="004E3C4F"/>
    <w:rsid w:val="004F0984"/>
    <w:rsid w:val="004F423A"/>
    <w:rsid w:val="00503521"/>
    <w:rsid w:val="0052272D"/>
    <w:rsid w:val="00541EC7"/>
    <w:rsid w:val="005460AF"/>
    <w:rsid w:val="005514CC"/>
    <w:rsid w:val="005602CB"/>
    <w:rsid w:val="00560992"/>
    <w:rsid w:val="00563582"/>
    <w:rsid w:val="00580B6C"/>
    <w:rsid w:val="005917EB"/>
    <w:rsid w:val="00595AF4"/>
    <w:rsid w:val="0059704B"/>
    <w:rsid w:val="005C528D"/>
    <w:rsid w:val="005D0B7F"/>
    <w:rsid w:val="005D778E"/>
    <w:rsid w:val="005E6F13"/>
    <w:rsid w:val="005F078F"/>
    <w:rsid w:val="005F4A60"/>
    <w:rsid w:val="006012F3"/>
    <w:rsid w:val="006111FE"/>
    <w:rsid w:val="006144FF"/>
    <w:rsid w:val="00615F93"/>
    <w:rsid w:val="00617B4A"/>
    <w:rsid w:val="006257A1"/>
    <w:rsid w:val="006274B1"/>
    <w:rsid w:val="006307F2"/>
    <w:rsid w:val="00671150"/>
    <w:rsid w:val="00680226"/>
    <w:rsid w:val="006A7AEF"/>
    <w:rsid w:val="006B78A3"/>
    <w:rsid w:val="00707B7E"/>
    <w:rsid w:val="007242DC"/>
    <w:rsid w:val="00730C5B"/>
    <w:rsid w:val="0073580E"/>
    <w:rsid w:val="00735EC5"/>
    <w:rsid w:val="00775424"/>
    <w:rsid w:val="00775AFA"/>
    <w:rsid w:val="00786EB5"/>
    <w:rsid w:val="00795144"/>
    <w:rsid w:val="007A1A81"/>
    <w:rsid w:val="007C3C38"/>
    <w:rsid w:val="007E56FD"/>
    <w:rsid w:val="0080289A"/>
    <w:rsid w:val="00802908"/>
    <w:rsid w:val="00810715"/>
    <w:rsid w:val="008121C7"/>
    <w:rsid w:val="00820B90"/>
    <w:rsid w:val="0082135F"/>
    <w:rsid w:val="00823C38"/>
    <w:rsid w:val="0084009A"/>
    <w:rsid w:val="0085648A"/>
    <w:rsid w:val="00866477"/>
    <w:rsid w:val="00870CCC"/>
    <w:rsid w:val="00885377"/>
    <w:rsid w:val="00890AE1"/>
    <w:rsid w:val="008C3E66"/>
    <w:rsid w:val="00901838"/>
    <w:rsid w:val="00913FAD"/>
    <w:rsid w:val="009407D4"/>
    <w:rsid w:val="009479E2"/>
    <w:rsid w:val="00952996"/>
    <w:rsid w:val="00964360"/>
    <w:rsid w:val="0096739A"/>
    <w:rsid w:val="00980286"/>
    <w:rsid w:val="0098339F"/>
    <w:rsid w:val="009875D9"/>
    <w:rsid w:val="0099264E"/>
    <w:rsid w:val="0099468B"/>
    <w:rsid w:val="009A35FC"/>
    <w:rsid w:val="009A58E9"/>
    <w:rsid w:val="009B6D47"/>
    <w:rsid w:val="009C7597"/>
    <w:rsid w:val="009E33D7"/>
    <w:rsid w:val="009F4043"/>
    <w:rsid w:val="00A13E89"/>
    <w:rsid w:val="00A21AAE"/>
    <w:rsid w:val="00A2339F"/>
    <w:rsid w:val="00A24947"/>
    <w:rsid w:val="00A43B7D"/>
    <w:rsid w:val="00A733DA"/>
    <w:rsid w:val="00A8634C"/>
    <w:rsid w:val="00AB4684"/>
    <w:rsid w:val="00AB78AD"/>
    <w:rsid w:val="00AC5A81"/>
    <w:rsid w:val="00AE40F2"/>
    <w:rsid w:val="00AE70A6"/>
    <w:rsid w:val="00B00BEE"/>
    <w:rsid w:val="00B10DAD"/>
    <w:rsid w:val="00B14B54"/>
    <w:rsid w:val="00B42DD3"/>
    <w:rsid w:val="00B4615D"/>
    <w:rsid w:val="00B7785F"/>
    <w:rsid w:val="00BA1AD0"/>
    <w:rsid w:val="00BA3985"/>
    <w:rsid w:val="00BB0570"/>
    <w:rsid w:val="00BB610A"/>
    <w:rsid w:val="00BC6BB8"/>
    <w:rsid w:val="00BD647A"/>
    <w:rsid w:val="00BE097E"/>
    <w:rsid w:val="00BE1CB6"/>
    <w:rsid w:val="00BF380B"/>
    <w:rsid w:val="00C21AC8"/>
    <w:rsid w:val="00C21D11"/>
    <w:rsid w:val="00CC313B"/>
    <w:rsid w:val="00CC76EE"/>
    <w:rsid w:val="00CE02B0"/>
    <w:rsid w:val="00CE409C"/>
    <w:rsid w:val="00CE7F3D"/>
    <w:rsid w:val="00CF1533"/>
    <w:rsid w:val="00CF73F0"/>
    <w:rsid w:val="00D162F8"/>
    <w:rsid w:val="00D17EC7"/>
    <w:rsid w:val="00D22ED3"/>
    <w:rsid w:val="00D30F15"/>
    <w:rsid w:val="00D43120"/>
    <w:rsid w:val="00D47AFD"/>
    <w:rsid w:val="00D51176"/>
    <w:rsid w:val="00D64180"/>
    <w:rsid w:val="00DA617E"/>
    <w:rsid w:val="00DB6C4A"/>
    <w:rsid w:val="00DC1941"/>
    <w:rsid w:val="00DD6670"/>
    <w:rsid w:val="00DD71AA"/>
    <w:rsid w:val="00DE3D09"/>
    <w:rsid w:val="00DF12CB"/>
    <w:rsid w:val="00E07ACA"/>
    <w:rsid w:val="00E24847"/>
    <w:rsid w:val="00E42439"/>
    <w:rsid w:val="00E54825"/>
    <w:rsid w:val="00E648DB"/>
    <w:rsid w:val="00E652CD"/>
    <w:rsid w:val="00E67E06"/>
    <w:rsid w:val="00E7064F"/>
    <w:rsid w:val="00E91E11"/>
    <w:rsid w:val="00E92455"/>
    <w:rsid w:val="00E92AE2"/>
    <w:rsid w:val="00EB2361"/>
    <w:rsid w:val="00EE4119"/>
    <w:rsid w:val="00F130F5"/>
    <w:rsid w:val="00F35CC5"/>
    <w:rsid w:val="00F57119"/>
    <w:rsid w:val="00F74E76"/>
    <w:rsid w:val="00F867FF"/>
    <w:rsid w:val="00F87097"/>
    <w:rsid w:val="00F91A27"/>
    <w:rsid w:val="00FB5D5D"/>
    <w:rsid w:val="00FD65BC"/>
    <w:rsid w:val="00FD7039"/>
    <w:rsid w:val="00FE3AD1"/>
    <w:rsid w:val="00FE5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311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E79D2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5514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A7881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E79D2"/>
    <w:rPr>
      <w:rFonts w:ascii="Calibri Light" w:hAnsi="Calibri Light" w:cs="Times New Roman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514CC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A7881"/>
    <w:rPr>
      <w:rFonts w:ascii="Calibri Light" w:hAnsi="Calibri Light" w:cs="Times New Roman"/>
      <w:color w:val="1F4D78"/>
      <w:sz w:val="24"/>
      <w:szCs w:val="24"/>
    </w:rPr>
  </w:style>
  <w:style w:type="paragraph" w:styleId="NormalWeb">
    <w:name w:val="Normal (Web)"/>
    <w:basedOn w:val="Normal"/>
    <w:uiPriority w:val="99"/>
    <w:rsid w:val="00127E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link w:val="NoSpacingChar"/>
    <w:uiPriority w:val="99"/>
    <w:qFormat/>
    <w:rsid w:val="00A2339F"/>
    <w:rPr>
      <w:lang w:eastAsia="en-US"/>
    </w:rPr>
  </w:style>
  <w:style w:type="paragraph" w:styleId="Header">
    <w:name w:val="header"/>
    <w:basedOn w:val="Normal"/>
    <w:link w:val="HeaderChar"/>
    <w:uiPriority w:val="99"/>
    <w:rsid w:val="000E7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E79D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E7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E79D2"/>
    <w:rPr>
      <w:rFonts w:cs="Times New Roman"/>
    </w:rPr>
  </w:style>
  <w:style w:type="character" w:customStyle="1" w:styleId="4">
    <w:name w:val="Заголовок №4_"/>
    <w:basedOn w:val="DefaultParagraphFont"/>
    <w:link w:val="40"/>
    <w:uiPriority w:val="99"/>
    <w:locked/>
    <w:rsid w:val="000C41A9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Exact">
    <w:name w:val="Заголовок №4 Exact"/>
    <w:basedOn w:val="DefaultParagraphFont"/>
    <w:uiPriority w:val="99"/>
    <w:rsid w:val="000C41A9"/>
    <w:rPr>
      <w:rFonts w:ascii="Times New Roman" w:hAnsi="Times New Roman" w:cs="Times New Roman"/>
      <w:b/>
      <w:bCs/>
      <w:sz w:val="22"/>
      <w:szCs w:val="22"/>
      <w:u w:val="none"/>
    </w:rPr>
  </w:style>
  <w:style w:type="paragraph" w:customStyle="1" w:styleId="40">
    <w:name w:val="Заголовок №4"/>
    <w:basedOn w:val="Normal"/>
    <w:link w:val="4"/>
    <w:uiPriority w:val="99"/>
    <w:rsid w:val="000C41A9"/>
    <w:pPr>
      <w:widowControl w:val="0"/>
      <w:shd w:val="clear" w:color="auto" w:fill="FFFFFF"/>
      <w:spacing w:before="180" w:after="60" w:line="240" w:lineRule="atLeast"/>
      <w:jc w:val="both"/>
      <w:outlineLvl w:val="3"/>
    </w:pPr>
    <w:rPr>
      <w:rFonts w:ascii="Times New Roman" w:eastAsia="Times New Roman" w:hAnsi="Times New Roman"/>
      <w:b/>
      <w:bCs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0C41A9"/>
    <w:rPr>
      <w:rFonts w:ascii="Times New Roman" w:hAnsi="Times New Roman" w:cs="Times New Roman"/>
      <w:sz w:val="13"/>
      <w:szCs w:val="13"/>
      <w:shd w:val="clear" w:color="auto" w:fill="FFFFFF"/>
    </w:rPr>
  </w:style>
  <w:style w:type="character" w:customStyle="1" w:styleId="28">
    <w:name w:val="Основной текст (2) + 8"/>
    <w:aliases w:val="5 pt,Полужирный"/>
    <w:basedOn w:val="2"/>
    <w:uiPriority w:val="99"/>
    <w:rsid w:val="000C41A9"/>
    <w:rPr>
      <w:b/>
      <w:bCs/>
      <w:color w:val="000000"/>
      <w:spacing w:val="0"/>
      <w:w w:val="100"/>
      <w:position w:val="0"/>
      <w:sz w:val="17"/>
      <w:szCs w:val="17"/>
      <w:lang w:val="ru-RU" w:eastAsia="ru-RU"/>
    </w:rPr>
  </w:style>
  <w:style w:type="paragraph" w:customStyle="1" w:styleId="20">
    <w:name w:val="Основной текст (2)"/>
    <w:basedOn w:val="Normal"/>
    <w:link w:val="2"/>
    <w:uiPriority w:val="99"/>
    <w:rsid w:val="000C41A9"/>
    <w:pPr>
      <w:widowControl w:val="0"/>
      <w:shd w:val="clear" w:color="auto" w:fill="FFFFFF"/>
      <w:spacing w:after="0" w:line="160" w:lineRule="exact"/>
    </w:pPr>
    <w:rPr>
      <w:rFonts w:ascii="Times New Roman" w:eastAsia="Times New Roman" w:hAnsi="Times New Roman"/>
      <w:sz w:val="13"/>
      <w:szCs w:val="13"/>
    </w:rPr>
  </w:style>
  <w:style w:type="character" w:customStyle="1" w:styleId="3">
    <w:name w:val="Подпись к таблице (3)_"/>
    <w:basedOn w:val="DefaultParagraphFont"/>
    <w:link w:val="30"/>
    <w:uiPriority w:val="99"/>
    <w:locked/>
    <w:rsid w:val="000C41A9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Exact">
    <w:name w:val="Подпись к таблице (3) Exact"/>
    <w:basedOn w:val="DefaultParagraphFont"/>
    <w:uiPriority w:val="99"/>
    <w:rsid w:val="000C41A9"/>
    <w:rPr>
      <w:rFonts w:ascii="Times New Roman" w:hAnsi="Times New Roman" w:cs="Times New Roman"/>
      <w:b/>
      <w:bCs/>
      <w:sz w:val="22"/>
      <w:szCs w:val="22"/>
      <w:u w:val="none"/>
    </w:rPr>
  </w:style>
  <w:style w:type="paragraph" w:customStyle="1" w:styleId="30">
    <w:name w:val="Подпись к таблице (3)"/>
    <w:basedOn w:val="Normal"/>
    <w:link w:val="3"/>
    <w:uiPriority w:val="99"/>
    <w:rsid w:val="000C41A9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b/>
      <w:bCs/>
    </w:rPr>
  </w:style>
  <w:style w:type="table" w:customStyle="1" w:styleId="1">
    <w:name w:val="Сетка таблицы1"/>
    <w:uiPriority w:val="99"/>
    <w:rsid w:val="00181A0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181A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917EB"/>
    <w:pPr>
      <w:ind w:left="720"/>
      <w:contextualSpacing/>
    </w:pPr>
  </w:style>
  <w:style w:type="character" w:styleId="Emphasis">
    <w:name w:val="Emphasis"/>
    <w:basedOn w:val="DefaultParagraphFont"/>
    <w:uiPriority w:val="99"/>
    <w:qFormat/>
    <w:rsid w:val="005514CC"/>
    <w:rPr>
      <w:rFonts w:cs="Times New Roman"/>
      <w:i/>
    </w:rPr>
  </w:style>
  <w:style w:type="table" w:customStyle="1" w:styleId="21">
    <w:name w:val="Сетка таблицы2"/>
    <w:uiPriority w:val="99"/>
    <w:rsid w:val="005514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99"/>
    <w:locked/>
    <w:rsid w:val="005514CC"/>
    <w:rPr>
      <w:rFonts w:cs="Times New Roman"/>
      <w:sz w:val="22"/>
      <w:szCs w:val="22"/>
      <w:lang w:val="ru-RU" w:eastAsia="en-US" w:bidi="ar-SA"/>
    </w:rPr>
  </w:style>
  <w:style w:type="character" w:customStyle="1" w:styleId="FontStyle25">
    <w:name w:val="Font Style25"/>
    <w:uiPriority w:val="99"/>
    <w:rsid w:val="005514CC"/>
    <w:rPr>
      <w:rFonts w:ascii="Times New Roman" w:hAnsi="Times New Roman"/>
      <w:b/>
      <w:spacing w:val="-10"/>
      <w:sz w:val="26"/>
    </w:rPr>
  </w:style>
  <w:style w:type="character" w:customStyle="1" w:styleId="c1">
    <w:name w:val="c1"/>
    <w:basedOn w:val="DefaultParagraphFont"/>
    <w:uiPriority w:val="99"/>
    <w:rsid w:val="005514CC"/>
    <w:rPr>
      <w:rFonts w:cs="Times New Roman"/>
    </w:rPr>
  </w:style>
  <w:style w:type="paragraph" w:customStyle="1" w:styleId="c4">
    <w:name w:val="c4"/>
    <w:basedOn w:val="Normal"/>
    <w:uiPriority w:val="99"/>
    <w:rsid w:val="005514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1">
    <w:name w:val="Заголовок №3_"/>
    <w:basedOn w:val="DefaultParagraphFont"/>
    <w:link w:val="32"/>
    <w:uiPriority w:val="99"/>
    <w:locked/>
    <w:rsid w:val="005514CC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2">
    <w:name w:val="Заголовок №3"/>
    <w:basedOn w:val="Normal"/>
    <w:link w:val="31"/>
    <w:uiPriority w:val="99"/>
    <w:rsid w:val="005514CC"/>
    <w:pPr>
      <w:widowControl w:val="0"/>
      <w:shd w:val="clear" w:color="auto" w:fill="FFFFFF"/>
      <w:spacing w:after="0" w:line="274" w:lineRule="exact"/>
      <w:jc w:val="both"/>
      <w:outlineLvl w:val="2"/>
    </w:pPr>
    <w:rPr>
      <w:rFonts w:ascii="Times New Roman" w:eastAsia="Times New Roman" w:hAnsi="Times New Roman"/>
      <w:b/>
      <w:bCs/>
    </w:rPr>
  </w:style>
  <w:style w:type="character" w:styleId="Hyperlink">
    <w:name w:val="Hyperlink"/>
    <w:basedOn w:val="DefaultParagraphFont"/>
    <w:uiPriority w:val="99"/>
    <w:rsid w:val="005514CC"/>
    <w:rPr>
      <w:rFonts w:cs="Times New Roman"/>
      <w:color w:val="0066CC"/>
      <w:u w:val="single"/>
    </w:rPr>
  </w:style>
  <w:style w:type="paragraph" w:customStyle="1" w:styleId="c2">
    <w:name w:val="c2"/>
    <w:basedOn w:val="Normal"/>
    <w:uiPriority w:val="99"/>
    <w:rsid w:val="005514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Normal"/>
    <w:uiPriority w:val="99"/>
    <w:rsid w:val="005514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0">
    <w:name w:val="c20"/>
    <w:basedOn w:val="Normal"/>
    <w:uiPriority w:val="99"/>
    <w:rsid w:val="005514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9">
    <w:name w:val="c19"/>
    <w:basedOn w:val="Normal"/>
    <w:uiPriority w:val="99"/>
    <w:rsid w:val="005514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Normal"/>
    <w:uiPriority w:val="99"/>
    <w:rsid w:val="005514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1">
    <w:name w:val="c51"/>
    <w:basedOn w:val="Normal"/>
    <w:uiPriority w:val="99"/>
    <w:rsid w:val="005514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Normal"/>
    <w:uiPriority w:val="99"/>
    <w:rsid w:val="005514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Normal"/>
    <w:uiPriority w:val="99"/>
    <w:rsid w:val="005514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6">
    <w:name w:val="Основной текст (6)_"/>
    <w:basedOn w:val="DefaultParagraphFont"/>
    <w:link w:val="60"/>
    <w:uiPriority w:val="99"/>
    <w:locked/>
    <w:rsid w:val="005514CC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60">
    <w:name w:val="Основной текст (6)"/>
    <w:basedOn w:val="Normal"/>
    <w:link w:val="6"/>
    <w:uiPriority w:val="99"/>
    <w:rsid w:val="005514CC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/>
      <w:b/>
      <w:bCs/>
    </w:rPr>
  </w:style>
  <w:style w:type="character" w:customStyle="1" w:styleId="22">
    <w:name w:val="Основной текст (2) + Полужирный"/>
    <w:basedOn w:val="2"/>
    <w:uiPriority w:val="99"/>
    <w:rsid w:val="005514CC"/>
    <w:rPr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14pt">
    <w:name w:val="Колонтитул + 14 pt"/>
    <w:basedOn w:val="DefaultParagraphFont"/>
    <w:uiPriority w:val="99"/>
    <w:rsid w:val="005514CC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paragraph" w:customStyle="1" w:styleId="c27">
    <w:name w:val="c27"/>
    <w:basedOn w:val="Normal"/>
    <w:uiPriority w:val="99"/>
    <w:rsid w:val="005514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DefaultParagraphFont"/>
    <w:uiPriority w:val="99"/>
    <w:rsid w:val="005514CC"/>
    <w:rPr>
      <w:rFonts w:cs="Times New Roman"/>
    </w:rPr>
  </w:style>
  <w:style w:type="character" w:customStyle="1" w:styleId="c18">
    <w:name w:val="c18"/>
    <w:basedOn w:val="DefaultParagraphFont"/>
    <w:uiPriority w:val="99"/>
    <w:rsid w:val="005514CC"/>
    <w:rPr>
      <w:rFonts w:cs="Times New Roman"/>
    </w:rPr>
  </w:style>
  <w:style w:type="character" w:customStyle="1" w:styleId="23">
    <w:name w:val="Основной текст (2) + Курсив"/>
    <w:basedOn w:val="2"/>
    <w:uiPriority w:val="99"/>
    <w:rsid w:val="005514CC"/>
    <w:rPr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5514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514C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5514C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514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514CC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51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514CC"/>
    <w:rPr>
      <w:b/>
      <w:bCs/>
    </w:rPr>
  </w:style>
  <w:style w:type="character" w:customStyle="1" w:styleId="FontStyle12">
    <w:name w:val="Font Style12"/>
    <w:basedOn w:val="DefaultParagraphFont"/>
    <w:uiPriority w:val="99"/>
    <w:rsid w:val="00E7064F"/>
    <w:rPr>
      <w:rFonts w:ascii="Franklin Gothic Medium" w:hAnsi="Franklin Gothic Medium" w:cs="Franklin Gothic Medium"/>
      <w:i/>
      <w:iCs/>
      <w:sz w:val="18"/>
      <w:szCs w:val="18"/>
    </w:rPr>
  </w:style>
  <w:style w:type="character" w:styleId="Strong">
    <w:name w:val="Strong"/>
    <w:basedOn w:val="DefaultParagraphFont"/>
    <w:uiPriority w:val="99"/>
    <w:qFormat/>
    <w:rsid w:val="0099264E"/>
    <w:rPr>
      <w:rFonts w:cs="Times New Roman"/>
      <w:b/>
      <w:bCs/>
    </w:rPr>
  </w:style>
  <w:style w:type="paragraph" w:customStyle="1" w:styleId="c0">
    <w:name w:val="c0"/>
    <w:basedOn w:val="Normal"/>
    <w:uiPriority w:val="99"/>
    <w:rsid w:val="005609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Normal"/>
    <w:uiPriority w:val="99"/>
    <w:rsid w:val="004167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DefaultParagraphFont"/>
    <w:uiPriority w:val="99"/>
    <w:rsid w:val="003B20F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52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1615</TotalTime>
  <Pages>81</Pages>
  <Words>21889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User2</cp:lastModifiedBy>
  <cp:revision>41</cp:revision>
  <cp:lastPrinted>2022-06-22T05:13:00Z</cp:lastPrinted>
  <dcterms:created xsi:type="dcterms:W3CDTF">2019-06-04T07:36:00Z</dcterms:created>
  <dcterms:modified xsi:type="dcterms:W3CDTF">2022-06-22T05:24:00Z</dcterms:modified>
</cp:coreProperties>
</file>