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104" w:rsidRPr="003E3EDE" w:rsidRDefault="00934104" w:rsidP="003E3EDE">
      <w:pPr>
        <w:spacing w:after="0"/>
        <w:jc w:val="center"/>
        <w:rPr>
          <w:rFonts w:ascii="Times New Roman" w:hAnsi="Times New Roman"/>
          <w:b/>
          <w:color w:val="FF0000"/>
          <w:sz w:val="36"/>
        </w:rPr>
      </w:pPr>
      <w:r>
        <w:rPr>
          <w:rFonts w:ascii="Times New Roman" w:hAnsi="Times New Roman"/>
          <w:b/>
          <w:color w:val="FF0000"/>
          <w:sz w:val="36"/>
        </w:rPr>
        <w:t>Статья: «</w:t>
      </w:r>
      <w:r w:rsidRPr="003E3EDE">
        <w:rPr>
          <w:rFonts w:ascii="Times New Roman" w:hAnsi="Times New Roman"/>
          <w:b/>
          <w:color w:val="FF0000"/>
          <w:sz w:val="36"/>
        </w:rPr>
        <w:t xml:space="preserve">Современные дети. </w:t>
      </w:r>
      <w:r>
        <w:rPr>
          <w:rFonts w:ascii="Times New Roman" w:hAnsi="Times New Roman"/>
          <w:b/>
          <w:color w:val="FF0000"/>
          <w:sz w:val="36"/>
        </w:rPr>
        <w:t>Какие они!»</w:t>
      </w:r>
    </w:p>
    <w:p w:rsidR="00934104" w:rsidRPr="003E3EDE" w:rsidRDefault="00934104" w:rsidP="00784915">
      <w:pPr>
        <w:spacing w:after="0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Воспитатель МАДОУ д/с № 37 Долгая М.В.</w:t>
      </w: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>Сравнивая  мир социальных взаимоотношений, мир познания, мир культуры и истории детей 20 века и современных детей</w:t>
      </w:r>
      <w:r>
        <w:rPr>
          <w:rFonts w:ascii="Times New Roman" w:hAnsi="Times New Roman"/>
          <w:sz w:val="28"/>
        </w:rPr>
        <w:t>, мы видим и понимаем</w:t>
      </w:r>
      <w:r w:rsidRPr="00633C65">
        <w:rPr>
          <w:rFonts w:ascii="Times New Roman" w:hAnsi="Times New Roman"/>
          <w:sz w:val="28"/>
        </w:rPr>
        <w:t xml:space="preserve">, что дети изменились. Они не стали лучше или хуже. Они стали другими.  Какие же они современные дети?  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 xml:space="preserve">Современные дети легче, чем любой взрослый, осваивают компьютерную технику, при этом читают меньше книг и сложнее сходятся с людьми. 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>Если раньше ребенок приходил из школы и бежал на улицу, где общался со сверстниками, учась таким образом взаимодействовать с социумом, то для современных детей этот опыт оказывается менее важным. Теперь, сидя за компьютером, ребенок сам решает, с кем ему общаться, а с кем не</w:t>
      </w:r>
      <w:r>
        <w:rPr>
          <w:rFonts w:ascii="Times New Roman" w:hAnsi="Times New Roman"/>
          <w:sz w:val="28"/>
        </w:rPr>
        <w:t>т. С одной стороны, это неплохо, н</w:t>
      </w:r>
      <w:r w:rsidRPr="00633C65">
        <w:rPr>
          <w:rFonts w:ascii="Times New Roman" w:hAnsi="Times New Roman"/>
          <w:sz w:val="28"/>
        </w:rPr>
        <w:t>о с другой – ребенок, попадая в реальный, а не виртуальный мир, оказывается беспомощным и неспособн</w:t>
      </w:r>
      <w:r>
        <w:rPr>
          <w:rFonts w:ascii="Times New Roman" w:hAnsi="Times New Roman"/>
          <w:sz w:val="28"/>
        </w:rPr>
        <w:t>ым нормально взаимодействовать с</w:t>
      </w:r>
      <w:r w:rsidRPr="00633C65">
        <w:rPr>
          <w:rFonts w:ascii="Times New Roman" w:hAnsi="Times New Roman"/>
          <w:sz w:val="28"/>
        </w:rPr>
        <w:t xml:space="preserve"> другими людьми.</w:t>
      </w:r>
      <w:r>
        <w:rPr>
          <w:rFonts w:ascii="Times New Roman" w:hAnsi="Times New Roman"/>
          <w:sz w:val="28"/>
        </w:rPr>
        <w:t xml:space="preserve"> О</w:t>
      </w:r>
      <w:r w:rsidRPr="00633C65">
        <w:rPr>
          <w:rFonts w:ascii="Times New Roman" w:hAnsi="Times New Roman"/>
          <w:sz w:val="28"/>
        </w:rPr>
        <w:t>бщение в социальных сетях, на форумах психологически гораздо проще</w:t>
      </w:r>
      <w:r>
        <w:rPr>
          <w:rFonts w:ascii="Times New Roman" w:hAnsi="Times New Roman"/>
          <w:sz w:val="28"/>
        </w:rPr>
        <w:t>, нежели личное общение.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>Дети потеряли многие волевые качества, снизился их общекульту</w:t>
      </w:r>
      <w:r>
        <w:rPr>
          <w:rFonts w:ascii="Times New Roman" w:hAnsi="Times New Roman"/>
          <w:sz w:val="28"/>
        </w:rPr>
        <w:t>рный кругозор. Старшее поколение</w:t>
      </w:r>
      <w:r w:rsidRPr="00633C65">
        <w:rPr>
          <w:rFonts w:ascii="Times New Roman" w:hAnsi="Times New Roman"/>
          <w:sz w:val="28"/>
        </w:rPr>
        <w:t xml:space="preserve"> прекрасно запоминало отрывки из произведений, цитаты из фильмов, у нынешних детей такой необходимости нет. Они с детства знают, что хранить лишнюю информацию в голове бессмысленно, ведь всегда можно обратиться к Интернету. Возможно, что из-за этого у современных детей наблюдается снижение памяти.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 xml:space="preserve">Дети выглядят отчужденными, постоянно сидят в наушниках, играют в телефонные и компьютерные игры. Многие взрослые воспринимают это как проявление эгоизма и безразличного отношения к старшим. На самом же деле ребенок XXI столетия просто устремил взгляд внутрь себя, чтобы там найти ответ на вопрос «Кто я в нынешнем мире?». Ответ этот дети искали и ищут всегда. Но современные дети находят этот ответ самостоятельно. 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Современные дети не спрашивают о прошлом, </w:t>
      </w:r>
      <w:r w:rsidRPr="00633C65">
        <w:rPr>
          <w:rFonts w:ascii="Times New Roman" w:hAnsi="Times New Roman"/>
          <w:sz w:val="28"/>
        </w:rPr>
        <w:t xml:space="preserve"> не могут себе представить, что ко</w:t>
      </w:r>
      <w:r>
        <w:rPr>
          <w:rFonts w:ascii="Times New Roman" w:hAnsi="Times New Roman"/>
          <w:sz w:val="28"/>
        </w:rPr>
        <w:t xml:space="preserve">гда-то люди жили в другом мире. </w:t>
      </w:r>
      <w:r w:rsidRPr="00633C65">
        <w:rPr>
          <w:rFonts w:ascii="Times New Roman" w:hAnsi="Times New Roman"/>
          <w:sz w:val="28"/>
        </w:rPr>
        <w:t>Им важнее узн</w:t>
      </w:r>
      <w:r>
        <w:rPr>
          <w:rFonts w:ascii="Times New Roman" w:hAnsi="Times New Roman"/>
          <w:sz w:val="28"/>
        </w:rPr>
        <w:t>авать новое о современной жизни, идти в ногу с техническим прогрессом.</w:t>
      </w:r>
      <w:r w:rsidRPr="00633C65">
        <w:rPr>
          <w:rFonts w:ascii="Times New Roman" w:hAnsi="Times New Roman"/>
          <w:sz w:val="28"/>
        </w:rPr>
        <w:t xml:space="preserve"> Но задача взрослых – развивать интерес детей к истории. Ведь кто не знает прошлого - не сможет понять и сориентироваться в сегодняшнем и будущем.</w:t>
      </w:r>
    </w:p>
    <w:p w:rsidR="00934104" w:rsidRDefault="00934104" w:rsidP="00990466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  <w:r w:rsidRPr="00633C65">
        <w:rPr>
          <w:rFonts w:ascii="Times New Roman" w:hAnsi="Times New Roman"/>
          <w:sz w:val="28"/>
        </w:rPr>
        <w:t xml:space="preserve">олее опасным является другой вопрос современной жизни. Общество и родители чрезмерно настроены на успех. Еще с дошкольного возраста ребенка зацикливают на достижение результата. Дети вынуждены расти в условиях, где их постоянно сравнивают. Под влиянием социума родители давят на детей, требуют от них высоких результатов, забывая о других ценностях – уважении к самому себе, </w:t>
      </w:r>
    </w:p>
    <w:p w:rsidR="00934104" w:rsidRPr="00633C65" w:rsidRDefault="00934104" w:rsidP="00990466">
      <w:pPr>
        <w:spacing w:after="0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>свободном времени, игре, семейном досуге. Если человеку постоянно завышать планку и не формировать позитивную самооценку, он никогда не будет удовлетворен результатами. Не достигая результата, человек испытывает чувство вины. Отсюда неврозы, с которыми тяжело справиться даже взрослой сформировавшейся личности, не говоря уже о детях. В погоне за успехом люди не задаются вопросом «А счастливы ли те, кого мне ставят в пример?».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>Находиться в условиях непрекращающейся гонки очень сложно. Ребенок лишается обычных радостей и постоянно думает о том, как бы сделать счастливыми своих родите</w:t>
      </w:r>
      <w:r>
        <w:rPr>
          <w:rFonts w:ascii="Times New Roman" w:hAnsi="Times New Roman"/>
          <w:sz w:val="28"/>
        </w:rPr>
        <w:t>лей, т.е. оправдать их надежды.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>В современном обществе неполная семь</w:t>
      </w:r>
      <w:r>
        <w:rPr>
          <w:rFonts w:ascii="Times New Roman" w:hAnsi="Times New Roman"/>
          <w:sz w:val="28"/>
        </w:rPr>
        <w:t xml:space="preserve">я стала почти что нормой. Дети </w:t>
      </w:r>
      <w:r w:rsidRPr="00633C65">
        <w:rPr>
          <w:rFonts w:ascii="Times New Roman" w:hAnsi="Times New Roman"/>
          <w:sz w:val="28"/>
        </w:rPr>
        <w:t>по-другому воспринимают брак и родственные отношения. Семьи для них менее ценны. Для ребенка семья перестала быть опорой, местом, где ему могут помочь решить его проблемы. Все большее отчуждение от родителей, недостаток вни</w:t>
      </w:r>
      <w:r>
        <w:rPr>
          <w:rFonts w:ascii="Times New Roman" w:hAnsi="Times New Roman"/>
          <w:sz w:val="28"/>
        </w:rPr>
        <w:t>мания или, наоборот, гиперопека, внося</w:t>
      </w:r>
      <w:r w:rsidRPr="00633C65">
        <w:rPr>
          <w:rFonts w:ascii="Times New Roman" w:hAnsi="Times New Roman"/>
          <w:sz w:val="28"/>
        </w:rPr>
        <w:t xml:space="preserve">т дисбаланс в отношения родителей и детей. </w:t>
      </w:r>
    </w:p>
    <w:p w:rsidR="00934104" w:rsidRPr="00633C65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 xml:space="preserve">Соблюдение прав ребенка в современном мире </w:t>
      </w:r>
      <w:r>
        <w:rPr>
          <w:rFonts w:ascii="Times New Roman" w:hAnsi="Times New Roman"/>
          <w:sz w:val="28"/>
        </w:rPr>
        <w:t xml:space="preserve">также </w:t>
      </w:r>
      <w:r w:rsidRPr="00633C65">
        <w:rPr>
          <w:rFonts w:ascii="Times New Roman" w:hAnsi="Times New Roman"/>
          <w:sz w:val="28"/>
        </w:rPr>
        <w:t>становится проблемой, осознаваемой в том числе и самими детьми: они борются за свои права, создаются цент</w:t>
      </w:r>
      <w:r>
        <w:rPr>
          <w:rFonts w:ascii="Times New Roman" w:hAnsi="Times New Roman"/>
          <w:sz w:val="28"/>
        </w:rPr>
        <w:t>ры правовой помощи детям и т.д.</w:t>
      </w:r>
    </w:p>
    <w:p w:rsidR="00934104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633C65">
        <w:rPr>
          <w:rFonts w:ascii="Times New Roman" w:hAnsi="Times New Roman"/>
          <w:sz w:val="28"/>
        </w:rPr>
        <w:t xml:space="preserve"> Современный ребенок – независимая личность, в раннем возрасте способная самостоятельно принимать решения.</w:t>
      </w:r>
      <w:r>
        <w:rPr>
          <w:rFonts w:ascii="Times New Roman" w:hAnsi="Times New Roman"/>
          <w:sz w:val="28"/>
        </w:rPr>
        <w:t xml:space="preserve"> С</w:t>
      </w:r>
      <w:r w:rsidRPr="00633C65">
        <w:rPr>
          <w:rFonts w:ascii="Times New Roman" w:hAnsi="Times New Roman"/>
          <w:sz w:val="28"/>
        </w:rPr>
        <w:t xml:space="preserve"> течением времени разница между детьми прошлого поколения и современным ребенком становится все очевиднее.</w:t>
      </w:r>
      <w:r>
        <w:rPr>
          <w:rFonts w:ascii="Times New Roman" w:hAnsi="Times New Roman"/>
          <w:sz w:val="28"/>
        </w:rPr>
        <w:t xml:space="preserve"> Сегодня н</w:t>
      </w:r>
      <w:r w:rsidRPr="00633C65">
        <w:rPr>
          <w:rFonts w:ascii="Times New Roman" w:hAnsi="Times New Roman"/>
          <w:sz w:val="28"/>
        </w:rPr>
        <w:t xml:space="preserve">евозможно в воспитании </w:t>
      </w:r>
      <w:r>
        <w:rPr>
          <w:rFonts w:ascii="Times New Roman" w:hAnsi="Times New Roman"/>
          <w:sz w:val="28"/>
        </w:rPr>
        <w:t xml:space="preserve">детей </w:t>
      </w:r>
      <w:r w:rsidRPr="00633C65">
        <w:rPr>
          <w:rFonts w:ascii="Times New Roman" w:hAnsi="Times New Roman"/>
          <w:sz w:val="28"/>
        </w:rPr>
        <w:t xml:space="preserve">применять подходы и методы, бывшие актуальными </w:t>
      </w:r>
      <w:r>
        <w:rPr>
          <w:rFonts w:ascii="Times New Roman" w:hAnsi="Times New Roman"/>
          <w:sz w:val="28"/>
        </w:rPr>
        <w:t>много</w:t>
      </w:r>
      <w:r w:rsidRPr="00633C65">
        <w:rPr>
          <w:rFonts w:ascii="Times New Roman" w:hAnsi="Times New Roman"/>
          <w:sz w:val="28"/>
        </w:rPr>
        <w:t xml:space="preserve"> лет назад. </w:t>
      </w:r>
    </w:p>
    <w:p w:rsidR="00934104" w:rsidRPr="00784915" w:rsidRDefault="00934104" w:rsidP="003E3EDE">
      <w:pPr>
        <w:spacing w:after="0"/>
        <w:ind w:firstLine="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</w:t>
      </w:r>
      <w:r w:rsidRPr="00784915">
        <w:rPr>
          <w:rFonts w:ascii="Times New Roman" w:hAnsi="Times New Roman"/>
          <w:b/>
          <w:sz w:val="32"/>
          <w:szCs w:val="32"/>
        </w:rPr>
        <w:t xml:space="preserve">одителям необходимо помнить: </w:t>
      </w:r>
    </w:p>
    <w:p w:rsidR="00934104" w:rsidRPr="00784915" w:rsidRDefault="00934104" w:rsidP="003E3EDE">
      <w:pPr>
        <w:spacing w:after="0"/>
        <w:ind w:firstLine="284"/>
        <w:jc w:val="center"/>
        <w:rPr>
          <w:rFonts w:ascii="Times New Roman" w:hAnsi="Times New Roman"/>
          <w:b/>
          <w:sz w:val="32"/>
          <w:szCs w:val="32"/>
        </w:rPr>
      </w:pPr>
      <w:r w:rsidRPr="00784915">
        <w:rPr>
          <w:rFonts w:ascii="Times New Roman" w:hAnsi="Times New Roman"/>
          <w:b/>
          <w:sz w:val="32"/>
          <w:szCs w:val="32"/>
        </w:rPr>
        <w:t xml:space="preserve">дети нуждаются в том, чтобы их поняли. </w:t>
      </w:r>
    </w:p>
    <w:p w:rsidR="00934104" w:rsidRPr="00784915" w:rsidRDefault="00934104" w:rsidP="003E3EDE">
      <w:pPr>
        <w:spacing w:after="0"/>
        <w:ind w:firstLine="284"/>
        <w:jc w:val="center"/>
        <w:rPr>
          <w:rFonts w:ascii="Times New Roman" w:hAnsi="Times New Roman"/>
          <w:b/>
          <w:sz w:val="32"/>
          <w:szCs w:val="32"/>
        </w:rPr>
      </w:pPr>
      <w:r w:rsidRPr="00784915">
        <w:rPr>
          <w:rFonts w:ascii="Times New Roman" w:hAnsi="Times New Roman"/>
          <w:b/>
          <w:sz w:val="32"/>
          <w:szCs w:val="32"/>
        </w:rPr>
        <w:t>Лучший способ узнать детей - общаться с ними!</w:t>
      </w:r>
    </w:p>
    <w:p w:rsidR="00934104" w:rsidRPr="000C7833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>Если взрослые хотят, чтобы мечты детей сбывались, они должны уделять им больше внимания, не жалеть времени на то, что</w:t>
      </w:r>
      <w:r>
        <w:rPr>
          <w:rFonts w:ascii="Times New Roman" w:hAnsi="Times New Roman"/>
          <w:sz w:val="28"/>
        </w:rPr>
        <w:t xml:space="preserve">бы понять их истинные намерения. С </w:t>
      </w:r>
      <w:r w:rsidRPr="000C7833">
        <w:rPr>
          <w:rFonts w:ascii="Times New Roman" w:hAnsi="Times New Roman"/>
          <w:sz w:val="28"/>
        </w:rPr>
        <w:t>уважением относиться к их правам, открыто показывать детям свою любовь, позволять им учиться на естественных посл</w:t>
      </w:r>
      <w:r>
        <w:rPr>
          <w:rFonts w:ascii="Times New Roman" w:hAnsi="Times New Roman"/>
          <w:sz w:val="28"/>
        </w:rPr>
        <w:t>едствиях поступков, а не на сис</w:t>
      </w:r>
      <w:r w:rsidRPr="000C7833">
        <w:rPr>
          <w:rFonts w:ascii="Times New Roman" w:hAnsi="Times New Roman"/>
          <w:sz w:val="28"/>
        </w:rPr>
        <w:t>теме наказаний и вознаграждений, использовать даже допущенные детьми ошибки как благоприятную возможность</w:t>
      </w:r>
      <w:r>
        <w:rPr>
          <w:rFonts w:ascii="Times New Roman" w:hAnsi="Times New Roman"/>
          <w:sz w:val="28"/>
        </w:rPr>
        <w:t xml:space="preserve"> внушить им уверенность в себе.</w:t>
      </w:r>
    </w:p>
    <w:p w:rsidR="00934104" w:rsidRPr="000C7833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>Только будучи внимательными к чувствам, переживаниям, к внутреннему миру детей, взрослые могут рассчитывать на то, что они тоже станут внимательны и отзывчивы к их проблемам и проблемам других людей.</w:t>
      </w:r>
    </w:p>
    <w:p w:rsidR="00934104" w:rsidRDefault="00934104" w:rsidP="00990466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 xml:space="preserve">Современные дети могут «читать» взрослых, как открытую книгу, быстро подмечать и незаметно нейтрализовать любые скрытые попытки манипулировать </w:t>
      </w:r>
    </w:p>
    <w:p w:rsidR="00934104" w:rsidRPr="000C7833" w:rsidRDefault="00934104" w:rsidP="00D97820">
      <w:pPr>
        <w:spacing w:after="0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>ими. И делают это так, что окруж</w:t>
      </w:r>
      <w:r>
        <w:rPr>
          <w:rFonts w:ascii="Times New Roman" w:hAnsi="Times New Roman"/>
          <w:sz w:val="28"/>
        </w:rPr>
        <w:t>ающие иногда не осознают этого!</w:t>
      </w:r>
    </w:p>
    <w:p w:rsidR="00934104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 xml:space="preserve">Если дети замечают, что в попытках взрослых заставить их сделать что-то присутствует скрытый мотив, они упорно сопротивляются и при этом чувствуют, </w:t>
      </w:r>
    </w:p>
    <w:p w:rsidR="00934104" w:rsidRPr="000C7833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>что поступают совершенно справедливо. С их точки зрения, если взрослые не выполняют своей части работы в поддержании взаимоотношений, они имеют полное право бросить им вызов.</w:t>
      </w:r>
    </w:p>
    <w:p w:rsidR="00934104" w:rsidRPr="000C7833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>Поэтому, если родители постоянно сталкиваются с сопротивлением со стороны детей, первым делом взрослым нужно проверить себя, своё поведение.</w:t>
      </w:r>
    </w:p>
    <w:p w:rsidR="00934104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 w:rsidRPr="000C7833">
        <w:rPr>
          <w:rFonts w:ascii="Times New Roman" w:hAnsi="Times New Roman"/>
          <w:sz w:val="28"/>
        </w:rPr>
        <w:t xml:space="preserve">Родители помогают маленькому человеку в развитии его тела и воспитании культурных навыков. А вот если пытаются переделать характер... Вот тогда начинаются трудности и проблемы. Хороша идея о том, что надо не воспитывать детей, а сотрудничать с ними. Результаты такого сотрудничества превзойдут все ожидания. Если родителям действительно есть что сказать своим детям, нужно делать это легко, без напряжения и с радостью. Тогда они и усвоят это быстрее. </w:t>
      </w:r>
    </w:p>
    <w:p w:rsidR="00934104" w:rsidRDefault="00934104" w:rsidP="003E3EDE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rect id="_x0000_s1026" style="position:absolute;left:0;text-align:left;margin-left:108pt;margin-top:41.9pt;width:184.1pt;height:69.25pt;z-index:251658240" filled="f" stroked="f">
            <v:textbox>
              <w:txbxContent>
                <w:p w:rsidR="00934104" w:rsidRPr="004B7817" w:rsidRDefault="00934104" w:rsidP="004B7817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</w:pPr>
                  <w:r w:rsidRPr="004B7817"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  <w:t>Любите!</w:t>
                  </w:r>
                </w:p>
              </w:txbxContent>
            </v:textbox>
          </v:rect>
        </w:pict>
      </w:r>
      <w:r w:rsidRPr="00633C65">
        <w:rPr>
          <w:rFonts w:ascii="Times New Roman" w:hAnsi="Times New Roman"/>
          <w:sz w:val="28"/>
        </w:rPr>
        <w:t>Каждое новое поколение уникально, и каждый конкретный ребенок неповторим. Нынешние дети смогут создать общество профессионалов, ценящих личную свободу.</w:t>
      </w:r>
    </w:p>
    <w:p w:rsidR="00934104" w:rsidRDefault="00934104" w:rsidP="00DA6E67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7" type="#_x0000_t75" style="position:absolute;left:0;text-align:left;margin-left:270pt;margin-top:3.35pt;width:271.2pt;height:164.15pt;z-index:-251661312;visibility:visible;mso-wrap-distance-top:.96pt;mso-wrap-distance-right:9.7pt;mso-wrap-distance-bottom:1.63pt" wrapcoords="776 986 597 1282 537 19923 776 20614 835 20614 20765 20614 20824 20614 21063 19923 21123 2466 20944 1282 20824 986 776 986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">
            <v:imagedata r:id="rId4" o:title=""/>
            <o:lock v:ext="edit" aspectratio="f"/>
            <w10:wrap type="tight"/>
          </v:shape>
        </w:pict>
      </w:r>
      <w:r>
        <w:rPr>
          <w:noProof/>
        </w:rPr>
        <w:pict>
          <v:shape id="Рисунок 4" o:spid="_x0000_s1028" type="#_x0000_t75" style="position:absolute;left:0;text-align:left;margin-left:0;margin-top:3.35pt;width:251.05pt;height:162.7pt;z-index:-251660288;visibility:visible;mso-wrap-distance-top:.96pt;mso-wrap-distance-right:9.66pt;mso-wrap-distance-bottom:1.27pt" wrapcoords="838 995 645 1294 580 20107 838 20605 903 20605 20697 20605 20762 20605 20955 20107 21084 2488 20891 1294 20762 995 838 995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">
            <v:imagedata r:id="rId5" o:title=""/>
            <o:lock v:ext="edit" aspectratio="f"/>
            <w10:wrap type="tight"/>
          </v:shape>
        </w:pict>
      </w: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Default="00934104" w:rsidP="000C7833">
      <w:pPr>
        <w:spacing w:after="0"/>
        <w:jc w:val="both"/>
        <w:rPr>
          <w:rFonts w:ascii="Times New Roman" w:hAnsi="Times New Roman"/>
          <w:sz w:val="28"/>
        </w:rPr>
      </w:pPr>
    </w:p>
    <w:p w:rsidR="00934104" w:rsidRPr="004B7817" w:rsidRDefault="00934104" w:rsidP="004B7817">
      <w:pPr>
        <w:jc w:val="center"/>
        <w:rPr>
          <w:rFonts w:ascii="Times New Roman" w:hAnsi="Times New Roman"/>
          <w:color w:val="FF0000"/>
          <w:sz w:val="16"/>
        </w:rPr>
      </w:pPr>
    </w:p>
    <w:p w:rsidR="00934104" w:rsidRPr="004B7817" w:rsidRDefault="00934104" w:rsidP="004B7817">
      <w:pPr>
        <w:jc w:val="center"/>
        <w:rPr>
          <w:rFonts w:ascii="Times New Roman" w:hAnsi="Times New Roman"/>
          <w:b/>
          <w:color w:val="FF0000"/>
          <w:sz w:val="72"/>
        </w:rPr>
      </w:pPr>
      <w:r w:rsidRPr="004B7817">
        <w:rPr>
          <w:rFonts w:ascii="Times New Roman" w:hAnsi="Times New Roman"/>
          <w:b/>
          <w:color w:val="FF0000"/>
          <w:sz w:val="72"/>
        </w:rPr>
        <w:t>Чувствуйте!</w:t>
      </w:r>
    </w:p>
    <w:p w:rsidR="00934104" w:rsidRPr="000C7833" w:rsidRDefault="00934104" w:rsidP="000C7833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rect id="_x0000_s1029" style="position:absolute;left:0;text-align:left;margin-left:324pt;margin-top:100.55pt;width:184.1pt;height:63.75pt;z-index:251659264" filled="f" stroked="f">
            <v:textbox>
              <w:txbxContent>
                <w:p w:rsidR="00934104" w:rsidRPr="004B7817" w:rsidRDefault="00934104" w:rsidP="004B7817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  <w:t>Играй</w:t>
                  </w:r>
                  <w:r w:rsidRPr="004B7817">
                    <w:rPr>
                      <w:rFonts w:ascii="Times New Roman" w:hAnsi="Times New Roman"/>
                      <w:b/>
                      <w:color w:val="FF0000"/>
                      <w:sz w:val="72"/>
                    </w:rPr>
                    <w:t>те!</w:t>
                  </w:r>
                </w:p>
                <w:p w:rsidR="00934104" w:rsidRDefault="00934104"/>
              </w:txbxContent>
            </v:textbox>
          </v:rect>
        </w:pict>
      </w:r>
      <w:r>
        <w:rPr>
          <w:noProof/>
        </w:rPr>
        <w:pict>
          <v:shape id="Рисунок 13" o:spid="_x0000_s1030" type="#_x0000_t75" style="position:absolute;left:0;text-align:left;margin-left:9pt;margin-top:46.55pt;width:243.85pt;height:164.15pt;z-index:-251659264;visibility:visible;mso-wrap-distance-top:.96pt;mso-wrap-distance-right:9.71pt;mso-wrap-distance-bottom:1.63pt" wrapcoords="864 986 665 1282 598 19923 864 20614 930 20614 20670 20614 20736 20614 21002 19923 21068 2466 20869 1282 20736 986 864 98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">
            <v:imagedata r:id="rId6" o:title=""/>
            <o:lock v:ext="edit" aspectratio="f"/>
            <w10:wrap type="tight"/>
          </v:shape>
        </w:pict>
      </w:r>
      <w:r>
        <w:rPr>
          <w:noProof/>
        </w:rPr>
        <w:pict>
          <v:rect id="_x0000_s1031" style="position:absolute;left:0;text-align:left;margin-left:27.95pt;margin-top:90.7pt;width:184.1pt;height:69.25pt;z-index:251660288" filled="f" stroked="f">
            <v:textbox>
              <w:txbxContent>
                <w:p w:rsidR="00934104" w:rsidRDefault="00934104"/>
              </w:txbxContent>
            </v:textbox>
          </v:rect>
        </w:pict>
      </w:r>
    </w:p>
    <w:sectPr w:rsidR="00934104" w:rsidRPr="000C7833" w:rsidSect="00281B73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833"/>
    <w:rsid w:val="00022F0B"/>
    <w:rsid w:val="00092EF9"/>
    <w:rsid w:val="000C7833"/>
    <w:rsid w:val="00281B73"/>
    <w:rsid w:val="003E3EDE"/>
    <w:rsid w:val="00411EB0"/>
    <w:rsid w:val="00444206"/>
    <w:rsid w:val="004B7817"/>
    <w:rsid w:val="00633C65"/>
    <w:rsid w:val="006D35AA"/>
    <w:rsid w:val="00784915"/>
    <w:rsid w:val="007C57A6"/>
    <w:rsid w:val="00803199"/>
    <w:rsid w:val="00934104"/>
    <w:rsid w:val="00934B46"/>
    <w:rsid w:val="00961D5C"/>
    <w:rsid w:val="009863A4"/>
    <w:rsid w:val="00990466"/>
    <w:rsid w:val="00A1498D"/>
    <w:rsid w:val="00D47C33"/>
    <w:rsid w:val="00D95C55"/>
    <w:rsid w:val="00D97820"/>
    <w:rsid w:val="00DA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20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9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7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907</Words>
  <Characters>5172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Статья: «Современные дети</dc:title>
  <dc:subject/>
  <dc:creator>мдоу №14</dc:creator>
  <cp:keywords/>
  <dc:description/>
  <cp:lastModifiedBy>User2</cp:lastModifiedBy>
  <cp:revision>2</cp:revision>
  <dcterms:created xsi:type="dcterms:W3CDTF">2019-10-24T06:24:00Z</dcterms:created>
  <dcterms:modified xsi:type="dcterms:W3CDTF">2019-10-24T06:24:00Z</dcterms:modified>
</cp:coreProperties>
</file>